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4E6BF8" w14:paraId="0F2888AC" w14:textId="77777777">
        <w:tc>
          <w:tcPr>
            <w:tcW w:w="1985" w:type="dxa"/>
            <w:shd w:val="clear" w:color="auto" w:fill="4C4C4C"/>
          </w:tcPr>
          <w:p w14:paraId="6718D222" w14:textId="2075D2B8" w:rsidR="00106E50" w:rsidRPr="004E6BF8" w:rsidRDefault="003628F9" w:rsidP="00941F8F">
            <w:pPr>
              <w:pStyle w:val="Ahead"/>
              <w:pageBreakBefore/>
              <w:spacing w:before="80"/>
              <w:ind w:left="0"/>
              <w:rPr>
                <w:color w:val="FFFFFF"/>
                <w:sz w:val="30"/>
              </w:rPr>
            </w:pPr>
            <w:r w:rsidRPr="004E6BF8">
              <w:rPr>
                <w:noProof/>
                <w:color w:val="FFFFFF"/>
                <w:sz w:val="32"/>
              </w:rPr>
              <w:t>Section</w:t>
            </w:r>
            <w:r w:rsidR="00A11849" w:rsidRPr="004E6BF8">
              <w:rPr>
                <w:noProof/>
                <w:color w:val="FFFFFF"/>
                <w:sz w:val="32"/>
              </w:rPr>
              <w:t xml:space="preserve"> </w:t>
            </w:r>
            <w:r w:rsidR="00941F8F">
              <w:rPr>
                <w:noProof/>
                <w:color w:val="FFFFFF"/>
              </w:rPr>
              <w:t>2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1B4578F8" w:rsidR="00C91E6D" w:rsidRPr="004E6BF8" w:rsidRDefault="00941F8F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The Natural Environment</w:t>
            </w:r>
            <w:r w:rsidR="007D2FD2">
              <w:rPr>
                <w:rFonts w:ascii="Arial" w:hAnsi="Arial" w:cs="HelveticaNeueLT Com 85 Hv"/>
                <w:b/>
                <w:sz w:val="40"/>
                <w:szCs w:val="28"/>
              </w:rPr>
              <w:t>:</w:t>
            </w:r>
            <w:r w:rsidR="003628F9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contents</w:t>
            </w:r>
            <w:r w:rsidR="008B3DA0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4E6BF8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4E6BF8" w14:paraId="7EBB8A40" w14:textId="77777777">
        <w:tc>
          <w:tcPr>
            <w:tcW w:w="2070" w:type="dxa"/>
          </w:tcPr>
          <w:p w14:paraId="7B64B4A1" w14:textId="77777777" w:rsidR="00C91E6D" w:rsidRPr="004E6BF8" w:rsidRDefault="00C91E6D" w:rsidP="00941F8F">
            <w:pPr>
              <w:pStyle w:val="DLOhead"/>
              <w:spacing w:before="120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4E6BF8" w:rsidRDefault="00C91E6D" w:rsidP="00C91E6D">
            <w:pPr>
              <w:pStyle w:val="Extra"/>
              <w:spacing w:before="140"/>
            </w:pPr>
          </w:p>
        </w:tc>
      </w:tr>
    </w:tbl>
    <w:p w14:paraId="45E03304" w14:textId="77777777" w:rsidR="00941F8F" w:rsidRPr="00941F8F" w:rsidRDefault="00941F8F" w:rsidP="00941F8F">
      <w:pPr>
        <w:spacing w:before="240" w:after="240"/>
        <w:rPr>
          <w:rFonts w:ascii="Arial" w:hAnsi="Arial" w:cs="Arial"/>
          <w:sz w:val="20"/>
          <w:szCs w:val="20"/>
        </w:rPr>
      </w:pPr>
      <w:r w:rsidRPr="00941F8F">
        <w:rPr>
          <w:rFonts w:ascii="Arial" w:hAnsi="Arial" w:cs="Arial"/>
          <w:sz w:val="20"/>
          <w:szCs w:val="20"/>
        </w:rPr>
        <w:t xml:space="preserve">The following table lists all The Natural Environment worksheets for the Teacher Guide. </w:t>
      </w:r>
      <w:r w:rsidRPr="00941F8F">
        <w:rPr>
          <w:rFonts w:ascii="Arial" w:hAnsi="Arial" w:cs="Arial"/>
          <w:sz w:val="20"/>
          <w:szCs w:val="20"/>
        </w:rPr>
        <w:br/>
        <w:t>The third column indicates for which lesson plan the worksheets will be useful.</w:t>
      </w:r>
    </w:p>
    <w:tbl>
      <w:tblPr>
        <w:tblW w:w="72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39"/>
        <w:gridCol w:w="5140"/>
        <w:gridCol w:w="917"/>
      </w:tblGrid>
      <w:tr w:rsidR="00941F8F" w:rsidRPr="00CD7D94" w14:paraId="2790F696" w14:textId="77777777" w:rsidTr="00941F8F">
        <w:tc>
          <w:tcPr>
            <w:tcW w:w="1239" w:type="dxa"/>
            <w:shd w:val="clear" w:color="auto" w:fill="D9D9D9"/>
          </w:tcPr>
          <w:p w14:paraId="4511E8C2" w14:textId="77777777" w:rsidR="00941F8F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</w:t>
            </w:r>
          </w:p>
          <w:p w14:paraId="5B1B3F2E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No.</w:t>
            </w:r>
          </w:p>
        </w:tc>
        <w:tc>
          <w:tcPr>
            <w:tcW w:w="5140" w:type="dxa"/>
            <w:shd w:val="clear" w:color="auto" w:fill="D9D9D9"/>
          </w:tcPr>
          <w:p w14:paraId="3F53A659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 title</w:t>
            </w:r>
          </w:p>
        </w:tc>
        <w:tc>
          <w:tcPr>
            <w:tcW w:w="917" w:type="dxa"/>
            <w:shd w:val="clear" w:color="auto" w:fill="D9D9D9"/>
          </w:tcPr>
          <w:p w14:paraId="0721679F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Lesson Plan</w:t>
            </w:r>
          </w:p>
        </w:tc>
      </w:tr>
      <w:tr w:rsidR="00941F8F" w:rsidRPr="00CD7D94" w14:paraId="5DB448C5" w14:textId="77777777" w:rsidTr="00941F8F">
        <w:tc>
          <w:tcPr>
            <w:tcW w:w="1239" w:type="dxa"/>
          </w:tcPr>
          <w:p w14:paraId="7F509854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</w:t>
            </w:r>
          </w:p>
        </w:tc>
        <w:tc>
          <w:tcPr>
            <w:tcW w:w="5140" w:type="dxa"/>
          </w:tcPr>
          <w:p w14:paraId="51F0C56D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The structure of the Earth</w:t>
            </w:r>
          </w:p>
        </w:tc>
        <w:tc>
          <w:tcPr>
            <w:tcW w:w="917" w:type="dxa"/>
          </w:tcPr>
          <w:p w14:paraId="1CD2CAA1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2.1(1)</w:t>
            </w:r>
          </w:p>
        </w:tc>
      </w:tr>
      <w:tr w:rsidR="00941F8F" w:rsidRPr="00CD7D94" w14:paraId="043DE7F9" w14:textId="77777777" w:rsidTr="00941F8F">
        <w:tc>
          <w:tcPr>
            <w:tcW w:w="1239" w:type="dxa"/>
          </w:tcPr>
          <w:p w14:paraId="685895F0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</w:t>
            </w:r>
          </w:p>
        </w:tc>
        <w:tc>
          <w:tcPr>
            <w:tcW w:w="5140" w:type="dxa"/>
          </w:tcPr>
          <w:p w14:paraId="297D195E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Creating a supercontinent</w:t>
            </w:r>
          </w:p>
        </w:tc>
        <w:tc>
          <w:tcPr>
            <w:tcW w:w="917" w:type="dxa"/>
          </w:tcPr>
          <w:p w14:paraId="3F42E452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2.1(1)</w:t>
            </w:r>
          </w:p>
        </w:tc>
      </w:tr>
      <w:tr w:rsidR="00941F8F" w:rsidRPr="00CD7D94" w14:paraId="78DD6C04" w14:textId="77777777" w:rsidTr="00941F8F">
        <w:tc>
          <w:tcPr>
            <w:tcW w:w="1239" w:type="dxa"/>
          </w:tcPr>
          <w:p w14:paraId="55F8E830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</w:t>
            </w:r>
          </w:p>
        </w:tc>
        <w:tc>
          <w:tcPr>
            <w:tcW w:w="5140" w:type="dxa"/>
          </w:tcPr>
          <w:p w14:paraId="48F06423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The world’s greatest earthquakes</w:t>
            </w:r>
          </w:p>
        </w:tc>
        <w:tc>
          <w:tcPr>
            <w:tcW w:w="917" w:type="dxa"/>
          </w:tcPr>
          <w:p w14:paraId="493E5F5E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2.1(2)</w:t>
            </w:r>
          </w:p>
        </w:tc>
      </w:tr>
      <w:tr w:rsidR="00941F8F" w:rsidRPr="00CD7D94" w14:paraId="025B26D4" w14:textId="77777777" w:rsidTr="00941F8F">
        <w:tc>
          <w:tcPr>
            <w:tcW w:w="1239" w:type="dxa"/>
          </w:tcPr>
          <w:p w14:paraId="6185D19C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2.4</w:t>
            </w:r>
          </w:p>
        </w:tc>
        <w:tc>
          <w:tcPr>
            <w:tcW w:w="5140" w:type="dxa"/>
          </w:tcPr>
          <w:p w14:paraId="65C726C2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Activity at plate margins</w:t>
            </w:r>
          </w:p>
        </w:tc>
        <w:tc>
          <w:tcPr>
            <w:tcW w:w="917" w:type="dxa"/>
          </w:tcPr>
          <w:p w14:paraId="2426DF8F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2.1(2)</w:t>
            </w:r>
          </w:p>
        </w:tc>
      </w:tr>
      <w:tr w:rsidR="00941F8F" w:rsidRPr="00CD7D94" w14:paraId="0C124ACB" w14:textId="77777777" w:rsidTr="00941F8F">
        <w:tc>
          <w:tcPr>
            <w:tcW w:w="1239" w:type="dxa"/>
          </w:tcPr>
          <w:p w14:paraId="7DED3721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</w:t>
            </w:r>
          </w:p>
        </w:tc>
        <w:tc>
          <w:tcPr>
            <w:tcW w:w="5140" w:type="dxa"/>
          </w:tcPr>
          <w:p w14:paraId="1068DBF6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Earthquake-proof building</w:t>
            </w:r>
          </w:p>
        </w:tc>
        <w:tc>
          <w:tcPr>
            <w:tcW w:w="917" w:type="dxa"/>
          </w:tcPr>
          <w:p w14:paraId="21CB3739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2.1(3)</w:t>
            </w:r>
          </w:p>
        </w:tc>
      </w:tr>
      <w:tr w:rsidR="00C177A5" w:rsidRPr="00CD7D94" w14:paraId="5ECC9C33" w14:textId="77777777" w:rsidTr="00941F8F">
        <w:tc>
          <w:tcPr>
            <w:tcW w:w="1239" w:type="dxa"/>
          </w:tcPr>
          <w:p w14:paraId="02DA9ADA" w14:textId="0CA2489C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2.6</w:t>
            </w:r>
          </w:p>
        </w:tc>
        <w:tc>
          <w:tcPr>
            <w:tcW w:w="5140" w:type="dxa"/>
          </w:tcPr>
          <w:p w14:paraId="177344D6" w14:textId="48C84B22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Earthquake survival kit</w:t>
            </w:r>
          </w:p>
        </w:tc>
        <w:tc>
          <w:tcPr>
            <w:tcW w:w="917" w:type="dxa"/>
          </w:tcPr>
          <w:p w14:paraId="3C247C98" w14:textId="46F7359C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2.1(3)</w:t>
            </w:r>
          </w:p>
        </w:tc>
      </w:tr>
      <w:tr w:rsidR="00C177A5" w:rsidRPr="00CD7D94" w14:paraId="4F9F348B" w14:textId="77777777" w:rsidTr="00941F8F">
        <w:tc>
          <w:tcPr>
            <w:tcW w:w="1239" w:type="dxa"/>
          </w:tcPr>
          <w:p w14:paraId="6CAFD157" w14:textId="39625F5B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2.7</w:t>
            </w:r>
          </w:p>
        </w:tc>
        <w:tc>
          <w:tcPr>
            <w:tcW w:w="5140" w:type="dxa"/>
          </w:tcPr>
          <w:p w14:paraId="2FFEE62D" w14:textId="0DF10B71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</w:rPr>
              <w:t>Volcano vacation!</w:t>
            </w:r>
          </w:p>
        </w:tc>
        <w:tc>
          <w:tcPr>
            <w:tcW w:w="917" w:type="dxa"/>
          </w:tcPr>
          <w:p w14:paraId="60D111A8" w14:textId="7350984F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2.1(4)</w:t>
            </w:r>
          </w:p>
        </w:tc>
      </w:tr>
      <w:tr w:rsidR="00C177A5" w:rsidRPr="00CD7D94" w14:paraId="64A8AAC6" w14:textId="77777777" w:rsidTr="00941F8F">
        <w:tc>
          <w:tcPr>
            <w:tcW w:w="1239" w:type="dxa"/>
          </w:tcPr>
          <w:p w14:paraId="1F01DC80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2.8</w:t>
            </w:r>
          </w:p>
        </w:tc>
        <w:tc>
          <w:tcPr>
            <w:tcW w:w="5140" w:type="dxa"/>
          </w:tcPr>
          <w:p w14:paraId="2574D04D" w14:textId="77777777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  <w:lang w:val="en-US"/>
              </w:rPr>
              <w:t>Effects of the Soufriere Hills eruption on the Caribbean island of Montserrat</w:t>
            </w:r>
          </w:p>
        </w:tc>
        <w:tc>
          <w:tcPr>
            <w:tcW w:w="917" w:type="dxa"/>
          </w:tcPr>
          <w:p w14:paraId="0D67DD7D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2.1(4)</w:t>
            </w:r>
          </w:p>
        </w:tc>
      </w:tr>
      <w:tr w:rsidR="00C177A5" w:rsidRPr="00CD7D94" w14:paraId="5DFB8A72" w14:textId="77777777" w:rsidTr="00941F8F">
        <w:tc>
          <w:tcPr>
            <w:tcW w:w="1239" w:type="dxa"/>
          </w:tcPr>
          <w:p w14:paraId="35AC47C5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2.9</w:t>
            </w:r>
          </w:p>
        </w:tc>
        <w:tc>
          <w:tcPr>
            <w:tcW w:w="5140" w:type="dxa"/>
          </w:tcPr>
          <w:p w14:paraId="2D4A223D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The long profile of river_______</w:t>
            </w:r>
          </w:p>
        </w:tc>
        <w:tc>
          <w:tcPr>
            <w:tcW w:w="917" w:type="dxa"/>
          </w:tcPr>
          <w:p w14:paraId="1010578E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2.2(1)</w:t>
            </w:r>
          </w:p>
        </w:tc>
      </w:tr>
      <w:tr w:rsidR="00C177A5" w:rsidRPr="00CD7D94" w14:paraId="5AB7DB91" w14:textId="77777777" w:rsidTr="00941F8F">
        <w:tc>
          <w:tcPr>
            <w:tcW w:w="1239" w:type="dxa"/>
          </w:tcPr>
          <w:p w14:paraId="15FB2988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2.10</w:t>
            </w:r>
          </w:p>
        </w:tc>
        <w:tc>
          <w:tcPr>
            <w:tcW w:w="5140" w:type="dxa"/>
          </w:tcPr>
          <w:p w14:paraId="5F751262" w14:textId="77777777" w:rsidR="00C177A5" w:rsidRPr="00941F8F" w:rsidRDefault="00C177A5" w:rsidP="00554A33">
            <w:pPr>
              <w:pStyle w:val="Table"/>
              <w:tabs>
                <w:tab w:val="left" w:pos="490"/>
              </w:tabs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Processes of river erosion</w:t>
            </w:r>
          </w:p>
        </w:tc>
        <w:tc>
          <w:tcPr>
            <w:tcW w:w="917" w:type="dxa"/>
          </w:tcPr>
          <w:p w14:paraId="294F1A7C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2.2(1)</w:t>
            </w:r>
          </w:p>
        </w:tc>
      </w:tr>
      <w:tr w:rsidR="00C177A5" w:rsidRPr="00CD7D94" w14:paraId="2B3281E6" w14:textId="77777777" w:rsidTr="00941F8F">
        <w:tc>
          <w:tcPr>
            <w:tcW w:w="1239" w:type="dxa"/>
          </w:tcPr>
          <w:p w14:paraId="5A6F1F51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2.11</w:t>
            </w:r>
          </w:p>
        </w:tc>
        <w:tc>
          <w:tcPr>
            <w:tcW w:w="5140" w:type="dxa"/>
          </w:tcPr>
          <w:p w14:paraId="741157DD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Identifying river features from grid references on maps</w:t>
            </w:r>
          </w:p>
        </w:tc>
        <w:tc>
          <w:tcPr>
            <w:tcW w:w="917" w:type="dxa"/>
          </w:tcPr>
          <w:p w14:paraId="5864B9A3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2.2(2)</w:t>
            </w:r>
          </w:p>
        </w:tc>
      </w:tr>
      <w:tr w:rsidR="00C177A5" w:rsidRPr="00CD7D94" w14:paraId="1236D710" w14:textId="77777777" w:rsidTr="00941F8F">
        <w:tc>
          <w:tcPr>
            <w:tcW w:w="1239" w:type="dxa"/>
          </w:tcPr>
          <w:p w14:paraId="4BAE2CAC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2.12</w:t>
            </w:r>
          </w:p>
        </w:tc>
        <w:tc>
          <w:tcPr>
            <w:tcW w:w="5140" w:type="dxa"/>
          </w:tcPr>
          <w:p w14:paraId="73F48D56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River features Keyword Bingo</w:t>
            </w:r>
          </w:p>
        </w:tc>
        <w:tc>
          <w:tcPr>
            <w:tcW w:w="917" w:type="dxa"/>
          </w:tcPr>
          <w:p w14:paraId="07DF07B1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2.2(3)</w:t>
            </w:r>
          </w:p>
        </w:tc>
      </w:tr>
      <w:tr w:rsidR="00C177A5" w:rsidRPr="00CD7D94" w14:paraId="1A275EA4" w14:textId="77777777" w:rsidTr="00941F8F">
        <w:tc>
          <w:tcPr>
            <w:tcW w:w="1239" w:type="dxa"/>
          </w:tcPr>
          <w:p w14:paraId="1D58F8F7" w14:textId="12A9542D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2.13</w:t>
            </w:r>
          </w:p>
        </w:tc>
        <w:tc>
          <w:tcPr>
            <w:tcW w:w="5140" w:type="dxa"/>
          </w:tcPr>
          <w:p w14:paraId="7953CF34" w14:textId="050EFCB9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  <w:color w:val="auto"/>
                <w:lang w:val="en-US"/>
              </w:rPr>
              <w:t>River deltas around the world</w:t>
            </w:r>
          </w:p>
        </w:tc>
        <w:tc>
          <w:tcPr>
            <w:tcW w:w="917" w:type="dxa"/>
          </w:tcPr>
          <w:p w14:paraId="1F40F5EE" w14:textId="2B01E56E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2.2(3)</w:t>
            </w:r>
          </w:p>
        </w:tc>
      </w:tr>
      <w:tr w:rsidR="00C177A5" w:rsidRPr="00CD7D94" w14:paraId="2FCB4808" w14:textId="77777777" w:rsidTr="00941F8F">
        <w:tc>
          <w:tcPr>
            <w:tcW w:w="1239" w:type="dxa"/>
          </w:tcPr>
          <w:p w14:paraId="3A4C0A68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2.14</w:t>
            </w:r>
          </w:p>
        </w:tc>
        <w:tc>
          <w:tcPr>
            <w:tcW w:w="5140" w:type="dxa"/>
          </w:tcPr>
          <w:p w14:paraId="12381585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The Mighty Mississippi</w:t>
            </w:r>
          </w:p>
        </w:tc>
        <w:tc>
          <w:tcPr>
            <w:tcW w:w="917" w:type="dxa"/>
          </w:tcPr>
          <w:p w14:paraId="0C9E4BB6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2.2(4)</w:t>
            </w:r>
          </w:p>
        </w:tc>
      </w:tr>
      <w:tr w:rsidR="00C177A5" w:rsidRPr="00CD7D94" w14:paraId="5D6FF8CE" w14:textId="77777777" w:rsidTr="00941F8F">
        <w:tc>
          <w:tcPr>
            <w:tcW w:w="1239" w:type="dxa"/>
          </w:tcPr>
          <w:p w14:paraId="24971640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2.15</w:t>
            </w:r>
          </w:p>
        </w:tc>
        <w:tc>
          <w:tcPr>
            <w:tcW w:w="5140" w:type="dxa"/>
          </w:tcPr>
          <w:p w14:paraId="533D69B1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Mississippi flood plain</w:t>
            </w:r>
          </w:p>
        </w:tc>
        <w:tc>
          <w:tcPr>
            <w:tcW w:w="917" w:type="dxa"/>
          </w:tcPr>
          <w:p w14:paraId="760CA056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2.2(4)</w:t>
            </w:r>
          </w:p>
        </w:tc>
      </w:tr>
      <w:tr w:rsidR="00C177A5" w:rsidRPr="00CD7D94" w14:paraId="277ED693" w14:textId="77777777" w:rsidTr="00941F8F">
        <w:tc>
          <w:tcPr>
            <w:tcW w:w="1239" w:type="dxa"/>
          </w:tcPr>
          <w:p w14:paraId="2BA8D087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2.16</w:t>
            </w:r>
          </w:p>
        </w:tc>
        <w:tc>
          <w:tcPr>
            <w:tcW w:w="5140" w:type="dxa"/>
          </w:tcPr>
          <w:p w14:paraId="06548EC8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Weathering and erosion of a headland</w:t>
            </w:r>
          </w:p>
        </w:tc>
        <w:tc>
          <w:tcPr>
            <w:tcW w:w="917" w:type="dxa"/>
          </w:tcPr>
          <w:p w14:paraId="74F649EC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2.3(1)</w:t>
            </w:r>
          </w:p>
        </w:tc>
      </w:tr>
      <w:tr w:rsidR="00C177A5" w:rsidRPr="00CD7D94" w14:paraId="0CE6F9A7" w14:textId="77777777" w:rsidTr="00941F8F">
        <w:tc>
          <w:tcPr>
            <w:tcW w:w="1239" w:type="dxa"/>
          </w:tcPr>
          <w:p w14:paraId="47954698" w14:textId="7CD2A28B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2.17</w:t>
            </w:r>
          </w:p>
        </w:tc>
        <w:tc>
          <w:tcPr>
            <w:tcW w:w="5140" w:type="dxa"/>
          </w:tcPr>
          <w:p w14:paraId="44C20A43" w14:textId="37B2B73E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</w:rPr>
              <w:t xml:space="preserve">How do </w:t>
            </w:r>
            <w:proofErr w:type="spellStart"/>
            <w:r w:rsidRPr="00941F8F">
              <w:rPr>
                <w:rFonts w:cs="Arial"/>
              </w:rPr>
              <w:t>groynes</w:t>
            </w:r>
            <w:proofErr w:type="spellEnd"/>
            <w:r w:rsidRPr="00941F8F">
              <w:rPr>
                <w:rFonts w:cs="Arial"/>
              </w:rPr>
              <w:t xml:space="preserve"> control longshore drift?</w:t>
            </w:r>
          </w:p>
        </w:tc>
        <w:tc>
          <w:tcPr>
            <w:tcW w:w="917" w:type="dxa"/>
          </w:tcPr>
          <w:p w14:paraId="63108C65" w14:textId="5E2C8C08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2.3(3)</w:t>
            </w:r>
          </w:p>
        </w:tc>
      </w:tr>
      <w:tr w:rsidR="00C42CF8" w:rsidRPr="00CD7D94" w14:paraId="51021B5E" w14:textId="77777777" w:rsidTr="00941F8F">
        <w:tc>
          <w:tcPr>
            <w:tcW w:w="1239" w:type="dxa"/>
          </w:tcPr>
          <w:p w14:paraId="03F430E7" w14:textId="5595F5F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2.18</w:t>
            </w:r>
          </w:p>
        </w:tc>
        <w:tc>
          <w:tcPr>
            <w:tcW w:w="5140" w:type="dxa"/>
          </w:tcPr>
          <w:p w14:paraId="4A04CE48" w14:textId="7509E1CA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Salt marsh development behind bars and spits</w:t>
            </w:r>
          </w:p>
        </w:tc>
        <w:tc>
          <w:tcPr>
            <w:tcW w:w="917" w:type="dxa"/>
          </w:tcPr>
          <w:p w14:paraId="356A7B1F" w14:textId="1727F32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2.3(3)</w:t>
            </w:r>
          </w:p>
        </w:tc>
      </w:tr>
      <w:tr w:rsidR="00C42CF8" w:rsidRPr="00CD7D94" w14:paraId="385AFC58" w14:textId="77777777" w:rsidTr="00941F8F">
        <w:tc>
          <w:tcPr>
            <w:tcW w:w="1239" w:type="dxa"/>
          </w:tcPr>
          <w:p w14:paraId="3B97085A" w14:textId="1D5A9141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2.19</w:t>
            </w:r>
          </w:p>
        </w:tc>
        <w:tc>
          <w:tcPr>
            <w:tcW w:w="5140" w:type="dxa"/>
          </w:tcPr>
          <w:p w14:paraId="2C2835B2" w14:textId="36832655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Types of coral reef</w:t>
            </w:r>
          </w:p>
        </w:tc>
        <w:tc>
          <w:tcPr>
            <w:tcW w:w="917" w:type="dxa"/>
          </w:tcPr>
          <w:p w14:paraId="1DA0AEB4" w14:textId="60625BCD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2.3(5)</w:t>
            </w:r>
          </w:p>
        </w:tc>
      </w:tr>
      <w:tr w:rsidR="00C42CF8" w:rsidRPr="00CD7D94" w14:paraId="611CE448" w14:textId="77777777" w:rsidTr="00941F8F">
        <w:tc>
          <w:tcPr>
            <w:tcW w:w="1239" w:type="dxa"/>
          </w:tcPr>
          <w:p w14:paraId="751F07E1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2.20</w:t>
            </w:r>
          </w:p>
        </w:tc>
        <w:tc>
          <w:tcPr>
            <w:tcW w:w="5140" w:type="dxa"/>
          </w:tcPr>
          <w:p w14:paraId="427E4BA2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Why are coral reefs so important?</w:t>
            </w:r>
          </w:p>
        </w:tc>
        <w:tc>
          <w:tcPr>
            <w:tcW w:w="917" w:type="dxa"/>
          </w:tcPr>
          <w:p w14:paraId="02285A4D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2.3(5)</w:t>
            </w:r>
          </w:p>
        </w:tc>
      </w:tr>
      <w:tr w:rsidR="00C42CF8" w:rsidRPr="00CD7D94" w14:paraId="5FFEB309" w14:textId="77777777" w:rsidTr="00941F8F">
        <w:tc>
          <w:tcPr>
            <w:tcW w:w="1239" w:type="dxa"/>
          </w:tcPr>
          <w:p w14:paraId="2C6E93B9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2.21</w:t>
            </w:r>
          </w:p>
        </w:tc>
        <w:tc>
          <w:tcPr>
            <w:tcW w:w="5140" w:type="dxa"/>
          </w:tcPr>
          <w:p w14:paraId="2925EA76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Case study of an atoll</w:t>
            </w:r>
          </w:p>
        </w:tc>
        <w:tc>
          <w:tcPr>
            <w:tcW w:w="917" w:type="dxa"/>
          </w:tcPr>
          <w:p w14:paraId="2EA08AEF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2.3(6)</w:t>
            </w:r>
          </w:p>
        </w:tc>
      </w:tr>
      <w:tr w:rsidR="00C42CF8" w:rsidRPr="00CD7D94" w14:paraId="0312134B" w14:textId="77777777" w:rsidTr="00941F8F">
        <w:tc>
          <w:tcPr>
            <w:tcW w:w="1239" w:type="dxa"/>
          </w:tcPr>
          <w:p w14:paraId="492753A9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2.22</w:t>
            </w:r>
          </w:p>
        </w:tc>
        <w:tc>
          <w:tcPr>
            <w:tcW w:w="5140" w:type="dxa"/>
          </w:tcPr>
          <w:p w14:paraId="04C149BF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What decisions are influenced by the weather?</w:t>
            </w:r>
          </w:p>
        </w:tc>
        <w:tc>
          <w:tcPr>
            <w:tcW w:w="917" w:type="dxa"/>
          </w:tcPr>
          <w:p w14:paraId="0636E594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2.4(1)</w:t>
            </w:r>
          </w:p>
        </w:tc>
      </w:tr>
      <w:tr w:rsidR="00C42CF8" w:rsidRPr="00CD7D94" w14:paraId="7E6A64D9" w14:textId="77777777" w:rsidTr="00941F8F">
        <w:tc>
          <w:tcPr>
            <w:tcW w:w="1239" w:type="dxa"/>
          </w:tcPr>
          <w:p w14:paraId="677AE462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2.23</w:t>
            </w:r>
          </w:p>
        </w:tc>
        <w:tc>
          <w:tcPr>
            <w:tcW w:w="5140" w:type="dxa"/>
          </w:tcPr>
          <w:p w14:paraId="70987006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Recognising cloud types</w:t>
            </w:r>
          </w:p>
        </w:tc>
        <w:tc>
          <w:tcPr>
            <w:tcW w:w="917" w:type="dxa"/>
          </w:tcPr>
          <w:p w14:paraId="230E80A8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2.4(4)</w:t>
            </w:r>
          </w:p>
        </w:tc>
      </w:tr>
      <w:tr w:rsidR="00C42CF8" w:rsidRPr="00CD7D94" w14:paraId="23B2323C" w14:textId="77777777" w:rsidTr="00941F8F">
        <w:tc>
          <w:tcPr>
            <w:tcW w:w="1239" w:type="dxa"/>
          </w:tcPr>
          <w:p w14:paraId="52ABE566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2.24</w:t>
            </w:r>
          </w:p>
        </w:tc>
        <w:tc>
          <w:tcPr>
            <w:tcW w:w="5140" w:type="dxa"/>
          </w:tcPr>
          <w:p w14:paraId="278C4A9B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What aspects of the environment affect natural vegetation?</w:t>
            </w:r>
          </w:p>
        </w:tc>
        <w:tc>
          <w:tcPr>
            <w:tcW w:w="917" w:type="dxa"/>
          </w:tcPr>
          <w:p w14:paraId="4C16D9E6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2.5(1)</w:t>
            </w:r>
          </w:p>
        </w:tc>
      </w:tr>
      <w:tr w:rsidR="00C42CF8" w:rsidRPr="00CD7D94" w14:paraId="009D3676" w14:textId="77777777" w:rsidTr="00941F8F">
        <w:tc>
          <w:tcPr>
            <w:tcW w:w="1239" w:type="dxa"/>
          </w:tcPr>
          <w:p w14:paraId="063DEDEF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2.25</w:t>
            </w:r>
          </w:p>
        </w:tc>
        <w:tc>
          <w:tcPr>
            <w:tcW w:w="5140" w:type="dxa"/>
          </w:tcPr>
          <w:p w14:paraId="10DD9DE7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The diurnal rainfall pattern in the rainforest</w:t>
            </w:r>
          </w:p>
        </w:tc>
        <w:tc>
          <w:tcPr>
            <w:tcW w:w="917" w:type="dxa"/>
          </w:tcPr>
          <w:p w14:paraId="20FF639D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2.5(1)</w:t>
            </w:r>
          </w:p>
        </w:tc>
      </w:tr>
      <w:tr w:rsidR="00C42CF8" w:rsidRPr="00CD7D94" w14:paraId="43BF3DE9" w14:textId="77777777" w:rsidTr="00941F8F">
        <w:tc>
          <w:tcPr>
            <w:tcW w:w="1239" w:type="dxa"/>
          </w:tcPr>
          <w:p w14:paraId="564807D5" w14:textId="558D0723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2.26</w:t>
            </w:r>
          </w:p>
        </w:tc>
        <w:tc>
          <w:tcPr>
            <w:tcW w:w="5140" w:type="dxa"/>
          </w:tcPr>
          <w:p w14:paraId="246157B6" w14:textId="1E57B085" w:rsidR="00C42CF8" w:rsidRPr="00941F8F" w:rsidRDefault="00C42CF8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  <w:color w:val="auto"/>
                <w:lang w:val="en-US"/>
              </w:rPr>
              <w:t>Rainforest plant adaptations</w:t>
            </w:r>
          </w:p>
        </w:tc>
        <w:tc>
          <w:tcPr>
            <w:tcW w:w="917" w:type="dxa"/>
          </w:tcPr>
          <w:p w14:paraId="456EB915" w14:textId="251B99E3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2.5(2)</w:t>
            </w:r>
          </w:p>
        </w:tc>
      </w:tr>
      <w:tr w:rsidR="00C42CF8" w:rsidRPr="00CD7D94" w14:paraId="342C60EC" w14:textId="77777777" w:rsidTr="00941F8F">
        <w:tc>
          <w:tcPr>
            <w:tcW w:w="1239" w:type="dxa"/>
          </w:tcPr>
          <w:p w14:paraId="12DD4D64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2.27</w:t>
            </w:r>
          </w:p>
        </w:tc>
        <w:tc>
          <w:tcPr>
            <w:tcW w:w="5140" w:type="dxa"/>
          </w:tcPr>
          <w:p w14:paraId="4EEEBA69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Animal adaptations in the hot desert</w:t>
            </w:r>
          </w:p>
        </w:tc>
        <w:tc>
          <w:tcPr>
            <w:tcW w:w="917" w:type="dxa"/>
          </w:tcPr>
          <w:p w14:paraId="37723A1E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2.5(4)</w:t>
            </w:r>
          </w:p>
        </w:tc>
      </w:tr>
      <w:tr w:rsidR="00C42CF8" w:rsidRPr="00CD7D94" w14:paraId="215B48BD" w14:textId="77777777" w:rsidTr="00941F8F">
        <w:tc>
          <w:tcPr>
            <w:tcW w:w="1239" w:type="dxa"/>
          </w:tcPr>
          <w:p w14:paraId="258F1747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2.28</w:t>
            </w:r>
          </w:p>
        </w:tc>
        <w:tc>
          <w:tcPr>
            <w:tcW w:w="5140" w:type="dxa"/>
          </w:tcPr>
          <w:p w14:paraId="7D7CB497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Oases and artesian wells</w:t>
            </w:r>
          </w:p>
        </w:tc>
        <w:tc>
          <w:tcPr>
            <w:tcW w:w="917" w:type="dxa"/>
          </w:tcPr>
          <w:p w14:paraId="3428EEBB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2.5(5)</w:t>
            </w:r>
          </w:p>
        </w:tc>
      </w:tr>
      <w:tr w:rsidR="00C42CF8" w:rsidRPr="00CD7D94" w14:paraId="45D59D24" w14:textId="77777777" w:rsidTr="00941F8F">
        <w:tc>
          <w:tcPr>
            <w:tcW w:w="1239" w:type="dxa"/>
          </w:tcPr>
          <w:p w14:paraId="4602351B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2.29</w:t>
            </w:r>
          </w:p>
        </w:tc>
        <w:tc>
          <w:tcPr>
            <w:tcW w:w="5140" w:type="dxa"/>
          </w:tcPr>
          <w:p w14:paraId="5DBC1A5C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Primary and secondary hazard impacts</w:t>
            </w:r>
          </w:p>
        </w:tc>
        <w:tc>
          <w:tcPr>
            <w:tcW w:w="917" w:type="dxa"/>
          </w:tcPr>
          <w:p w14:paraId="144C1530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2.5(7)</w:t>
            </w:r>
          </w:p>
        </w:tc>
      </w:tr>
      <w:tr w:rsidR="00C42CF8" w:rsidRPr="0074248A" w14:paraId="358C9520" w14:textId="77777777" w:rsidTr="00941F8F">
        <w:tc>
          <w:tcPr>
            <w:tcW w:w="1239" w:type="dxa"/>
          </w:tcPr>
          <w:p w14:paraId="2EFA4B97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2.30</w:t>
            </w:r>
          </w:p>
        </w:tc>
        <w:tc>
          <w:tcPr>
            <w:tcW w:w="5140" w:type="dxa"/>
          </w:tcPr>
          <w:p w14:paraId="5332ADB5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The monsoon climate in Bangladesh</w:t>
            </w:r>
          </w:p>
        </w:tc>
        <w:tc>
          <w:tcPr>
            <w:tcW w:w="917" w:type="dxa"/>
          </w:tcPr>
          <w:p w14:paraId="5A3EC807" w14:textId="77777777" w:rsidR="00C42CF8" w:rsidRPr="006D2DDD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2.5(8)</w:t>
            </w:r>
          </w:p>
        </w:tc>
      </w:tr>
    </w:tbl>
    <w:p w14:paraId="03BDB6BF" w14:textId="77777777" w:rsidR="00D736A7" w:rsidRPr="00D736A7" w:rsidRDefault="00D736A7" w:rsidP="00D736A7"/>
    <w:sectPr w:rsidR="00D736A7" w:rsidRPr="00D736A7" w:rsidSect="00C91E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539AF" w14:textId="77777777" w:rsidR="00DE3BD5" w:rsidRDefault="00DE3BD5">
      <w:r>
        <w:separator/>
      </w:r>
    </w:p>
  </w:endnote>
  <w:endnote w:type="continuationSeparator" w:id="0">
    <w:p w14:paraId="60D78590" w14:textId="77777777" w:rsidR="00DE3BD5" w:rsidRDefault="00DE3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elveticaNeueLT Com 85 Hv">
    <w:charset w:val="00"/>
    <w:family w:val="auto"/>
    <w:pitch w:val="variable"/>
    <w:sig w:usb0="00000003" w:usb1="00000000" w:usb2="00000000" w:usb3="00000000" w:csb0="00000001" w:csb1="00000000"/>
  </w:font>
  <w:font w:name="Courier">
    <w:charset w:val="00"/>
    <w:family w:val="auto"/>
    <w:pitch w:val="variable"/>
    <w:sig w:usb0="00000003" w:usb1="00000000" w:usb2="00000000" w:usb3="00000000" w:csb0="00000001" w:csb1="00000000"/>
  </w:font>
  <w:font w:name="HelveticaNeueLT Com 57 C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902030302020204"/>
    <w:charset w:val="00"/>
    <w:family w:val="auto"/>
    <w:pitch w:val="variable"/>
    <w:sig w:usb0="00000003" w:usb1="00000000" w:usb2="00000000" w:usb3="00000000" w:csb0="00000001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Officina San ITC">
    <w:altName w:val="Officina San IT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F8551" w14:textId="3B7F05BC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7B52995D" w:rsidR="00BD0E86" w:rsidRPr="007A1859" w:rsidRDefault="00BD0E86" w:rsidP="00C91E6D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941F8F">
                            <w:rPr>
                              <w:rFonts w:ascii="Arial Black" w:hAnsi="Arial Black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941F8F">
                            <w:rPr>
                              <w:rFonts w:ascii="Arial" w:hAnsi="Arial"/>
                              <w:sz w:val="22"/>
                            </w:rPr>
                            <w:t>The Natural Environment</w:t>
                          </w:r>
                        </w:p>
                        <w:p w14:paraId="5D8D34B7" w14:textId="77777777" w:rsidR="00BD0E86" w:rsidRPr="00ED0BF5" w:rsidRDefault="00BD0E86" w:rsidP="00C91E6D"/>
                        <w:p w14:paraId="0D2C49CB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85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" fillcolor="#d8d8d8" stroked="f">
              <v:textbox style="layout-flow:vertical" inset="1mm,2mm,1mm,1mm">
                <w:txbxContent>
                  <w:p w14:paraId="1BD53634" w14:textId="7B52995D" w:rsidR="00BD0E86" w:rsidRPr="007A1859" w:rsidRDefault="00BD0E86" w:rsidP="00C91E6D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941F8F">
                      <w:rPr>
                        <w:rFonts w:ascii="Arial Black" w:hAnsi="Arial Black"/>
                        <w:sz w:val="22"/>
                      </w:rPr>
                      <w:t>2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941F8F">
                      <w:rPr>
                        <w:rFonts w:ascii="Arial" w:hAnsi="Arial"/>
                        <w:sz w:val="22"/>
                      </w:rPr>
                      <w:t>The Natural Environment</w:t>
                    </w:r>
                  </w:p>
                  <w:p w14:paraId="5D8D34B7" w14:textId="77777777" w:rsidR="00BD0E86" w:rsidRPr="00ED0BF5" w:rsidRDefault="00BD0E86" w:rsidP="00C91E6D"/>
                  <w:p w14:paraId="0D2C49CB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 w:rsidR="005106B3">
      <w:rPr>
        <w:rFonts w:ascii="Arial" w:hAnsi="Arial"/>
        <w:sz w:val="20"/>
      </w:rPr>
      <w:t xml:space="preserve">ers </w:t>
    </w:r>
    <w:r w:rsidR="005106B3">
      <w:rPr>
        <w:rFonts w:ascii="Arial" w:hAnsi="Arial"/>
        <w:sz w:val="20"/>
      </w:rPr>
      <w:t>2018</w:t>
    </w:r>
    <w:bookmarkStart w:id="0" w:name="_GoBack"/>
    <w:bookmarkEnd w:id="0"/>
    <w:r w:rsidRPr="00B71074">
      <w:rPr>
        <w:rFonts w:ascii="Arial" w:hAnsi="Arial"/>
        <w:sz w:val="20"/>
      </w:rPr>
      <w:tab/>
    </w:r>
    <w:r w:rsidR="00941F8F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46E4070B" w14:textId="77777777" w:rsidTr="009318BA">
      <w:tc>
        <w:tcPr>
          <w:tcW w:w="2070" w:type="dxa"/>
        </w:tcPr>
        <w:p w14:paraId="0CCD72D0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34EF16D3" w14:textId="77777777" w:rsidR="00BD0E86" w:rsidRDefault="00BD0E86" w:rsidP="00F90C76"/>
  <w:p w14:paraId="534B70B9" w14:textId="77777777" w:rsidR="00BD0E86" w:rsidRDefault="00BD0E86" w:rsidP="00F90C76"/>
  <w:p w14:paraId="10303B68" w14:textId="77777777" w:rsidR="00BD0E86" w:rsidRDefault="00BD0E86" w:rsidP="00F90C76"/>
  <w:p w14:paraId="2563C239" w14:textId="77777777" w:rsidR="00BD0E86" w:rsidRDefault="00BD0E86" w:rsidP="00F90C76"/>
  <w:p w14:paraId="7F1EDC72" w14:textId="77777777" w:rsidR="00BD0E86" w:rsidRPr="00B63943" w:rsidRDefault="00BD0E86" w:rsidP="00F90C76">
    <w:pPr>
      <w:ind w:left="567"/>
    </w:pPr>
  </w:p>
  <w:p w14:paraId="5DFBF627" w14:textId="77777777" w:rsidR="00BD0E86" w:rsidRDefault="00BD0E86" w:rsidP="00F90C76">
    <w:pPr>
      <w:rPr>
        <w:noProof/>
      </w:rPr>
    </w:pPr>
  </w:p>
  <w:p w14:paraId="261F1002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BD0E86" w:rsidRPr="00D736A7" w:rsidRDefault="00BD0E86" w:rsidP="00F90C76"/>
  <w:p w14:paraId="2E879872" w14:textId="77777777" w:rsidR="00BD0E86" w:rsidRPr="00D736A7" w:rsidRDefault="00BD0E86" w:rsidP="00F90C76"/>
  <w:p w14:paraId="22F01BA4" w14:textId="77777777" w:rsidR="00BD0E86" w:rsidRPr="00D736A7" w:rsidRDefault="00BD0E86" w:rsidP="00F90C76"/>
  <w:p w14:paraId="70612E54" w14:textId="77777777" w:rsidR="00BD0E86" w:rsidRPr="00D736A7" w:rsidRDefault="00BD0E86" w:rsidP="00F90C76"/>
  <w:p w14:paraId="5B3B3EDB" w14:textId="77777777" w:rsidR="00BD0E86" w:rsidRPr="00D736A7" w:rsidRDefault="00BD0E86" w:rsidP="00F90C76"/>
  <w:p w14:paraId="0AE73898" w14:textId="77777777" w:rsidR="00BD0E86" w:rsidRPr="00D736A7" w:rsidRDefault="00BD0E86" w:rsidP="00F90C76"/>
  <w:p w14:paraId="6372DB4F" w14:textId="77777777" w:rsidR="00BD0E86" w:rsidRPr="00D736A7" w:rsidRDefault="00BD0E86" w:rsidP="00F90C76"/>
  <w:p w14:paraId="48545977" w14:textId="77777777" w:rsidR="00BD0E86" w:rsidRPr="00D736A7" w:rsidRDefault="00BD0E86" w:rsidP="00F90C76"/>
  <w:p w14:paraId="66F8F60E" w14:textId="77777777" w:rsidR="00BD0E86" w:rsidRPr="00D736A7" w:rsidRDefault="00BD0E86" w:rsidP="00F90C76"/>
  <w:p w14:paraId="78047064" w14:textId="77777777" w:rsidR="00BD0E86" w:rsidRPr="00D736A7" w:rsidRDefault="00BD0E86" w:rsidP="00F90C76"/>
  <w:p w14:paraId="5D58AF74" w14:textId="77777777" w:rsidR="00BD0E86" w:rsidRPr="00D736A7" w:rsidRDefault="00BD0E86" w:rsidP="00F90C76"/>
  <w:p w14:paraId="2E4FCA30" w14:textId="77777777" w:rsidR="00BD0E86" w:rsidRPr="00D736A7" w:rsidRDefault="00BD0E86" w:rsidP="00F90C76"/>
  <w:p w14:paraId="460C4D22" w14:textId="77777777" w:rsidR="00BD0E86" w:rsidRPr="00D736A7" w:rsidRDefault="00BD0E86" w:rsidP="00F90C76"/>
  <w:p w14:paraId="60F7E5F2" w14:textId="77777777" w:rsidR="00BD0E86" w:rsidRDefault="00BD0E86" w:rsidP="00F90C76"/>
  <w:p w14:paraId="213D5187" w14:textId="77777777" w:rsidR="00BD0E86" w:rsidRDefault="00BD0E86" w:rsidP="00F90C76">
    <w:pPr>
      <w:tabs>
        <w:tab w:val="left" w:pos="2200"/>
      </w:tabs>
    </w:pPr>
    <w:r>
      <w:tab/>
    </w:r>
  </w:p>
  <w:p w14:paraId="486D6F00" w14:textId="77777777" w:rsidR="00BD0E86" w:rsidRDefault="00BD0E86" w:rsidP="00F90C76">
    <w:pPr>
      <w:tabs>
        <w:tab w:val="left" w:pos="2200"/>
      </w:tabs>
    </w:pPr>
  </w:p>
  <w:p w14:paraId="29482D5D" w14:textId="77777777" w:rsidR="00BD0E86" w:rsidRDefault="00BD0E86" w:rsidP="00F90C76">
    <w:pPr>
      <w:tabs>
        <w:tab w:val="left" w:pos="2200"/>
      </w:tabs>
    </w:pPr>
  </w:p>
  <w:p w14:paraId="510124DF" w14:textId="77777777" w:rsidR="00BD0E86" w:rsidRDefault="00BD0E86" w:rsidP="00F90C76">
    <w:pPr>
      <w:tabs>
        <w:tab w:val="left" w:pos="2200"/>
      </w:tabs>
    </w:pPr>
  </w:p>
  <w:p w14:paraId="33F061EB" w14:textId="77777777" w:rsidR="00BD0E86" w:rsidRDefault="00BD0E86" w:rsidP="00F90C76">
    <w:pPr>
      <w:tabs>
        <w:tab w:val="left" w:pos="2200"/>
      </w:tabs>
    </w:pPr>
  </w:p>
  <w:p w14:paraId="27E94538" w14:textId="77777777" w:rsidR="00BD0E86" w:rsidRDefault="00BD0E86" w:rsidP="00F90C76">
    <w:pPr>
      <w:tabs>
        <w:tab w:val="left" w:pos="2200"/>
      </w:tabs>
    </w:pPr>
  </w:p>
  <w:p w14:paraId="3B114ECF" w14:textId="77777777" w:rsidR="00BD0E86" w:rsidRDefault="00BD0E86" w:rsidP="00F90C76">
    <w:pPr>
      <w:tabs>
        <w:tab w:val="left" w:pos="2200"/>
      </w:tabs>
    </w:pPr>
  </w:p>
  <w:p w14:paraId="22093065" w14:textId="77777777" w:rsidR="00BD0E86" w:rsidRDefault="00BD0E86" w:rsidP="00F90C76">
    <w:pPr>
      <w:tabs>
        <w:tab w:val="left" w:pos="2200"/>
      </w:tabs>
    </w:pPr>
  </w:p>
  <w:p w14:paraId="55925A52" w14:textId="77777777" w:rsidR="00BD0E86" w:rsidRDefault="00BD0E86" w:rsidP="00F90C76">
    <w:pPr>
      <w:tabs>
        <w:tab w:val="left" w:pos="2200"/>
      </w:tabs>
    </w:pPr>
  </w:p>
  <w:p w14:paraId="6A9FEE81" w14:textId="77777777" w:rsidR="00BD0E86" w:rsidRDefault="00BD0E86" w:rsidP="00F90C76">
    <w:pPr>
      <w:tabs>
        <w:tab w:val="left" w:pos="2200"/>
      </w:tabs>
    </w:pPr>
  </w:p>
  <w:p w14:paraId="148DA83A" w14:textId="77777777" w:rsidR="00BD0E86" w:rsidRDefault="00BD0E86" w:rsidP="00F90C76">
    <w:pPr>
      <w:tabs>
        <w:tab w:val="left" w:pos="2200"/>
      </w:tabs>
    </w:pPr>
  </w:p>
  <w:p w14:paraId="197B78FD" w14:textId="77777777" w:rsidR="00BD0E86" w:rsidRDefault="00BD0E86" w:rsidP="00F90C76">
    <w:pPr>
      <w:tabs>
        <w:tab w:val="left" w:pos="2200"/>
      </w:tabs>
    </w:pPr>
  </w:p>
  <w:p w14:paraId="30DD331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18757B1E" w14:textId="77777777" w:rsidTr="009318BA">
      <w:tc>
        <w:tcPr>
          <w:tcW w:w="2070" w:type="dxa"/>
        </w:tcPr>
        <w:p w14:paraId="3545DB6E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6E00E352" w14:textId="77777777" w:rsidR="00BD0E86" w:rsidRDefault="00BD0E86" w:rsidP="00F90C76"/>
  <w:p w14:paraId="331DAE2F" w14:textId="77777777" w:rsidR="00BD0E86" w:rsidRDefault="00BD0E86" w:rsidP="00F90C76"/>
  <w:p w14:paraId="14B02269" w14:textId="77777777" w:rsidR="00BD0E86" w:rsidRDefault="00BD0E86" w:rsidP="00F90C76"/>
  <w:p w14:paraId="4424C7BF" w14:textId="77777777" w:rsidR="00BD0E86" w:rsidRDefault="00BD0E86" w:rsidP="00F90C76"/>
  <w:p w14:paraId="520FCDAA" w14:textId="77777777" w:rsidR="00BD0E86" w:rsidRPr="00B63943" w:rsidRDefault="00BD0E86" w:rsidP="00F90C76">
    <w:pPr>
      <w:ind w:left="567"/>
    </w:pPr>
  </w:p>
  <w:p w14:paraId="4351E672" w14:textId="77777777" w:rsidR="00BD0E86" w:rsidRDefault="00BD0E86" w:rsidP="00F90C76">
    <w:pPr>
      <w:rPr>
        <w:noProof/>
      </w:rPr>
    </w:pPr>
  </w:p>
  <w:p w14:paraId="38028EA3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BD0E86" w:rsidRPr="00D736A7" w:rsidRDefault="00BD0E86" w:rsidP="00F90C76"/>
  <w:p w14:paraId="4E90D88B" w14:textId="77777777" w:rsidR="00BD0E86" w:rsidRPr="00D736A7" w:rsidRDefault="00BD0E86" w:rsidP="00F90C76"/>
  <w:p w14:paraId="25D024EA" w14:textId="77777777" w:rsidR="00BD0E86" w:rsidRPr="00D736A7" w:rsidRDefault="00BD0E86" w:rsidP="00F90C76"/>
  <w:p w14:paraId="3D24E55F" w14:textId="77777777" w:rsidR="00BD0E86" w:rsidRPr="00D736A7" w:rsidRDefault="00BD0E86" w:rsidP="00F90C76"/>
  <w:p w14:paraId="4B804879" w14:textId="77777777" w:rsidR="00BD0E86" w:rsidRPr="00D736A7" w:rsidRDefault="00BD0E86" w:rsidP="00F90C76"/>
  <w:p w14:paraId="1369376E" w14:textId="77777777" w:rsidR="00BD0E86" w:rsidRPr="00D736A7" w:rsidRDefault="00BD0E86" w:rsidP="00F90C76"/>
  <w:p w14:paraId="468038E6" w14:textId="77777777" w:rsidR="00BD0E86" w:rsidRPr="00D736A7" w:rsidRDefault="00BD0E86" w:rsidP="00F90C76"/>
  <w:p w14:paraId="4013A366" w14:textId="77777777" w:rsidR="00BD0E86" w:rsidRPr="00D736A7" w:rsidRDefault="00BD0E86" w:rsidP="00F90C76"/>
  <w:p w14:paraId="4C7063B5" w14:textId="77777777" w:rsidR="00BD0E86" w:rsidRPr="00D736A7" w:rsidRDefault="00BD0E86" w:rsidP="00F90C76"/>
  <w:p w14:paraId="0EAE06ED" w14:textId="77777777" w:rsidR="00BD0E86" w:rsidRPr="00D736A7" w:rsidRDefault="00BD0E86" w:rsidP="00F90C76"/>
  <w:p w14:paraId="454C625A" w14:textId="77777777" w:rsidR="00BD0E86" w:rsidRPr="00D736A7" w:rsidRDefault="00BD0E86" w:rsidP="00F90C76"/>
  <w:p w14:paraId="1E65EFA3" w14:textId="77777777" w:rsidR="00BD0E86" w:rsidRPr="00D736A7" w:rsidRDefault="00BD0E86" w:rsidP="00F90C76"/>
  <w:p w14:paraId="47A70AFE" w14:textId="77777777" w:rsidR="00BD0E86" w:rsidRPr="00D736A7" w:rsidRDefault="00BD0E86" w:rsidP="00F90C76"/>
  <w:p w14:paraId="6E5D96C0" w14:textId="77777777" w:rsidR="00BD0E86" w:rsidRDefault="00BD0E86" w:rsidP="00F90C76"/>
  <w:p w14:paraId="176D33D8" w14:textId="77777777" w:rsidR="00BD0E86" w:rsidRDefault="00BD0E86" w:rsidP="00F90C76">
    <w:pPr>
      <w:tabs>
        <w:tab w:val="left" w:pos="2200"/>
      </w:tabs>
    </w:pPr>
    <w:r>
      <w:tab/>
    </w:r>
  </w:p>
  <w:p w14:paraId="536AB51E" w14:textId="77777777" w:rsidR="00BD0E86" w:rsidRDefault="00BD0E86" w:rsidP="00F90C76">
    <w:pPr>
      <w:tabs>
        <w:tab w:val="left" w:pos="2200"/>
      </w:tabs>
    </w:pPr>
  </w:p>
  <w:p w14:paraId="3FB31CF6" w14:textId="77777777" w:rsidR="00BD0E86" w:rsidRDefault="00BD0E86" w:rsidP="00F90C76">
    <w:pPr>
      <w:tabs>
        <w:tab w:val="left" w:pos="2200"/>
      </w:tabs>
    </w:pPr>
  </w:p>
  <w:p w14:paraId="556AD3C5" w14:textId="77777777" w:rsidR="00BD0E86" w:rsidRDefault="00BD0E86" w:rsidP="00F90C76">
    <w:pPr>
      <w:tabs>
        <w:tab w:val="left" w:pos="2200"/>
      </w:tabs>
    </w:pPr>
  </w:p>
  <w:p w14:paraId="7E4B1490" w14:textId="77777777" w:rsidR="00BD0E86" w:rsidRDefault="00BD0E86" w:rsidP="00F90C76">
    <w:pPr>
      <w:tabs>
        <w:tab w:val="left" w:pos="2200"/>
      </w:tabs>
    </w:pPr>
  </w:p>
  <w:p w14:paraId="2160DD03" w14:textId="77777777" w:rsidR="00BD0E86" w:rsidRDefault="00BD0E86" w:rsidP="00F90C76">
    <w:pPr>
      <w:tabs>
        <w:tab w:val="left" w:pos="2200"/>
      </w:tabs>
    </w:pPr>
  </w:p>
  <w:p w14:paraId="1C0B89F1" w14:textId="77777777" w:rsidR="00BD0E86" w:rsidRDefault="00BD0E86" w:rsidP="00F90C76">
    <w:pPr>
      <w:tabs>
        <w:tab w:val="left" w:pos="2200"/>
      </w:tabs>
    </w:pPr>
  </w:p>
  <w:p w14:paraId="01B7B1D4" w14:textId="77777777" w:rsidR="00BD0E86" w:rsidRDefault="00BD0E86" w:rsidP="00F90C76">
    <w:pPr>
      <w:tabs>
        <w:tab w:val="left" w:pos="2200"/>
      </w:tabs>
    </w:pPr>
  </w:p>
  <w:p w14:paraId="7F2DCC3B" w14:textId="77777777" w:rsidR="00BD0E86" w:rsidRDefault="00BD0E86" w:rsidP="00F90C76">
    <w:pPr>
      <w:tabs>
        <w:tab w:val="left" w:pos="2200"/>
      </w:tabs>
    </w:pPr>
  </w:p>
  <w:p w14:paraId="1B00F8D0" w14:textId="77777777" w:rsidR="00BD0E86" w:rsidRDefault="00BD0E86" w:rsidP="00F90C76">
    <w:pPr>
      <w:tabs>
        <w:tab w:val="left" w:pos="2200"/>
      </w:tabs>
    </w:pPr>
  </w:p>
  <w:p w14:paraId="0F55F40B" w14:textId="77777777" w:rsidR="00BD0E86" w:rsidRDefault="00BD0E86" w:rsidP="00F90C76">
    <w:pPr>
      <w:tabs>
        <w:tab w:val="left" w:pos="2200"/>
      </w:tabs>
    </w:pPr>
  </w:p>
  <w:p w14:paraId="6F80117A" w14:textId="77777777" w:rsidR="00BD0E86" w:rsidRDefault="00BD0E86" w:rsidP="00F90C76">
    <w:pPr>
      <w:tabs>
        <w:tab w:val="left" w:pos="2200"/>
      </w:tabs>
    </w:pPr>
  </w:p>
  <w:p w14:paraId="1F2B5A1A" w14:textId="77777777" w:rsidR="00BD0E86" w:rsidRDefault="00BD0E86" w:rsidP="00F90C76">
    <w:pPr>
      <w:tabs>
        <w:tab w:val="left" w:pos="2200"/>
      </w:tabs>
    </w:pPr>
  </w:p>
  <w:p w14:paraId="5D2C56C2" w14:textId="77777777" w:rsidR="00BD0E86" w:rsidRDefault="00BD0E86" w:rsidP="00F90C76">
    <w:pPr>
      <w:tabs>
        <w:tab w:val="left" w:pos="2200"/>
      </w:tabs>
    </w:pPr>
  </w:p>
  <w:p w14:paraId="09093CFA" w14:textId="77777777" w:rsidR="00BD0E86" w:rsidRDefault="00BD0E86" w:rsidP="00F90C76">
    <w:pPr>
      <w:tabs>
        <w:tab w:val="left" w:pos="2200"/>
      </w:tabs>
    </w:pPr>
  </w:p>
  <w:p w14:paraId="4274F6E5" w14:textId="77777777" w:rsidR="00BD0E86" w:rsidRDefault="00BD0E86" w:rsidP="00F90C76">
    <w:pPr>
      <w:tabs>
        <w:tab w:val="left" w:pos="2200"/>
      </w:tabs>
    </w:pPr>
  </w:p>
  <w:p w14:paraId="1C309240" w14:textId="77777777" w:rsidR="00BD0E86" w:rsidRPr="00D736A7" w:rsidRDefault="00BD0E86" w:rsidP="00F90C76">
    <w:pPr>
      <w:tabs>
        <w:tab w:val="left" w:pos="2200"/>
      </w:tabs>
    </w:pPr>
  </w:p>
  <w:p w14:paraId="0E6759AD" w14:textId="77777777" w:rsidR="00BD0E86" w:rsidRDefault="00BD0E86" w:rsidP="00F90C76">
    <w:pPr>
      <w:tabs>
        <w:tab w:val="left" w:pos="2200"/>
      </w:tabs>
    </w:pPr>
  </w:p>
  <w:p w14:paraId="2DE7ECB5" w14:textId="77777777" w:rsidR="00BD0E86" w:rsidRDefault="00BD0E86" w:rsidP="00F90C76">
    <w:pPr>
      <w:tabs>
        <w:tab w:val="left" w:pos="2200"/>
      </w:tabs>
    </w:pPr>
  </w:p>
  <w:p w14:paraId="3570B1B3" w14:textId="77777777" w:rsidR="00BD0E86" w:rsidRDefault="00BD0E86" w:rsidP="00F90C76">
    <w:pPr>
      <w:tabs>
        <w:tab w:val="left" w:pos="2200"/>
      </w:tabs>
    </w:pPr>
  </w:p>
  <w:p w14:paraId="3F5DE09E" w14:textId="77777777" w:rsidR="00BD0E86" w:rsidRPr="00D736A7" w:rsidRDefault="00BD0E86" w:rsidP="00F90C76">
    <w:pPr>
      <w:tabs>
        <w:tab w:val="left" w:pos="2200"/>
      </w:tabs>
    </w:pPr>
  </w:p>
  <w:p w14:paraId="2E4C98A0" w14:textId="6F213C0E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6C58946" w14:textId="77777777" w:rsidTr="009318BA">
      <w:tc>
        <w:tcPr>
          <w:tcW w:w="2070" w:type="dxa"/>
        </w:tcPr>
        <w:p w14:paraId="3DC5D0D7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3302602" w14:textId="77777777" w:rsidR="00BD0E86" w:rsidRDefault="00BD0E86" w:rsidP="00F90C76"/>
  <w:p w14:paraId="292F03ED" w14:textId="77777777" w:rsidR="00BD0E86" w:rsidRDefault="00BD0E86" w:rsidP="00F90C76"/>
  <w:p w14:paraId="0BB675D7" w14:textId="77777777" w:rsidR="00BD0E86" w:rsidRDefault="00BD0E86" w:rsidP="00F90C76"/>
  <w:p w14:paraId="71D36B4E" w14:textId="77777777" w:rsidR="00BD0E86" w:rsidRDefault="00BD0E86" w:rsidP="00F90C76"/>
  <w:p w14:paraId="56C88400" w14:textId="77777777" w:rsidR="00BD0E86" w:rsidRPr="00B63943" w:rsidRDefault="00BD0E86" w:rsidP="00F90C76">
    <w:pPr>
      <w:ind w:left="567"/>
    </w:pPr>
  </w:p>
  <w:p w14:paraId="657CC6CB" w14:textId="77777777" w:rsidR="00BD0E86" w:rsidRDefault="00BD0E86" w:rsidP="00F90C76">
    <w:pPr>
      <w:rPr>
        <w:noProof/>
      </w:rPr>
    </w:pPr>
  </w:p>
  <w:p w14:paraId="7EE34EE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BD0E86" w:rsidRPr="00D736A7" w:rsidRDefault="00BD0E86" w:rsidP="00F90C76"/>
  <w:p w14:paraId="589CC5D0" w14:textId="77777777" w:rsidR="00BD0E86" w:rsidRPr="00D736A7" w:rsidRDefault="00BD0E86" w:rsidP="00F90C76"/>
  <w:p w14:paraId="115DA77D" w14:textId="77777777" w:rsidR="00BD0E86" w:rsidRPr="00D736A7" w:rsidRDefault="00BD0E86" w:rsidP="00F90C76"/>
  <w:p w14:paraId="50EF219A" w14:textId="77777777" w:rsidR="00BD0E86" w:rsidRPr="00D736A7" w:rsidRDefault="00BD0E86" w:rsidP="00F90C76"/>
  <w:p w14:paraId="00E8FDD2" w14:textId="77777777" w:rsidR="00BD0E86" w:rsidRPr="00D736A7" w:rsidRDefault="00BD0E86" w:rsidP="00F90C76"/>
  <w:p w14:paraId="055E11D9" w14:textId="77777777" w:rsidR="00BD0E86" w:rsidRPr="00D736A7" w:rsidRDefault="00BD0E86" w:rsidP="00F90C76"/>
  <w:p w14:paraId="04DF59EC" w14:textId="77777777" w:rsidR="00BD0E86" w:rsidRPr="00D736A7" w:rsidRDefault="00BD0E86" w:rsidP="00F90C76"/>
  <w:p w14:paraId="07897887" w14:textId="77777777" w:rsidR="00BD0E86" w:rsidRPr="00D736A7" w:rsidRDefault="00BD0E86" w:rsidP="00F90C76"/>
  <w:p w14:paraId="3FE199AD" w14:textId="77777777" w:rsidR="00BD0E86" w:rsidRPr="00D736A7" w:rsidRDefault="00BD0E86" w:rsidP="00F90C76"/>
  <w:p w14:paraId="4CD166ED" w14:textId="77777777" w:rsidR="00BD0E86" w:rsidRPr="00D736A7" w:rsidRDefault="00BD0E86" w:rsidP="00F90C76"/>
  <w:p w14:paraId="18666D37" w14:textId="77777777" w:rsidR="00BD0E86" w:rsidRPr="00D736A7" w:rsidRDefault="00BD0E86" w:rsidP="00F90C76"/>
  <w:p w14:paraId="2C7885AA" w14:textId="77777777" w:rsidR="00BD0E86" w:rsidRPr="00D736A7" w:rsidRDefault="00BD0E86" w:rsidP="00F90C76"/>
  <w:p w14:paraId="26AC8474" w14:textId="77777777" w:rsidR="00BD0E86" w:rsidRPr="00D736A7" w:rsidRDefault="00BD0E86" w:rsidP="00F90C76"/>
  <w:p w14:paraId="43622ABC" w14:textId="77777777" w:rsidR="00BD0E86" w:rsidRDefault="00BD0E86" w:rsidP="00F90C76"/>
  <w:p w14:paraId="280E4AE9" w14:textId="77777777" w:rsidR="00BD0E86" w:rsidRDefault="00BD0E86" w:rsidP="00F90C76">
    <w:pPr>
      <w:tabs>
        <w:tab w:val="left" w:pos="2200"/>
      </w:tabs>
    </w:pPr>
    <w:r>
      <w:tab/>
    </w:r>
  </w:p>
  <w:p w14:paraId="475C939A" w14:textId="77777777" w:rsidR="00BD0E86" w:rsidRDefault="00BD0E86" w:rsidP="00F90C76">
    <w:pPr>
      <w:tabs>
        <w:tab w:val="left" w:pos="2200"/>
      </w:tabs>
    </w:pPr>
  </w:p>
  <w:p w14:paraId="4597554F" w14:textId="77777777" w:rsidR="00BD0E86" w:rsidRDefault="00BD0E86" w:rsidP="00F90C76">
    <w:pPr>
      <w:tabs>
        <w:tab w:val="left" w:pos="2200"/>
      </w:tabs>
    </w:pPr>
  </w:p>
  <w:p w14:paraId="59B093C9" w14:textId="77777777" w:rsidR="00BD0E86" w:rsidRDefault="00BD0E86" w:rsidP="00F90C76">
    <w:pPr>
      <w:tabs>
        <w:tab w:val="left" w:pos="2200"/>
      </w:tabs>
    </w:pPr>
  </w:p>
  <w:p w14:paraId="662268EC" w14:textId="77777777" w:rsidR="00BD0E86" w:rsidRDefault="00BD0E86" w:rsidP="00F90C76">
    <w:pPr>
      <w:tabs>
        <w:tab w:val="left" w:pos="2200"/>
      </w:tabs>
    </w:pPr>
  </w:p>
  <w:p w14:paraId="51201CF2" w14:textId="77777777" w:rsidR="00BD0E86" w:rsidRDefault="00BD0E86" w:rsidP="00F90C76">
    <w:pPr>
      <w:tabs>
        <w:tab w:val="left" w:pos="2200"/>
      </w:tabs>
    </w:pPr>
  </w:p>
  <w:p w14:paraId="58034961" w14:textId="77777777" w:rsidR="00BD0E86" w:rsidRDefault="00BD0E86" w:rsidP="00F90C76">
    <w:pPr>
      <w:tabs>
        <w:tab w:val="left" w:pos="2200"/>
      </w:tabs>
    </w:pPr>
  </w:p>
  <w:p w14:paraId="1122E36F" w14:textId="77777777" w:rsidR="00BD0E86" w:rsidRDefault="00BD0E86" w:rsidP="00F90C76">
    <w:pPr>
      <w:tabs>
        <w:tab w:val="left" w:pos="2200"/>
      </w:tabs>
    </w:pPr>
  </w:p>
  <w:p w14:paraId="027BE0F6" w14:textId="77777777" w:rsidR="00BD0E86" w:rsidRDefault="00BD0E86" w:rsidP="00F90C76">
    <w:pPr>
      <w:tabs>
        <w:tab w:val="left" w:pos="2200"/>
      </w:tabs>
    </w:pPr>
  </w:p>
  <w:p w14:paraId="6571E35B" w14:textId="77777777" w:rsidR="00BD0E86" w:rsidRDefault="00BD0E86" w:rsidP="00F90C76">
    <w:pPr>
      <w:tabs>
        <w:tab w:val="left" w:pos="2200"/>
      </w:tabs>
    </w:pPr>
  </w:p>
  <w:p w14:paraId="5D2BF76C" w14:textId="77777777" w:rsidR="00BD0E86" w:rsidRDefault="00BD0E86" w:rsidP="00F90C76">
    <w:pPr>
      <w:tabs>
        <w:tab w:val="left" w:pos="2200"/>
      </w:tabs>
    </w:pPr>
  </w:p>
  <w:p w14:paraId="7ABFC126" w14:textId="77777777" w:rsidR="00BD0E86" w:rsidRDefault="00BD0E86" w:rsidP="00F90C76">
    <w:pPr>
      <w:tabs>
        <w:tab w:val="left" w:pos="2200"/>
      </w:tabs>
    </w:pPr>
  </w:p>
  <w:p w14:paraId="2961C39F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2A9DDA6A" w14:textId="77777777" w:rsidTr="009318BA">
      <w:tc>
        <w:tcPr>
          <w:tcW w:w="2070" w:type="dxa"/>
        </w:tcPr>
        <w:p w14:paraId="40332F72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4D0E057" w14:textId="77777777" w:rsidR="00BD0E86" w:rsidRDefault="00BD0E86" w:rsidP="00F90C76"/>
  <w:p w14:paraId="5C3B1630" w14:textId="77777777" w:rsidR="00BD0E86" w:rsidRDefault="00BD0E86" w:rsidP="00F90C76"/>
  <w:p w14:paraId="61CF0C32" w14:textId="77777777" w:rsidR="00BD0E86" w:rsidRDefault="00BD0E86" w:rsidP="00F90C76"/>
  <w:p w14:paraId="5F13D56B" w14:textId="77777777" w:rsidR="00BD0E86" w:rsidRDefault="00BD0E86" w:rsidP="00F90C76"/>
  <w:p w14:paraId="16EF625C" w14:textId="77777777" w:rsidR="00BD0E86" w:rsidRPr="00B63943" w:rsidRDefault="00BD0E86" w:rsidP="00F90C76">
    <w:pPr>
      <w:ind w:left="567"/>
    </w:pPr>
  </w:p>
  <w:p w14:paraId="789D19E4" w14:textId="77777777" w:rsidR="00BD0E86" w:rsidRDefault="00BD0E86" w:rsidP="00F90C76">
    <w:pPr>
      <w:rPr>
        <w:noProof/>
      </w:rPr>
    </w:pPr>
  </w:p>
  <w:p w14:paraId="3DF7420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BD0E86" w:rsidRPr="00D736A7" w:rsidRDefault="00BD0E86" w:rsidP="00F90C76"/>
  <w:p w14:paraId="16A6A5F2" w14:textId="77777777" w:rsidR="00BD0E86" w:rsidRPr="00D736A7" w:rsidRDefault="00BD0E86" w:rsidP="00F90C76"/>
  <w:p w14:paraId="12390504" w14:textId="77777777" w:rsidR="00BD0E86" w:rsidRPr="00D736A7" w:rsidRDefault="00BD0E86" w:rsidP="00F90C76"/>
  <w:p w14:paraId="30822499" w14:textId="77777777" w:rsidR="00BD0E86" w:rsidRPr="00D736A7" w:rsidRDefault="00BD0E86" w:rsidP="00F90C76"/>
  <w:p w14:paraId="0BC2D9A0" w14:textId="77777777" w:rsidR="00BD0E86" w:rsidRPr="00D736A7" w:rsidRDefault="00BD0E86" w:rsidP="00F90C76"/>
  <w:p w14:paraId="4D239302" w14:textId="77777777" w:rsidR="00BD0E86" w:rsidRPr="00D736A7" w:rsidRDefault="00BD0E86" w:rsidP="00F90C76"/>
  <w:p w14:paraId="68CBA34B" w14:textId="77777777" w:rsidR="00BD0E86" w:rsidRPr="00D736A7" w:rsidRDefault="00BD0E86" w:rsidP="00F90C76"/>
  <w:p w14:paraId="67445FD7" w14:textId="77777777" w:rsidR="00BD0E86" w:rsidRPr="00D736A7" w:rsidRDefault="00BD0E86" w:rsidP="00F90C76"/>
  <w:p w14:paraId="451DB504" w14:textId="77777777" w:rsidR="00BD0E86" w:rsidRPr="00D736A7" w:rsidRDefault="00BD0E86" w:rsidP="00F90C76"/>
  <w:p w14:paraId="1FB6223D" w14:textId="77777777" w:rsidR="00BD0E86" w:rsidRPr="00D736A7" w:rsidRDefault="00BD0E86" w:rsidP="00F90C76"/>
  <w:p w14:paraId="294C3216" w14:textId="77777777" w:rsidR="00BD0E86" w:rsidRPr="00D736A7" w:rsidRDefault="00BD0E86" w:rsidP="00F90C76"/>
  <w:p w14:paraId="6B2A4B1C" w14:textId="77777777" w:rsidR="00BD0E86" w:rsidRPr="00D736A7" w:rsidRDefault="00BD0E86" w:rsidP="00F90C76"/>
  <w:p w14:paraId="50905833" w14:textId="77777777" w:rsidR="00BD0E86" w:rsidRPr="00D736A7" w:rsidRDefault="00BD0E86" w:rsidP="00F90C76"/>
  <w:p w14:paraId="4C946D13" w14:textId="77777777" w:rsidR="00BD0E86" w:rsidRDefault="00BD0E86" w:rsidP="00F90C76"/>
  <w:p w14:paraId="752955DB" w14:textId="77777777" w:rsidR="00BD0E86" w:rsidRDefault="00BD0E86" w:rsidP="00F90C76">
    <w:pPr>
      <w:tabs>
        <w:tab w:val="left" w:pos="2200"/>
      </w:tabs>
    </w:pPr>
    <w:r>
      <w:tab/>
    </w:r>
  </w:p>
  <w:p w14:paraId="4DCF983C" w14:textId="77777777" w:rsidR="00BD0E86" w:rsidRDefault="00BD0E86" w:rsidP="00F90C76">
    <w:pPr>
      <w:tabs>
        <w:tab w:val="left" w:pos="2200"/>
      </w:tabs>
    </w:pPr>
  </w:p>
  <w:p w14:paraId="3010225F" w14:textId="77777777" w:rsidR="00BD0E86" w:rsidRDefault="00BD0E86" w:rsidP="00F90C76">
    <w:pPr>
      <w:tabs>
        <w:tab w:val="left" w:pos="2200"/>
      </w:tabs>
    </w:pPr>
  </w:p>
  <w:p w14:paraId="7603518D" w14:textId="77777777" w:rsidR="00BD0E86" w:rsidRDefault="00BD0E86" w:rsidP="00F90C76">
    <w:pPr>
      <w:tabs>
        <w:tab w:val="left" w:pos="2200"/>
      </w:tabs>
    </w:pPr>
  </w:p>
  <w:p w14:paraId="785C9384" w14:textId="77777777" w:rsidR="00BD0E86" w:rsidRDefault="00BD0E86" w:rsidP="00F90C76">
    <w:pPr>
      <w:tabs>
        <w:tab w:val="left" w:pos="2200"/>
      </w:tabs>
    </w:pPr>
  </w:p>
  <w:p w14:paraId="1294348E" w14:textId="77777777" w:rsidR="00BD0E86" w:rsidRDefault="00BD0E86" w:rsidP="00F90C76">
    <w:pPr>
      <w:tabs>
        <w:tab w:val="left" w:pos="2200"/>
      </w:tabs>
    </w:pPr>
  </w:p>
  <w:p w14:paraId="5AB0D9F7" w14:textId="77777777" w:rsidR="00BD0E86" w:rsidRDefault="00BD0E86" w:rsidP="00F90C76">
    <w:pPr>
      <w:tabs>
        <w:tab w:val="left" w:pos="2200"/>
      </w:tabs>
    </w:pPr>
  </w:p>
  <w:p w14:paraId="4DA6C347" w14:textId="77777777" w:rsidR="00BD0E86" w:rsidRDefault="00BD0E86" w:rsidP="00F90C76">
    <w:pPr>
      <w:tabs>
        <w:tab w:val="left" w:pos="2200"/>
      </w:tabs>
    </w:pPr>
  </w:p>
  <w:p w14:paraId="119E5FE0" w14:textId="77777777" w:rsidR="00BD0E86" w:rsidRDefault="00BD0E86" w:rsidP="00F90C76">
    <w:pPr>
      <w:tabs>
        <w:tab w:val="left" w:pos="2200"/>
      </w:tabs>
    </w:pPr>
  </w:p>
  <w:p w14:paraId="03D0C921" w14:textId="77777777" w:rsidR="00BD0E86" w:rsidRDefault="00BD0E86" w:rsidP="00F90C76">
    <w:pPr>
      <w:tabs>
        <w:tab w:val="left" w:pos="2200"/>
      </w:tabs>
    </w:pPr>
  </w:p>
  <w:p w14:paraId="7BC0A5AA" w14:textId="77777777" w:rsidR="00BD0E86" w:rsidRDefault="00BD0E86" w:rsidP="00F90C76">
    <w:pPr>
      <w:tabs>
        <w:tab w:val="left" w:pos="2200"/>
      </w:tabs>
    </w:pPr>
  </w:p>
  <w:p w14:paraId="28A0712E" w14:textId="77777777" w:rsidR="00BD0E86" w:rsidRDefault="00BD0E86" w:rsidP="00F90C76">
    <w:pPr>
      <w:tabs>
        <w:tab w:val="left" w:pos="2200"/>
      </w:tabs>
    </w:pPr>
  </w:p>
  <w:p w14:paraId="2E22C675" w14:textId="77777777" w:rsidR="00BD0E86" w:rsidRDefault="00BD0E86" w:rsidP="00F90C76">
    <w:pPr>
      <w:tabs>
        <w:tab w:val="left" w:pos="2200"/>
      </w:tabs>
    </w:pPr>
  </w:p>
  <w:p w14:paraId="07243AB1" w14:textId="77777777" w:rsidR="00BD0E86" w:rsidRDefault="00BD0E86" w:rsidP="00F90C76">
    <w:pPr>
      <w:tabs>
        <w:tab w:val="left" w:pos="2200"/>
      </w:tabs>
    </w:pPr>
  </w:p>
  <w:p w14:paraId="13EC5705" w14:textId="77777777" w:rsidR="00BD0E86" w:rsidRDefault="00BD0E86" w:rsidP="00F90C76">
    <w:pPr>
      <w:tabs>
        <w:tab w:val="left" w:pos="2200"/>
      </w:tabs>
    </w:pPr>
  </w:p>
  <w:p w14:paraId="6CD30F90" w14:textId="77777777" w:rsidR="00BD0E86" w:rsidRDefault="00BD0E86" w:rsidP="00F90C76">
    <w:pPr>
      <w:tabs>
        <w:tab w:val="left" w:pos="2200"/>
      </w:tabs>
    </w:pPr>
  </w:p>
  <w:p w14:paraId="780902B7" w14:textId="77777777" w:rsidR="00BD0E86" w:rsidRPr="00D736A7" w:rsidRDefault="00BD0E86" w:rsidP="00F90C76">
    <w:pPr>
      <w:tabs>
        <w:tab w:val="left" w:pos="2200"/>
      </w:tabs>
    </w:pPr>
  </w:p>
  <w:p w14:paraId="0CBA2CFB" w14:textId="77777777" w:rsidR="00BD0E86" w:rsidRDefault="00BD0E86" w:rsidP="00F90C76">
    <w:pPr>
      <w:tabs>
        <w:tab w:val="left" w:pos="2200"/>
      </w:tabs>
    </w:pPr>
  </w:p>
  <w:p w14:paraId="5D5C4E75" w14:textId="77777777" w:rsidR="00BD0E86" w:rsidRDefault="00BD0E86" w:rsidP="00F90C76">
    <w:pPr>
      <w:tabs>
        <w:tab w:val="left" w:pos="2200"/>
      </w:tabs>
    </w:pPr>
  </w:p>
  <w:p w14:paraId="393ABDF7" w14:textId="77777777" w:rsidR="00BD0E86" w:rsidRDefault="00BD0E86" w:rsidP="00F90C76">
    <w:pPr>
      <w:tabs>
        <w:tab w:val="left" w:pos="2200"/>
      </w:tabs>
    </w:pPr>
  </w:p>
  <w:p w14:paraId="1D966FF2" w14:textId="77777777" w:rsidR="00BD0E86" w:rsidRPr="00D736A7" w:rsidRDefault="00BD0E86" w:rsidP="00F90C76">
    <w:pPr>
      <w:tabs>
        <w:tab w:val="left" w:pos="2200"/>
      </w:tabs>
    </w:pPr>
  </w:p>
  <w:p w14:paraId="1C094590" w14:textId="3598499B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0C7C146F" w14:textId="77777777" w:rsidTr="009318BA">
      <w:tc>
        <w:tcPr>
          <w:tcW w:w="2070" w:type="dxa"/>
        </w:tcPr>
        <w:p w14:paraId="62F49138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F28A68B" w14:textId="77777777" w:rsidR="00BD0E86" w:rsidRDefault="00BD0E86" w:rsidP="00F90C76"/>
  <w:p w14:paraId="2589C929" w14:textId="77777777" w:rsidR="00BD0E86" w:rsidRDefault="00BD0E86" w:rsidP="00F90C76"/>
  <w:p w14:paraId="31F6F93F" w14:textId="77777777" w:rsidR="00BD0E86" w:rsidRDefault="00BD0E86" w:rsidP="00F90C76"/>
  <w:p w14:paraId="6AC4A712" w14:textId="77777777" w:rsidR="00BD0E86" w:rsidRDefault="00BD0E86" w:rsidP="00F90C76"/>
  <w:p w14:paraId="154A5ECB" w14:textId="77777777" w:rsidR="00BD0E86" w:rsidRPr="00B63943" w:rsidRDefault="00BD0E86" w:rsidP="00F90C76">
    <w:pPr>
      <w:ind w:left="567"/>
    </w:pPr>
  </w:p>
  <w:p w14:paraId="612351F5" w14:textId="77777777" w:rsidR="00BD0E86" w:rsidRDefault="00BD0E86" w:rsidP="00F90C76">
    <w:pPr>
      <w:rPr>
        <w:noProof/>
      </w:rPr>
    </w:pPr>
  </w:p>
  <w:p w14:paraId="230C1765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BD0E86" w:rsidRPr="00D736A7" w:rsidRDefault="00BD0E86" w:rsidP="00F90C76"/>
  <w:p w14:paraId="349A602F" w14:textId="77777777" w:rsidR="00BD0E86" w:rsidRPr="00D736A7" w:rsidRDefault="00BD0E86" w:rsidP="00F90C76"/>
  <w:p w14:paraId="2168C5F7" w14:textId="77777777" w:rsidR="00BD0E86" w:rsidRPr="00D736A7" w:rsidRDefault="00BD0E86" w:rsidP="00F90C76"/>
  <w:p w14:paraId="4B7F54DE" w14:textId="77777777" w:rsidR="00BD0E86" w:rsidRPr="00D736A7" w:rsidRDefault="00BD0E86" w:rsidP="00F90C76"/>
  <w:p w14:paraId="6EE7B511" w14:textId="77777777" w:rsidR="00BD0E86" w:rsidRPr="00D736A7" w:rsidRDefault="00BD0E86" w:rsidP="00F90C76"/>
  <w:p w14:paraId="4A1A4702" w14:textId="77777777" w:rsidR="00BD0E86" w:rsidRPr="00D736A7" w:rsidRDefault="00BD0E86" w:rsidP="00F90C76"/>
  <w:p w14:paraId="6D22FF0D" w14:textId="77777777" w:rsidR="00BD0E86" w:rsidRPr="00D736A7" w:rsidRDefault="00BD0E86" w:rsidP="00F90C76"/>
  <w:p w14:paraId="729F8211" w14:textId="77777777" w:rsidR="00BD0E86" w:rsidRPr="00D736A7" w:rsidRDefault="00BD0E86" w:rsidP="00F90C76"/>
  <w:p w14:paraId="6C4DB930" w14:textId="77777777" w:rsidR="00BD0E86" w:rsidRPr="00D736A7" w:rsidRDefault="00BD0E86" w:rsidP="00F90C76"/>
  <w:p w14:paraId="7CC65FBE" w14:textId="77777777" w:rsidR="00BD0E86" w:rsidRPr="00D736A7" w:rsidRDefault="00BD0E86" w:rsidP="00F90C76"/>
  <w:p w14:paraId="6153FF39" w14:textId="77777777" w:rsidR="00BD0E86" w:rsidRPr="00D736A7" w:rsidRDefault="00BD0E86" w:rsidP="00F90C76"/>
  <w:p w14:paraId="6E7309A4" w14:textId="77777777" w:rsidR="00BD0E86" w:rsidRPr="00D736A7" w:rsidRDefault="00BD0E86" w:rsidP="00F90C76"/>
  <w:p w14:paraId="4E45D3E9" w14:textId="77777777" w:rsidR="00BD0E86" w:rsidRPr="00D736A7" w:rsidRDefault="00BD0E86" w:rsidP="00F90C76"/>
  <w:p w14:paraId="67DF6AE2" w14:textId="77777777" w:rsidR="00BD0E86" w:rsidRDefault="00BD0E86" w:rsidP="00F90C76"/>
  <w:p w14:paraId="011446C2" w14:textId="77777777" w:rsidR="00BD0E86" w:rsidRDefault="00BD0E86" w:rsidP="00F90C76">
    <w:pPr>
      <w:tabs>
        <w:tab w:val="left" w:pos="2200"/>
      </w:tabs>
    </w:pPr>
    <w:r>
      <w:tab/>
    </w:r>
  </w:p>
  <w:p w14:paraId="01EB2E1D" w14:textId="77777777" w:rsidR="00BD0E86" w:rsidRDefault="00BD0E86" w:rsidP="00F90C76">
    <w:pPr>
      <w:tabs>
        <w:tab w:val="left" w:pos="2200"/>
      </w:tabs>
    </w:pPr>
  </w:p>
  <w:p w14:paraId="3654B367" w14:textId="77777777" w:rsidR="00BD0E86" w:rsidRDefault="00BD0E86" w:rsidP="00F90C76">
    <w:pPr>
      <w:tabs>
        <w:tab w:val="left" w:pos="2200"/>
      </w:tabs>
    </w:pPr>
  </w:p>
  <w:p w14:paraId="6A73437A" w14:textId="77777777" w:rsidR="00BD0E86" w:rsidRDefault="00BD0E86" w:rsidP="00F90C76">
    <w:pPr>
      <w:tabs>
        <w:tab w:val="left" w:pos="2200"/>
      </w:tabs>
    </w:pPr>
  </w:p>
  <w:p w14:paraId="62F094BB" w14:textId="77777777" w:rsidR="00BD0E86" w:rsidRDefault="00BD0E86" w:rsidP="00F90C76">
    <w:pPr>
      <w:tabs>
        <w:tab w:val="left" w:pos="2200"/>
      </w:tabs>
    </w:pPr>
  </w:p>
  <w:p w14:paraId="4286BBFA" w14:textId="77777777" w:rsidR="00BD0E86" w:rsidRDefault="00BD0E86" w:rsidP="00F90C76">
    <w:pPr>
      <w:tabs>
        <w:tab w:val="left" w:pos="2200"/>
      </w:tabs>
    </w:pPr>
  </w:p>
  <w:p w14:paraId="45E62AD4" w14:textId="77777777" w:rsidR="00BD0E86" w:rsidRDefault="00BD0E86" w:rsidP="00F90C76">
    <w:pPr>
      <w:tabs>
        <w:tab w:val="left" w:pos="2200"/>
      </w:tabs>
    </w:pPr>
  </w:p>
  <w:p w14:paraId="2A05EC05" w14:textId="77777777" w:rsidR="00BD0E86" w:rsidRDefault="00BD0E86" w:rsidP="00F90C76">
    <w:pPr>
      <w:tabs>
        <w:tab w:val="left" w:pos="2200"/>
      </w:tabs>
    </w:pPr>
  </w:p>
  <w:p w14:paraId="403C4FF6" w14:textId="77777777" w:rsidR="00BD0E86" w:rsidRDefault="00BD0E86" w:rsidP="00F90C76">
    <w:pPr>
      <w:tabs>
        <w:tab w:val="left" w:pos="2200"/>
      </w:tabs>
    </w:pPr>
  </w:p>
  <w:p w14:paraId="64D46988" w14:textId="77777777" w:rsidR="00BD0E86" w:rsidRDefault="00BD0E86" w:rsidP="00F90C76">
    <w:pPr>
      <w:tabs>
        <w:tab w:val="left" w:pos="2200"/>
      </w:tabs>
    </w:pPr>
  </w:p>
  <w:p w14:paraId="43E16617" w14:textId="77777777" w:rsidR="00BD0E86" w:rsidRDefault="00BD0E86" w:rsidP="00F90C76">
    <w:pPr>
      <w:tabs>
        <w:tab w:val="left" w:pos="2200"/>
      </w:tabs>
    </w:pPr>
  </w:p>
  <w:p w14:paraId="39165879" w14:textId="77777777" w:rsidR="00BD0E86" w:rsidRDefault="00BD0E86" w:rsidP="00F90C76">
    <w:pPr>
      <w:tabs>
        <w:tab w:val="left" w:pos="2200"/>
      </w:tabs>
    </w:pPr>
  </w:p>
  <w:p w14:paraId="294CE4D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A3D0884" w14:textId="77777777" w:rsidTr="009318BA">
      <w:tc>
        <w:tcPr>
          <w:tcW w:w="2070" w:type="dxa"/>
        </w:tcPr>
        <w:p w14:paraId="0D67339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27CB028" w14:textId="77777777" w:rsidR="00BD0E86" w:rsidRDefault="00BD0E86" w:rsidP="00F90C76"/>
  <w:p w14:paraId="447EC034" w14:textId="77777777" w:rsidR="00BD0E86" w:rsidRDefault="00BD0E86" w:rsidP="00F90C76"/>
  <w:p w14:paraId="4DA06448" w14:textId="77777777" w:rsidR="00BD0E86" w:rsidRDefault="00BD0E86" w:rsidP="00F90C76"/>
  <w:p w14:paraId="1D33EC62" w14:textId="77777777" w:rsidR="00BD0E86" w:rsidRDefault="00BD0E86" w:rsidP="00F90C76"/>
  <w:p w14:paraId="6C00375A" w14:textId="77777777" w:rsidR="00BD0E86" w:rsidRPr="00B63943" w:rsidRDefault="00BD0E86" w:rsidP="00F90C76">
    <w:pPr>
      <w:ind w:left="567"/>
    </w:pPr>
  </w:p>
  <w:p w14:paraId="5F586A09" w14:textId="77777777" w:rsidR="00BD0E86" w:rsidRDefault="00BD0E86" w:rsidP="00F90C76">
    <w:pPr>
      <w:rPr>
        <w:noProof/>
      </w:rPr>
    </w:pPr>
  </w:p>
  <w:p w14:paraId="5DE8BC4D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BD0E86" w:rsidRPr="00D736A7" w:rsidRDefault="00BD0E86" w:rsidP="00F90C76"/>
  <w:p w14:paraId="658C215C" w14:textId="77777777" w:rsidR="00BD0E86" w:rsidRPr="00D736A7" w:rsidRDefault="00BD0E86" w:rsidP="00F90C76"/>
  <w:p w14:paraId="4BE8B89D" w14:textId="77777777" w:rsidR="00BD0E86" w:rsidRPr="00D736A7" w:rsidRDefault="00BD0E86" w:rsidP="00F90C76"/>
  <w:p w14:paraId="39FF31FB" w14:textId="77777777" w:rsidR="00BD0E86" w:rsidRPr="00D736A7" w:rsidRDefault="00BD0E86" w:rsidP="00F90C76"/>
  <w:p w14:paraId="0E2D46F3" w14:textId="77777777" w:rsidR="00BD0E86" w:rsidRPr="00D736A7" w:rsidRDefault="00BD0E86" w:rsidP="00F90C76"/>
  <w:p w14:paraId="7A0786CE" w14:textId="77777777" w:rsidR="00BD0E86" w:rsidRPr="00D736A7" w:rsidRDefault="00BD0E86" w:rsidP="00F90C76"/>
  <w:p w14:paraId="0DCB8553" w14:textId="77777777" w:rsidR="00BD0E86" w:rsidRPr="00D736A7" w:rsidRDefault="00BD0E86" w:rsidP="00F90C76"/>
  <w:p w14:paraId="53C677A0" w14:textId="77777777" w:rsidR="00BD0E86" w:rsidRPr="00D736A7" w:rsidRDefault="00BD0E86" w:rsidP="00F90C76"/>
  <w:p w14:paraId="7FE810FC" w14:textId="77777777" w:rsidR="00BD0E86" w:rsidRPr="00D736A7" w:rsidRDefault="00BD0E86" w:rsidP="00F90C76"/>
  <w:p w14:paraId="04E087EA" w14:textId="77777777" w:rsidR="00BD0E86" w:rsidRPr="00D736A7" w:rsidRDefault="00BD0E86" w:rsidP="00F90C76"/>
  <w:p w14:paraId="34CAD2EE" w14:textId="77777777" w:rsidR="00BD0E86" w:rsidRPr="00D736A7" w:rsidRDefault="00BD0E86" w:rsidP="00F90C76"/>
  <w:p w14:paraId="640AD3C5" w14:textId="77777777" w:rsidR="00BD0E86" w:rsidRPr="00D736A7" w:rsidRDefault="00BD0E86" w:rsidP="00F90C76"/>
  <w:p w14:paraId="0E6B0835" w14:textId="77777777" w:rsidR="00BD0E86" w:rsidRPr="00D736A7" w:rsidRDefault="00BD0E86" w:rsidP="00F90C76"/>
  <w:p w14:paraId="3B26925A" w14:textId="77777777" w:rsidR="00BD0E86" w:rsidRDefault="00BD0E86" w:rsidP="00F90C76"/>
  <w:p w14:paraId="51C949E8" w14:textId="77777777" w:rsidR="00BD0E86" w:rsidRDefault="00BD0E86" w:rsidP="00F90C76">
    <w:pPr>
      <w:tabs>
        <w:tab w:val="left" w:pos="2200"/>
      </w:tabs>
    </w:pPr>
    <w:r>
      <w:tab/>
    </w:r>
  </w:p>
  <w:p w14:paraId="32252080" w14:textId="77777777" w:rsidR="00BD0E86" w:rsidRDefault="00BD0E86" w:rsidP="00F90C76">
    <w:pPr>
      <w:tabs>
        <w:tab w:val="left" w:pos="2200"/>
      </w:tabs>
    </w:pPr>
  </w:p>
  <w:p w14:paraId="555C9276" w14:textId="77777777" w:rsidR="00BD0E86" w:rsidRDefault="00BD0E86" w:rsidP="00F90C76">
    <w:pPr>
      <w:tabs>
        <w:tab w:val="left" w:pos="2200"/>
      </w:tabs>
    </w:pPr>
  </w:p>
  <w:p w14:paraId="5B6B890A" w14:textId="77777777" w:rsidR="00BD0E86" w:rsidRDefault="00BD0E86" w:rsidP="00F90C76">
    <w:pPr>
      <w:tabs>
        <w:tab w:val="left" w:pos="2200"/>
      </w:tabs>
    </w:pPr>
  </w:p>
  <w:p w14:paraId="47752C1C" w14:textId="77777777" w:rsidR="00BD0E86" w:rsidRDefault="00BD0E86" w:rsidP="00F90C76">
    <w:pPr>
      <w:tabs>
        <w:tab w:val="left" w:pos="2200"/>
      </w:tabs>
    </w:pPr>
  </w:p>
  <w:p w14:paraId="752A0217" w14:textId="77777777" w:rsidR="00BD0E86" w:rsidRDefault="00BD0E86" w:rsidP="00F90C76">
    <w:pPr>
      <w:tabs>
        <w:tab w:val="left" w:pos="2200"/>
      </w:tabs>
    </w:pPr>
  </w:p>
  <w:p w14:paraId="679F16FA" w14:textId="77777777" w:rsidR="00BD0E86" w:rsidRDefault="00BD0E86" w:rsidP="00F90C76">
    <w:pPr>
      <w:tabs>
        <w:tab w:val="left" w:pos="2200"/>
      </w:tabs>
    </w:pPr>
  </w:p>
  <w:p w14:paraId="5D4160F1" w14:textId="77777777" w:rsidR="00BD0E86" w:rsidRDefault="00BD0E86" w:rsidP="00F90C76">
    <w:pPr>
      <w:tabs>
        <w:tab w:val="left" w:pos="2200"/>
      </w:tabs>
    </w:pPr>
  </w:p>
  <w:p w14:paraId="3030DB83" w14:textId="77777777" w:rsidR="00BD0E86" w:rsidRDefault="00BD0E86" w:rsidP="00F90C76">
    <w:pPr>
      <w:tabs>
        <w:tab w:val="left" w:pos="2200"/>
      </w:tabs>
    </w:pPr>
  </w:p>
  <w:p w14:paraId="5D6201E3" w14:textId="77777777" w:rsidR="00BD0E86" w:rsidRDefault="00BD0E86" w:rsidP="00F90C76">
    <w:pPr>
      <w:tabs>
        <w:tab w:val="left" w:pos="2200"/>
      </w:tabs>
    </w:pPr>
  </w:p>
  <w:p w14:paraId="13EF3E61" w14:textId="77777777" w:rsidR="00BD0E86" w:rsidRDefault="00BD0E86" w:rsidP="00F90C76">
    <w:pPr>
      <w:tabs>
        <w:tab w:val="left" w:pos="2200"/>
      </w:tabs>
    </w:pPr>
  </w:p>
  <w:p w14:paraId="5C38CBB4" w14:textId="77777777" w:rsidR="00BD0E86" w:rsidRDefault="00BD0E86" w:rsidP="00F90C76">
    <w:pPr>
      <w:tabs>
        <w:tab w:val="left" w:pos="2200"/>
      </w:tabs>
    </w:pPr>
  </w:p>
  <w:p w14:paraId="09EBA8A3" w14:textId="77777777" w:rsidR="00BD0E86" w:rsidRDefault="00BD0E86" w:rsidP="00F90C76">
    <w:pPr>
      <w:tabs>
        <w:tab w:val="left" w:pos="2200"/>
      </w:tabs>
    </w:pPr>
  </w:p>
  <w:p w14:paraId="30B12C70" w14:textId="77777777" w:rsidR="00BD0E86" w:rsidRDefault="00BD0E86" w:rsidP="00F90C76">
    <w:pPr>
      <w:tabs>
        <w:tab w:val="left" w:pos="2200"/>
      </w:tabs>
    </w:pPr>
  </w:p>
  <w:p w14:paraId="18029982" w14:textId="77777777" w:rsidR="00BD0E86" w:rsidRDefault="00BD0E86" w:rsidP="00F90C76">
    <w:pPr>
      <w:tabs>
        <w:tab w:val="left" w:pos="2200"/>
      </w:tabs>
    </w:pPr>
  </w:p>
  <w:p w14:paraId="36C7DB61" w14:textId="77777777" w:rsidR="00BD0E86" w:rsidRDefault="00BD0E86" w:rsidP="00F90C76">
    <w:pPr>
      <w:tabs>
        <w:tab w:val="left" w:pos="2200"/>
      </w:tabs>
    </w:pPr>
  </w:p>
  <w:p w14:paraId="2C37F932" w14:textId="77777777" w:rsidR="00BD0E86" w:rsidRPr="00D736A7" w:rsidRDefault="00BD0E86" w:rsidP="00F90C76">
    <w:pPr>
      <w:tabs>
        <w:tab w:val="left" w:pos="2200"/>
      </w:tabs>
    </w:pPr>
  </w:p>
  <w:p w14:paraId="7A5FCEA6" w14:textId="77777777" w:rsidR="00BD0E86" w:rsidRDefault="00BD0E86" w:rsidP="00F90C76">
    <w:pPr>
      <w:tabs>
        <w:tab w:val="left" w:pos="2200"/>
      </w:tabs>
    </w:pPr>
  </w:p>
  <w:p w14:paraId="4887AE31" w14:textId="77777777" w:rsidR="00BD0E86" w:rsidRDefault="00BD0E86" w:rsidP="00F90C76">
    <w:pPr>
      <w:tabs>
        <w:tab w:val="left" w:pos="2200"/>
      </w:tabs>
    </w:pPr>
  </w:p>
  <w:p w14:paraId="18325942" w14:textId="77777777" w:rsidR="00BD0E86" w:rsidRDefault="00BD0E86" w:rsidP="00F90C76">
    <w:pPr>
      <w:tabs>
        <w:tab w:val="left" w:pos="2200"/>
      </w:tabs>
    </w:pPr>
  </w:p>
  <w:p w14:paraId="5E96E914" w14:textId="77777777" w:rsidR="00BD0E86" w:rsidRPr="00D736A7" w:rsidRDefault="00BD0E86" w:rsidP="00F90C76">
    <w:pPr>
      <w:tabs>
        <w:tab w:val="left" w:pos="2200"/>
      </w:tabs>
    </w:pPr>
  </w:p>
  <w:p w14:paraId="67E91542" w14:textId="35C9DBFD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9A2C6D4" w14:textId="77777777" w:rsidTr="009318BA">
      <w:tc>
        <w:tcPr>
          <w:tcW w:w="2070" w:type="dxa"/>
        </w:tcPr>
        <w:p w14:paraId="2AC969DC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4B2A38F" w14:textId="77777777" w:rsidR="00BD0E86" w:rsidRDefault="00BD0E86" w:rsidP="00F90C76"/>
  <w:p w14:paraId="7439780B" w14:textId="77777777" w:rsidR="00BD0E86" w:rsidRDefault="00BD0E86" w:rsidP="00F90C76"/>
  <w:p w14:paraId="5BBF28B1" w14:textId="77777777" w:rsidR="00BD0E86" w:rsidRDefault="00BD0E86" w:rsidP="00F90C76"/>
  <w:p w14:paraId="4F890151" w14:textId="77777777" w:rsidR="00BD0E86" w:rsidRDefault="00BD0E86" w:rsidP="00F90C76"/>
  <w:p w14:paraId="5604534C" w14:textId="77777777" w:rsidR="00BD0E86" w:rsidRPr="00B63943" w:rsidRDefault="00BD0E86" w:rsidP="00F90C76">
    <w:pPr>
      <w:ind w:left="567"/>
    </w:pPr>
  </w:p>
  <w:p w14:paraId="7EFC6066" w14:textId="77777777" w:rsidR="00BD0E86" w:rsidRDefault="00BD0E86" w:rsidP="00F90C76">
    <w:pPr>
      <w:rPr>
        <w:noProof/>
      </w:rPr>
    </w:pPr>
  </w:p>
  <w:p w14:paraId="330B286F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BD0E86" w:rsidRPr="00D736A7" w:rsidRDefault="00BD0E86" w:rsidP="00F90C76"/>
  <w:p w14:paraId="7C451EE5" w14:textId="77777777" w:rsidR="00BD0E86" w:rsidRPr="00D736A7" w:rsidRDefault="00BD0E86" w:rsidP="00F90C76"/>
  <w:p w14:paraId="02BF27AA" w14:textId="77777777" w:rsidR="00BD0E86" w:rsidRPr="00D736A7" w:rsidRDefault="00BD0E86" w:rsidP="00F90C76"/>
  <w:p w14:paraId="7A614A98" w14:textId="77777777" w:rsidR="00BD0E86" w:rsidRPr="00D736A7" w:rsidRDefault="00BD0E86" w:rsidP="00F90C76"/>
  <w:p w14:paraId="01779F03" w14:textId="77777777" w:rsidR="00BD0E86" w:rsidRPr="00D736A7" w:rsidRDefault="00BD0E86" w:rsidP="00F90C76"/>
  <w:p w14:paraId="651BEEF5" w14:textId="77777777" w:rsidR="00BD0E86" w:rsidRPr="00D736A7" w:rsidRDefault="00BD0E86" w:rsidP="00F90C76"/>
  <w:p w14:paraId="7BAB2809" w14:textId="77777777" w:rsidR="00BD0E86" w:rsidRPr="00D736A7" w:rsidRDefault="00BD0E86" w:rsidP="00F90C76"/>
  <w:p w14:paraId="702BD050" w14:textId="77777777" w:rsidR="00BD0E86" w:rsidRPr="00D736A7" w:rsidRDefault="00BD0E86" w:rsidP="00F90C76"/>
  <w:p w14:paraId="5BE36E65" w14:textId="77777777" w:rsidR="00BD0E86" w:rsidRPr="00D736A7" w:rsidRDefault="00BD0E86" w:rsidP="00F90C76"/>
  <w:p w14:paraId="3F0EF0BC" w14:textId="77777777" w:rsidR="00BD0E86" w:rsidRPr="00D736A7" w:rsidRDefault="00BD0E86" w:rsidP="00F90C76"/>
  <w:p w14:paraId="3B36202F" w14:textId="77777777" w:rsidR="00BD0E86" w:rsidRPr="00D736A7" w:rsidRDefault="00BD0E86" w:rsidP="00F90C76"/>
  <w:p w14:paraId="267D7448" w14:textId="77777777" w:rsidR="00BD0E86" w:rsidRPr="00D736A7" w:rsidRDefault="00BD0E86" w:rsidP="00F90C76"/>
  <w:p w14:paraId="35E2B364" w14:textId="77777777" w:rsidR="00BD0E86" w:rsidRPr="00D736A7" w:rsidRDefault="00BD0E86" w:rsidP="00F90C76"/>
  <w:p w14:paraId="5508D6DF" w14:textId="77777777" w:rsidR="00BD0E86" w:rsidRDefault="00BD0E86" w:rsidP="00F90C76"/>
  <w:p w14:paraId="4F281728" w14:textId="77777777" w:rsidR="00BD0E86" w:rsidRDefault="00BD0E86" w:rsidP="00F90C76">
    <w:pPr>
      <w:tabs>
        <w:tab w:val="left" w:pos="2200"/>
      </w:tabs>
    </w:pPr>
    <w:r>
      <w:tab/>
    </w:r>
  </w:p>
  <w:p w14:paraId="500D33D2" w14:textId="77777777" w:rsidR="00BD0E86" w:rsidRDefault="00BD0E86" w:rsidP="00F90C76">
    <w:pPr>
      <w:tabs>
        <w:tab w:val="left" w:pos="2200"/>
      </w:tabs>
    </w:pPr>
  </w:p>
  <w:p w14:paraId="2589D469" w14:textId="77777777" w:rsidR="00BD0E86" w:rsidRDefault="00BD0E86" w:rsidP="00F90C76">
    <w:pPr>
      <w:tabs>
        <w:tab w:val="left" w:pos="2200"/>
      </w:tabs>
    </w:pPr>
  </w:p>
  <w:p w14:paraId="33A680CF" w14:textId="77777777" w:rsidR="00BD0E86" w:rsidRDefault="00BD0E86" w:rsidP="00F90C76">
    <w:pPr>
      <w:tabs>
        <w:tab w:val="left" w:pos="2200"/>
      </w:tabs>
    </w:pPr>
  </w:p>
  <w:p w14:paraId="15A855AD" w14:textId="77777777" w:rsidR="00BD0E86" w:rsidRDefault="00BD0E86" w:rsidP="00F90C76">
    <w:pPr>
      <w:tabs>
        <w:tab w:val="left" w:pos="2200"/>
      </w:tabs>
    </w:pPr>
  </w:p>
  <w:p w14:paraId="75EB8478" w14:textId="77777777" w:rsidR="00BD0E86" w:rsidRDefault="00BD0E86" w:rsidP="00F90C76">
    <w:pPr>
      <w:tabs>
        <w:tab w:val="left" w:pos="2200"/>
      </w:tabs>
    </w:pPr>
  </w:p>
  <w:p w14:paraId="6745D964" w14:textId="77777777" w:rsidR="00BD0E86" w:rsidRDefault="00BD0E86" w:rsidP="00F90C76">
    <w:pPr>
      <w:tabs>
        <w:tab w:val="left" w:pos="2200"/>
      </w:tabs>
    </w:pPr>
  </w:p>
  <w:p w14:paraId="7DB1BD72" w14:textId="77777777" w:rsidR="00BD0E86" w:rsidRDefault="00BD0E86" w:rsidP="00F90C76">
    <w:pPr>
      <w:tabs>
        <w:tab w:val="left" w:pos="2200"/>
      </w:tabs>
    </w:pPr>
  </w:p>
  <w:p w14:paraId="26BDC2BD" w14:textId="77777777" w:rsidR="00BD0E86" w:rsidRDefault="00BD0E86" w:rsidP="00F90C76">
    <w:pPr>
      <w:tabs>
        <w:tab w:val="left" w:pos="2200"/>
      </w:tabs>
    </w:pPr>
  </w:p>
  <w:p w14:paraId="58E49E1B" w14:textId="77777777" w:rsidR="00BD0E86" w:rsidRDefault="00BD0E86" w:rsidP="00F90C76">
    <w:pPr>
      <w:tabs>
        <w:tab w:val="left" w:pos="2200"/>
      </w:tabs>
    </w:pPr>
  </w:p>
  <w:p w14:paraId="55925CA8" w14:textId="77777777" w:rsidR="00BD0E86" w:rsidRDefault="00BD0E86" w:rsidP="00F90C76">
    <w:pPr>
      <w:tabs>
        <w:tab w:val="left" w:pos="2200"/>
      </w:tabs>
    </w:pPr>
  </w:p>
  <w:p w14:paraId="6AF9739E" w14:textId="77777777" w:rsidR="00BD0E86" w:rsidRDefault="00BD0E86" w:rsidP="00F90C76">
    <w:pPr>
      <w:tabs>
        <w:tab w:val="left" w:pos="2200"/>
      </w:tabs>
    </w:pPr>
  </w:p>
  <w:p w14:paraId="7ED56563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5A6667A1" w14:textId="77777777" w:rsidTr="009318BA">
      <w:tc>
        <w:tcPr>
          <w:tcW w:w="2070" w:type="dxa"/>
        </w:tcPr>
        <w:p w14:paraId="7F7B41C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5A27058" w14:textId="77777777" w:rsidR="00BD0E86" w:rsidRDefault="00BD0E86" w:rsidP="00F90C76"/>
  <w:p w14:paraId="63BCA62D" w14:textId="77777777" w:rsidR="00BD0E86" w:rsidRDefault="00BD0E86" w:rsidP="00F90C76"/>
  <w:p w14:paraId="573FEDC1" w14:textId="77777777" w:rsidR="00BD0E86" w:rsidRDefault="00BD0E86" w:rsidP="00F90C76"/>
  <w:p w14:paraId="4A90E40C" w14:textId="77777777" w:rsidR="00BD0E86" w:rsidRDefault="00BD0E86" w:rsidP="00F90C76"/>
  <w:p w14:paraId="33897F85" w14:textId="77777777" w:rsidR="00BD0E86" w:rsidRPr="00B63943" w:rsidRDefault="00BD0E86" w:rsidP="00F90C76">
    <w:pPr>
      <w:ind w:left="567"/>
    </w:pPr>
  </w:p>
  <w:p w14:paraId="3CEDDF04" w14:textId="77777777" w:rsidR="00BD0E86" w:rsidRDefault="00BD0E86" w:rsidP="00F90C76">
    <w:pPr>
      <w:rPr>
        <w:noProof/>
      </w:rPr>
    </w:pPr>
  </w:p>
  <w:p w14:paraId="0C918428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BD0E86" w:rsidRPr="00D736A7" w:rsidRDefault="00BD0E86" w:rsidP="00F90C76"/>
  <w:p w14:paraId="0237528A" w14:textId="77777777" w:rsidR="00BD0E86" w:rsidRPr="00D736A7" w:rsidRDefault="00BD0E86" w:rsidP="00F90C76"/>
  <w:p w14:paraId="1F661894" w14:textId="77777777" w:rsidR="00BD0E86" w:rsidRPr="00D736A7" w:rsidRDefault="00BD0E86" w:rsidP="00F90C76"/>
  <w:p w14:paraId="2AC9B232" w14:textId="77777777" w:rsidR="00BD0E86" w:rsidRPr="00D736A7" w:rsidRDefault="00BD0E86" w:rsidP="00F90C76"/>
  <w:p w14:paraId="16C5FD23" w14:textId="77777777" w:rsidR="00BD0E86" w:rsidRPr="00D736A7" w:rsidRDefault="00BD0E86" w:rsidP="00F90C76"/>
  <w:p w14:paraId="448CDA71" w14:textId="77777777" w:rsidR="00BD0E86" w:rsidRPr="00D736A7" w:rsidRDefault="00BD0E86" w:rsidP="00F90C76"/>
  <w:p w14:paraId="6AA4F9C3" w14:textId="77777777" w:rsidR="00BD0E86" w:rsidRPr="00D736A7" w:rsidRDefault="00BD0E86" w:rsidP="00F90C76"/>
  <w:p w14:paraId="560EB070" w14:textId="77777777" w:rsidR="00BD0E86" w:rsidRPr="00D736A7" w:rsidRDefault="00BD0E86" w:rsidP="00F90C76"/>
  <w:p w14:paraId="0C93A988" w14:textId="77777777" w:rsidR="00BD0E86" w:rsidRPr="00D736A7" w:rsidRDefault="00BD0E86" w:rsidP="00F90C76"/>
  <w:p w14:paraId="17DB8F04" w14:textId="77777777" w:rsidR="00BD0E86" w:rsidRPr="00D736A7" w:rsidRDefault="00BD0E86" w:rsidP="00F90C76"/>
  <w:p w14:paraId="5D0A404D" w14:textId="77777777" w:rsidR="00BD0E86" w:rsidRPr="00D736A7" w:rsidRDefault="00BD0E86" w:rsidP="00F90C76"/>
  <w:p w14:paraId="6D51BE7C" w14:textId="77777777" w:rsidR="00BD0E86" w:rsidRPr="00D736A7" w:rsidRDefault="00BD0E86" w:rsidP="00F90C76"/>
  <w:p w14:paraId="74058631" w14:textId="77777777" w:rsidR="00BD0E86" w:rsidRPr="00D736A7" w:rsidRDefault="00BD0E86" w:rsidP="00F90C76"/>
  <w:p w14:paraId="12F9FC6A" w14:textId="77777777" w:rsidR="00BD0E86" w:rsidRDefault="00BD0E86" w:rsidP="00F90C76"/>
  <w:p w14:paraId="1B5536AB" w14:textId="77777777" w:rsidR="00BD0E86" w:rsidRDefault="00BD0E86" w:rsidP="00F90C76">
    <w:pPr>
      <w:tabs>
        <w:tab w:val="left" w:pos="2200"/>
      </w:tabs>
    </w:pPr>
    <w:r>
      <w:tab/>
    </w:r>
  </w:p>
  <w:p w14:paraId="2F1EEE87" w14:textId="77777777" w:rsidR="00BD0E86" w:rsidRDefault="00BD0E86" w:rsidP="00F90C76">
    <w:pPr>
      <w:tabs>
        <w:tab w:val="left" w:pos="2200"/>
      </w:tabs>
    </w:pPr>
  </w:p>
  <w:p w14:paraId="50B1718E" w14:textId="77777777" w:rsidR="00BD0E86" w:rsidRDefault="00BD0E86" w:rsidP="00F90C76">
    <w:pPr>
      <w:tabs>
        <w:tab w:val="left" w:pos="2200"/>
      </w:tabs>
    </w:pPr>
  </w:p>
  <w:p w14:paraId="425E3D7C" w14:textId="77777777" w:rsidR="00BD0E86" w:rsidRDefault="00BD0E86" w:rsidP="00F90C76">
    <w:pPr>
      <w:tabs>
        <w:tab w:val="left" w:pos="2200"/>
      </w:tabs>
    </w:pPr>
  </w:p>
  <w:p w14:paraId="3469A347" w14:textId="77777777" w:rsidR="00BD0E86" w:rsidRDefault="00BD0E86" w:rsidP="00F90C76">
    <w:pPr>
      <w:tabs>
        <w:tab w:val="left" w:pos="2200"/>
      </w:tabs>
    </w:pPr>
  </w:p>
  <w:p w14:paraId="53A99D7A" w14:textId="77777777" w:rsidR="00BD0E86" w:rsidRDefault="00BD0E86" w:rsidP="00F90C76">
    <w:pPr>
      <w:tabs>
        <w:tab w:val="left" w:pos="2200"/>
      </w:tabs>
    </w:pPr>
  </w:p>
  <w:p w14:paraId="2D0B447D" w14:textId="77777777" w:rsidR="00BD0E86" w:rsidRDefault="00BD0E86" w:rsidP="00F90C76">
    <w:pPr>
      <w:tabs>
        <w:tab w:val="left" w:pos="2200"/>
      </w:tabs>
    </w:pPr>
  </w:p>
  <w:p w14:paraId="244F29DB" w14:textId="77777777" w:rsidR="00BD0E86" w:rsidRDefault="00BD0E86" w:rsidP="00F90C76">
    <w:pPr>
      <w:tabs>
        <w:tab w:val="left" w:pos="2200"/>
      </w:tabs>
    </w:pPr>
  </w:p>
  <w:p w14:paraId="0C05841D" w14:textId="77777777" w:rsidR="00BD0E86" w:rsidRDefault="00BD0E86" w:rsidP="00F90C76">
    <w:pPr>
      <w:tabs>
        <w:tab w:val="left" w:pos="2200"/>
      </w:tabs>
    </w:pPr>
  </w:p>
  <w:p w14:paraId="4AA9FFF0" w14:textId="77777777" w:rsidR="00BD0E86" w:rsidRDefault="00BD0E86" w:rsidP="00F90C76">
    <w:pPr>
      <w:tabs>
        <w:tab w:val="left" w:pos="2200"/>
      </w:tabs>
    </w:pPr>
  </w:p>
  <w:p w14:paraId="76CC64E3" w14:textId="77777777" w:rsidR="00BD0E86" w:rsidRDefault="00BD0E86" w:rsidP="00F90C76">
    <w:pPr>
      <w:tabs>
        <w:tab w:val="left" w:pos="2200"/>
      </w:tabs>
    </w:pPr>
  </w:p>
  <w:p w14:paraId="1A475C57" w14:textId="77777777" w:rsidR="00BD0E86" w:rsidRDefault="00BD0E86" w:rsidP="00F90C76">
    <w:pPr>
      <w:tabs>
        <w:tab w:val="left" w:pos="2200"/>
      </w:tabs>
    </w:pPr>
  </w:p>
  <w:p w14:paraId="3EAE4375" w14:textId="77777777" w:rsidR="00BD0E86" w:rsidRDefault="00BD0E86" w:rsidP="00F90C76">
    <w:pPr>
      <w:tabs>
        <w:tab w:val="left" w:pos="2200"/>
      </w:tabs>
    </w:pPr>
  </w:p>
  <w:p w14:paraId="3E5EAEC7" w14:textId="77777777" w:rsidR="00BD0E86" w:rsidRDefault="00BD0E86" w:rsidP="00F90C76">
    <w:pPr>
      <w:tabs>
        <w:tab w:val="left" w:pos="2200"/>
      </w:tabs>
    </w:pPr>
  </w:p>
  <w:p w14:paraId="5163E8E0" w14:textId="77777777" w:rsidR="00BD0E86" w:rsidRDefault="00BD0E86" w:rsidP="00F90C76">
    <w:pPr>
      <w:tabs>
        <w:tab w:val="left" w:pos="2200"/>
      </w:tabs>
    </w:pPr>
  </w:p>
  <w:p w14:paraId="00E9B863" w14:textId="77777777" w:rsidR="00BD0E86" w:rsidRDefault="00BD0E86" w:rsidP="00F90C76">
    <w:pPr>
      <w:tabs>
        <w:tab w:val="left" w:pos="2200"/>
      </w:tabs>
    </w:pPr>
  </w:p>
  <w:p w14:paraId="21536DBB" w14:textId="77777777" w:rsidR="00BD0E86" w:rsidRPr="00D736A7" w:rsidRDefault="00BD0E86" w:rsidP="00F90C76">
    <w:pPr>
      <w:tabs>
        <w:tab w:val="left" w:pos="2200"/>
      </w:tabs>
    </w:pPr>
  </w:p>
  <w:p w14:paraId="18A56884" w14:textId="77777777" w:rsidR="00BD0E86" w:rsidRDefault="00BD0E86" w:rsidP="00F90C76">
    <w:pPr>
      <w:tabs>
        <w:tab w:val="left" w:pos="2200"/>
      </w:tabs>
    </w:pPr>
  </w:p>
  <w:p w14:paraId="1CA75D2B" w14:textId="77777777" w:rsidR="00BD0E86" w:rsidRDefault="00BD0E86" w:rsidP="00F90C76">
    <w:pPr>
      <w:tabs>
        <w:tab w:val="left" w:pos="2200"/>
      </w:tabs>
    </w:pPr>
  </w:p>
  <w:p w14:paraId="5BAE0835" w14:textId="77777777" w:rsidR="00BD0E86" w:rsidRDefault="00BD0E86" w:rsidP="00F90C76">
    <w:pPr>
      <w:tabs>
        <w:tab w:val="left" w:pos="2200"/>
      </w:tabs>
    </w:pPr>
  </w:p>
  <w:p w14:paraId="3E7DC9AF" w14:textId="77777777" w:rsidR="00BD0E86" w:rsidRPr="00D736A7" w:rsidRDefault="00BD0E86" w:rsidP="00F90C76">
    <w:pPr>
      <w:tabs>
        <w:tab w:val="left" w:pos="2200"/>
      </w:tabs>
    </w:pPr>
  </w:p>
  <w:p w14:paraId="5D43B634" w14:textId="59D1FD23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B6ED" w14:textId="6BD7FC6C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7777777" w:rsidR="00BD0E86" w:rsidRPr="007A1859" w:rsidRDefault="00BD0E86" w:rsidP="00765045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1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  <w:t>Population and Settlement</w:t>
                          </w:r>
                        </w:p>
                        <w:p w14:paraId="5A69B634" w14:textId="77777777" w:rsidR="00BD0E86" w:rsidRPr="00ED0BF5" w:rsidRDefault="00BD0E86" w:rsidP="00C91E6D"/>
                        <w:p w14:paraId="247FC9ED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85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" fillcolor="#d8d8d8" stroked="f">
              <v:textbox style="layout-flow:vertical" inset="1mm,2mm,1mm,1mm">
                <w:txbxContent>
                  <w:p w14:paraId="5431A041" w14:textId="77777777" w:rsidR="00BD0E86" w:rsidRPr="007A1859" w:rsidRDefault="00BD0E86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  <w:t>Population and Settlement</w:t>
                    </w:r>
                  </w:p>
                  <w:p w14:paraId="5A69B634" w14:textId="77777777" w:rsidR="00BD0E86" w:rsidRPr="00ED0BF5" w:rsidRDefault="00BD0E86" w:rsidP="00C91E6D"/>
                  <w:p w14:paraId="247FC9ED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>
      <w:rPr>
        <w:rFonts w:ascii="Arial" w:hAnsi="Arial"/>
        <w:sz w:val="20"/>
      </w:rPr>
      <w:t>4</w:t>
    </w:r>
    <w:r w:rsidRPr="00B71074">
      <w:rPr>
        <w:rFonts w:ascii="Arial" w:hAnsi="Arial"/>
        <w:sz w:val="20"/>
      </w:rPr>
      <w:tab/>
    </w:r>
    <w:r>
      <w:rPr>
        <w:rFonts w:ascii="Arial" w:hAnsi="Arial"/>
        <w:sz w:val="20"/>
      </w:rPr>
      <w:t>Image bank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BD0E86" w:rsidRPr="00B63943" w:rsidRDefault="00BD0E86" w:rsidP="00765045">
    <w:pPr>
      <w:pStyle w:val="Halfline"/>
    </w:pPr>
  </w:p>
  <w:p w14:paraId="4404FDE1" w14:textId="798F0EE6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m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BD0E86" w:rsidRPr="00B63943" w:rsidRDefault="00BD0E86" w:rsidP="00765045">
    <w:pPr>
      <w:pStyle w:val="Halfline"/>
    </w:pPr>
  </w:p>
  <w:p w14:paraId="257BBF81" w14:textId="04045AB7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 xml:space="preserve">Dmitry </w:t>
    </w:r>
    <w:proofErr w:type="spellStart"/>
    <w:r>
      <w:rPr>
        <w:rFonts w:ascii="Arial" w:hAnsi="Arial"/>
        <w:sz w:val="20"/>
      </w:rPr>
      <w:t>Kalinovsky</w:t>
    </w:r>
    <w:proofErr w:type="spellEnd"/>
    <w:r>
      <w:rPr>
        <w:rFonts w:ascii="Arial" w:hAnsi="Arial"/>
        <w:sz w:val="20"/>
      </w:rPr>
      <w:t>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BD0E86" w:rsidRPr="00B63943" w:rsidRDefault="00BD0E86" w:rsidP="00765045">
    <w:pPr>
      <w:pStyle w:val="Halfline"/>
    </w:pPr>
  </w:p>
  <w:p w14:paraId="05207F3F" w14:textId="214314A5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27AE4" w14:textId="77777777" w:rsidR="005106B3" w:rsidRDefault="005106B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5D4AC" w14:textId="77777777" w:rsidR="00DE3BD5" w:rsidRDefault="00DE3BD5">
      <w:r>
        <w:separator/>
      </w:r>
    </w:p>
  </w:footnote>
  <w:footnote w:type="continuationSeparator" w:id="0">
    <w:p w14:paraId="04E8C72D" w14:textId="77777777" w:rsidR="00DE3BD5" w:rsidRDefault="00DE3B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2AE72" w14:textId="77777777" w:rsidR="005106B3" w:rsidRDefault="005106B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2BBE3" w14:textId="77777777" w:rsidR="005106B3" w:rsidRDefault="005106B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564D7" w14:textId="77777777" w:rsidR="005106B3" w:rsidRDefault="005106B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4A4DF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4E0C59EC"/>
    <w:multiLevelType w:val="hybridMultilevel"/>
    <w:tmpl w:val="E70EC4F8"/>
    <w:lvl w:ilvl="0" w:tplc="FB4ACF70">
      <w:start w:val="1"/>
      <w:numFmt w:val="bullet"/>
      <w:pStyle w:val="AObullet"/>
      <w:lvlText w:val="•"/>
      <w:lvlJc w:val="left"/>
      <w:pPr>
        <w:ind w:left="2160" w:hanging="17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595959"/>
        <w:sz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C5A6E"/>
    <w:rsid w:val="000C608E"/>
    <w:rsid w:val="00106E50"/>
    <w:rsid w:val="00187E63"/>
    <w:rsid w:val="00246AAF"/>
    <w:rsid w:val="002E4AA9"/>
    <w:rsid w:val="002F78AA"/>
    <w:rsid w:val="003167DC"/>
    <w:rsid w:val="00323D2B"/>
    <w:rsid w:val="003628F9"/>
    <w:rsid w:val="004E6BF8"/>
    <w:rsid w:val="004F707F"/>
    <w:rsid w:val="005106B3"/>
    <w:rsid w:val="00514443"/>
    <w:rsid w:val="00596772"/>
    <w:rsid w:val="006419A2"/>
    <w:rsid w:val="00765045"/>
    <w:rsid w:val="007C42A7"/>
    <w:rsid w:val="007D2FD2"/>
    <w:rsid w:val="008B3DA0"/>
    <w:rsid w:val="008D04A0"/>
    <w:rsid w:val="00917F0E"/>
    <w:rsid w:val="00930D8A"/>
    <w:rsid w:val="009318BA"/>
    <w:rsid w:val="00941F8F"/>
    <w:rsid w:val="0095343C"/>
    <w:rsid w:val="009F5D21"/>
    <w:rsid w:val="00A11849"/>
    <w:rsid w:val="00B82B94"/>
    <w:rsid w:val="00BD0E86"/>
    <w:rsid w:val="00BE0B1D"/>
    <w:rsid w:val="00C177A5"/>
    <w:rsid w:val="00C42CF8"/>
    <w:rsid w:val="00C44828"/>
    <w:rsid w:val="00C91E6D"/>
    <w:rsid w:val="00D736A7"/>
    <w:rsid w:val="00DD7758"/>
    <w:rsid w:val="00DE3BD5"/>
    <w:rsid w:val="00F319F1"/>
    <w:rsid w:val="00F90C76"/>
    <w:rsid w:val="00FE4947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8E107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esktop:ICT%20TG:Worksheet%20source%20mate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HD:Users:admin:Desktop:ICT TG:Worksheet source material.dot</Template>
  <TotalTime>6</TotalTime>
  <Pages>1</Pages>
  <Words>247</Words>
  <Characters>1414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Shanks, Sheena</cp:lastModifiedBy>
  <cp:revision>6</cp:revision>
  <cp:lastPrinted>2014-06-03T15:08:00Z</cp:lastPrinted>
  <dcterms:created xsi:type="dcterms:W3CDTF">2014-08-13T14:47:00Z</dcterms:created>
  <dcterms:modified xsi:type="dcterms:W3CDTF">2018-03-01T15:05:00Z</dcterms:modified>
</cp:coreProperties>
</file>