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39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1985"/>
        <w:gridCol w:w="7654"/>
      </w:tblGrid>
      <w:tr w:rsidR="00C91E6D" w:rsidRPr="004E6BF8" w14:paraId="0F2888AC" w14:textId="77777777">
        <w:tc>
          <w:tcPr>
            <w:tcW w:w="1985" w:type="dxa"/>
            <w:shd w:val="clear" w:color="auto" w:fill="4C4C4C"/>
          </w:tcPr>
          <w:p w14:paraId="6718D222" w14:textId="731CD2CF" w:rsidR="00106E50" w:rsidRPr="004E6BF8" w:rsidRDefault="003628F9" w:rsidP="003A2EEC">
            <w:pPr>
              <w:pStyle w:val="Ahead"/>
              <w:pageBreakBefore/>
              <w:spacing w:before="80"/>
              <w:ind w:left="0"/>
              <w:rPr>
                <w:color w:val="FFFFFF"/>
                <w:sz w:val="30"/>
              </w:rPr>
            </w:pPr>
            <w:r w:rsidRPr="004E6BF8">
              <w:rPr>
                <w:noProof/>
                <w:color w:val="FFFFFF"/>
                <w:sz w:val="32"/>
              </w:rPr>
              <w:t>Section</w:t>
            </w:r>
            <w:r w:rsidR="00A11849" w:rsidRPr="004E6BF8">
              <w:rPr>
                <w:noProof/>
                <w:color w:val="FFFFFF"/>
                <w:sz w:val="32"/>
              </w:rPr>
              <w:t xml:space="preserve"> </w:t>
            </w:r>
            <w:r w:rsidR="003A2EEC">
              <w:rPr>
                <w:noProof/>
                <w:color w:val="FFFFFF"/>
              </w:rPr>
              <w:t>1</w:t>
            </w:r>
          </w:p>
        </w:tc>
        <w:tc>
          <w:tcPr>
            <w:tcW w:w="7654" w:type="dxa"/>
            <w:shd w:val="clear" w:color="auto" w:fill="B3B3B3"/>
            <w:vAlign w:val="center"/>
          </w:tcPr>
          <w:p w14:paraId="3E42439C" w14:textId="56E8122B" w:rsidR="00C91E6D" w:rsidRPr="004E6BF8" w:rsidRDefault="003A2EEC" w:rsidP="00765045">
            <w:pPr>
              <w:pageBreakBefore/>
              <w:spacing w:before="80" w:after="80" w:line="460" w:lineRule="exact"/>
              <w:ind w:left="34"/>
              <w:rPr>
                <w:rFonts w:ascii="Arial" w:hAnsi="Arial" w:cs="HelveticaNeueLT Com 85 Hv"/>
                <w:b/>
                <w:sz w:val="44"/>
                <w:szCs w:val="28"/>
              </w:rPr>
            </w:pPr>
            <w:r>
              <w:rPr>
                <w:rFonts w:ascii="Arial" w:hAnsi="Arial" w:cs="HelveticaNeueLT Com 85 Hv"/>
                <w:b/>
                <w:sz w:val="40"/>
                <w:szCs w:val="28"/>
              </w:rPr>
              <w:t>Population and Settlement</w:t>
            </w:r>
            <w:r w:rsidR="007D2FD2">
              <w:rPr>
                <w:rFonts w:ascii="Arial" w:hAnsi="Arial" w:cs="HelveticaNeueLT Com 85 Hv"/>
                <w:b/>
                <w:sz w:val="40"/>
                <w:szCs w:val="28"/>
              </w:rPr>
              <w:t>:</w:t>
            </w:r>
            <w:r w:rsidR="003628F9" w:rsidRPr="004E6BF8">
              <w:rPr>
                <w:rFonts w:ascii="Arial" w:hAnsi="Arial" w:cs="HelveticaNeueLT Com 85 Hv"/>
                <w:b/>
                <w:sz w:val="40"/>
                <w:szCs w:val="28"/>
              </w:rPr>
              <w:t xml:space="preserve"> contents</w:t>
            </w:r>
            <w:r w:rsidR="008B3DA0" w:rsidRPr="004E6BF8">
              <w:rPr>
                <w:rFonts w:ascii="Arial" w:hAnsi="Arial" w:cs="HelveticaNeueLT Com 85 Hv"/>
                <w:b/>
                <w:sz w:val="40"/>
                <w:szCs w:val="28"/>
              </w:rPr>
              <w:t xml:space="preserve"> </w:t>
            </w:r>
          </w:p>
        </w:tc>
      </w:tr>
    </w:tbl>
    <w:p w14:paraId="210FEF86" w14:textId="77777777" w:rsidR="00C91E6D" w:rsidRPr="004E6BF8" w:rsidRDefault="00C91E6D" w:rsidP="00C91E6D">
      <w:pPr>
        <w:pStyle w:val="Halfline"/>
      </w:pPr>
    </w:p>
    <w:tbl>
      <w:tblPr>
        <w:tblW w:w="9747" w:type="dxa"/>
        <w:tblLayout w:type="fixed"/>
        <w:tblLook w:val="00A0" w:firstRow="1" w:lastRow="0" w:firstColumn="1" w:lastColumn="0" w:noHBand="0" w:noVBand="0"/>
      </w:tblPr>
      <w:tblGrid>
        <w:gridCol w:w="2070"/>
        <w:gridCol w:w="7677"/>
      </w:tblGrid>
      <w:tr w:rsidR="00C91E6D" w:rsidRPr="004E6BF8" w14:paraId="7EBB8A40" w14:textId="77777777">
        <w:tc>
          <w:tcPr>
            <w:tcW w:w="2070" w:type="dxa"/>
          </w:tcPr>
          <w:p w14:paraId="7B64B4A1" w14:textId="77777777" w:rsidR="00C91E6D" w:rsidRPr="004E6BF8" w:rsidRDefault="00C91E6D" w:rsidP="00941F8F">
            <w:pPr>
              <w:pStyle w:val="DLOhead"/>
              <w:spacing w:before="120"/>
              <w:rPr>
                <w:rFonts w:eastAsia="Cambria"/>
                <w:sz w:val="22"/>
              </w:rPr>
            </w:pPr>
          </w:p>
        </w:tc>
        <w:tc>
          <w:tcPr>
            <w:tcW w:w="7677" w:type="dxa"/>
            <w:shd w:val="clear" w:color="auto" w:fill="auto"/>
            <w:vAlign w:val="center"/>
          </w:tcPr>
          <w:p w14:paraId="6172733B" w14:textId="77777777" w:rsidR="00C91E6D" w:rsidRPr="004E6BF8" w:rsidRDefault="00C91E6D" w:rsidP="00C91E6D">
            <w:pPr>
              <w:pStyle w:val="Extra"/>
              <w:spacing w:before="140"/>
            </w:pPr>
          </w:p>
        </w:tc>
      </w:tr>
    </w:tbl>
    <w:p w14:paraId="45E03304" w14:textId="4E49FB76" w:rsidR="00941F8F" w:rsidRPr="00941F8F" w:rsidRDefault="00941F8F" w:rsidP="00941F8F">
      <w:pPr>
        <w:spacing w:before="240" w:after="240"/>
        <w:rPr>
          <w:rFonts w:ascii="Arial" w:hAnsi="Arial" w:cs="Arial"/>
          <w:sz w:val="20"/>
          <w:szCs w:val="20"/>
        </w:rPr>
      </w:pPr>
      <w:r w:rsidRPr="00941F8F">
        <w:rPr>
          <w:rFonts w:ascii="Arial" w:hAnsi="Arial" w:cs="Arial"/>
          <w:sz w:val="20"/>
          <w:szCs w:val="20"/>
        </w:rPr>
        <w:t xml:space="preserve">The following table lists all </w:t>
      </w:r>
      <w:r w:rsidR="003A2EEC">
        <w:rPr>
          <w:rFonts w:ascii="Arial" w:hAnsi="Arial" w:cs="Arial"/>
          <w:sz w:val="20"/>
          <w:szCs w:val="20"/>
        </w:rPr>
        <w:t>the Population and Settlement</w:t>
      </w:r>
      <w:r w:rsidRPr="00941F8F">
        <w:rPr>
          <w:rFonts w:ascii="Arial" w:hAnsi="Arial" w:cs="Arial"/>
          <w:sz w:val="20"/>
          <w:szCs w:val="20"/>
        </w:rPr>
        <w:t xml:space="preserve"> worksheets for the Teacher Guide. </w:t>
      </w:r>
      <w:r w:rsidRPr="00941F8F">
        <w:rPr>
          <w:rFonts w:ascii="Arial" w:hAnsi="Arial" w:cs="Arial"/>
          <w:sz w:val="20"/>
          <w:szCs w:val="20"/>
        </w:rPr>
        <w:br/>
        <w:t>The third column indicates for which lesson plan the worksheets will be useful.</w:t>
      </w:r>
    </w:p>
    <w:tbl>
      <w:tblPr>
        <w:tblW w:w="729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39"/>
        <w:gridCol w:w="5140"/>
        <w:gridCol w:w="917"/>
      </w:tblGrid>
      <w:tr w:rsidR="00941F8F" w:rsidRPr="00CD7D94" w14:paraId="2790F696" w14:textId="77777777" w:rsidTr="00941F8F">
        <w:tc>
          <w:tcPr>
            <w:tcW w:w="1239" w:type="dxa"/>
            <w:shd w:val="clear" w:color="auto" w:fill="D9D9D9"/>
          </w:tcPr>
          <w:p w14:paraId="4511E8C2" w14:textId="77777777" w:rsidR="00941F8F" w:rsidRDefault="00941F8F" w:rsidP="00554A33">
            <w:pPr>
              <w:pStyle w:val="Table"/>
              <w:rPr>
                <w:b/>
                <w:szCs w:val="18"/>
              </w:rPr>
            </w:pPr>
            <w:r>
              <w:rPr>
                <w:b/>
                <w:szCs w:val="18"/>
              </w:rPr>
              <w:t>Worksheet</w:t>
            </w:r>
          </w:p>
          <w:p w14:paraId="5B1B3F2E" w14:textId="77777777" w:rsidR="00941F8F" w:rsidRPr="00CD7D94" w:rsidRDefault="00941F8F" w:rsidP="00554A33">
            <w:pPr>
              <w:pStyle w:val="Table"/>
              <w:rPr>
                <w:b/>
                <w:szCs w:val="18"/>
              </w:rPr>
            </w:pPr>
            <w:r w:rsidRPr="00CD7D94">
              <w:rPr>
                <w:b/>
                <w:szCs w:val="18"/>
              </w:rPr>
              <w:t>No.</w:t>
            </w:r>
          </w:p>
        </w:tc>
        <w:tc>
          <w:tcPr>
            <w:tcW w:w="5140" w:type="dxa"/>
            <w:shd w:val="clear" w:color="auto" w:fill="D9D9D9"/>
          </w:tcPr>
          <w:p w14:paraId="3F53A659" w14:textId="77777777" w:rsidR="00941F8F" w:rsidRPr="00CD7D94" w:rsidRDefault="00941F8F" w:rsidP="00554A33">
            <w:pPr>
              <w:pStyle w:val="Table"/>
              <w:rPr>
                <w:b/>
                <w:szCs w:val="18"/>
              </w:rPr>
            </w:pPr>
            <w:r>
              <w:rPr>
                <w:b/>
                <w:szCs w:val="18"/>
              </w:rPr>
              <w:t>Worksheet title</w:t>
            </w:r>
          </w:p>
        </w:tc>
        <w:tc>
          <w:tcPr>
            <w:tcW w:w="917" w:type="dxa"/>
            <w:shd w:val="clear" w:color="auto" w:fill="D9D9D9"/>
          </w:tcPr>
          <w:p w14:paraId="0721679F" w14:textId="77777777" w:rsidR="00941F8F" w:rsidRPr="00CD7D94" w:rsidRDefault="00941F8F" w:rsidP="00554A33">
            <w:pPr>
              <w:pStyle w:val="Table"/>
              <w:rPr>
                <w:b/>
                <w:szCs w:val="18"/>
              </w:rPr>
            </w:pPr>
            <w:r w:rsidRPr="00CD7D94">
              <w:rPr>
                <w:b/>
                <w:szCs w:val="18"/>
              </w:rPr>
              <w:t>Lesson Plan</w:t>
            </w:r>
          </w:p>
        </w:tc>
      </w:tr>
      <w:tr w:rsidR="0024649C" w:rsidRPr="00CD7D94" w14:paraId="5DB448C5" w14:textId="77777777" w:rsidTr="00941F8F">
        <w:tc>
          <w:tcPr>
            <w:tcW w:w="1239" w:type="dxa"/>
          </w:tcPr>
          <w:p w14:paraId="7F509854" w14:textId="16DF5946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1.1</w:t>
            </w:r>
          </w:p>
        </w:tc>
        <w:tc>
          <w:tcPr>
            <w:tcW w:w="5140" w:type="dxa"/>
          </w:tcPr>
          <w:p w14:paraId="51F0C56D" w14:textId="278E3E46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How do we calculate natural change?</w:t>
            </w:r>
          </w:p>
        </w:tc>
        <w:tc>
          <w:tcPr>
            <w:tcW w:w="917" w:type="dxa"/>
          </w:tcPr>
          <w:p w14:paraId="1CD2CAA1" w14:textId="3AAED73E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1.1(2)</w:t>
            </w:r>
          </w:p>
        </w:tc>
      </w:tr>
      <w:tr w:rsidR="0024649C" w:rsidRPr="00CD7D94" w14:paraId="043DE7F9" w14:textId="77777777" w:rsidTr="00941F8F">
        <w:tc>
          <w:tcPr>
            <w:tcW w:w="1239" w:type="dxa"/>
          </w:tcPr>
          <w:p w14:paraId="685895F0" w14:textId="4D4E9B25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1.2</w:t>
            </w:r>
          </w:p>
        </w:tc>
        <w:tc>
          <w:tcPr>
            <w:tcW w:w="5140" w:type="dxa"/>
          </w:tcPr>
          <w:p w14:paraId="297D195E" w14:textId="0D60AF05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Calculating natural change</w:t>
            </w:r>
          </w:p>
        </w:tc>
        <w:tc>
          <w:tcPr>
            <w:tcW w:w="917" w:type="dxa"/>
          </w:tcPr>
          <w:p w14:paraId="3F42E452" w14:textId="614BBB5D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1.1(2)</w:t>
            </w:r>
          </w:p>
        </w:tc>
      </w:tr>
      <w:tr w:rsidR="0024649C" w:rsidRPr="00CD7D94" w14:paraId="78DD6C04" w14:textId="77777777" w:rsidTr="00941F8F">
        <w:tc>
          <w:tcPr>
            <w:tcW w:w="1239" w:type="dxa"/>
          </w:tcPr>
          <w:p w14:paraId="55F8E830" w14:textId="443FB580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1.3</w:t>
            </w:r>
          </w:p>
        </w:tc>
        <w:tc>
          <w:tcPr>
            <w:tcW w:w="5140" w:type="dxa"/>
          </w:tcPr>
          <w:p w14:paraId="48F06423" w14:textId="5DE0FF50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  <w:lang w:val="en-US"/>
              </w:rPr>
              <w:t>Why did the birth rate stay high in LEDCs?</w:t>
            </w:r>
          </w:p>
        </w:tc>
        <w:tc>
          <w:tcPr>
            <w:tcW w:w="917" w:type="dxa"/>
          </w:tcPr>
          <w:p w14:paraId="493E5F5E" w14:textId="3A50F1A3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1.1(3)</w:t>
            </w:r>
          </w:p>
        </w:tc>
      </w:tr>
      <w:tr w:rsidR="0024649C" w:rsidRPr="00CD7D94" w14:paraId="025B26D4" w14:textId="77777777" w:rsidTr="00941F8F">
        <w:tc>
          <w:tcPr>
            <w:tcW w:w="1239" w:type="dxa"/>
          </w:tcPr>
          <w:p w14:paraId="6185D19C" w14:textId="58AF8500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1.4</w:t>
            </w:r>
          </w:p>
        </w:tc>
        <w:tc>
          <w:tcPr>
            <w:tcW w:w="5140" w:type="dxa"/>
          </w:tcPr>
          <w:p w14:paraId="65C726C2" w14:textId="4BBA6CFF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Singapore</w:t>
            </w:r>
          </w:p>
        </w:tc>
        <w:tc>
          <w:tcPr>
            <w:tcW w:w="917" w:type="dxa"/>
          </w:tcPr>
          <w:p w14:paraId="2426DF8F" w14:textId="3E939A0F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1.1(5)</w:t>
            </w:r>
          </w:p>
        </w:tc>
      </w:tr>
      <w:tr w:rsidR="0024649C" w:rsidRPr="00CD7D94" w14:paraId="0C124ACB" w14:textId="77777777" w:rsidTr="00941F8F">
        <w:tc>
          <w:tcPr>
            <w:tcW w:w="1239" w:type="dxa"/>
          </w:tcPr>
          <w:p w14:paraId="7DED3721" w14:textId="2CA3B5C8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1.5</w:t>
            </w:r>
          </w:p>
        </w:tc>
        <w:tc>
          <w:tcPr>
            <w:tcW w:w="5140" w:type="dxa"/>
          </w:tcPr>
          <w:p w14:paraId="1068DBF6" w14:textId="47E4CDBE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  <w:lang w:val="en-US"/>
              </w:rPr>
              <w:t>A case study of over-population</w:t>
            </w:r>
          </w:p>
        </w:tc>
        <w:tc>
          <w:tcPr>
            <w:tcW w:w="917" w:type="dxa"/>
          </w:tcPr>
          <w:p w14:paraId="21CB3739" w14:textId="6ACE00CD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1.1(5)</w:t>
            </w:r>
          </w:p>
        </w:tc>
      </w:tr>
      <w:tr w:rsidR="005A50E7" w:rsidRPr="00CD7D94" w14:paraId="2F352D65" w14:textId="77777777" w:rsidTr="00941F8F">
        <w:tc>
          <w:tcPr>
            <w:tcW w:w="1239" w:type="dxa"/>
          </w:tcPr>
          <w:p w14:paraId="28481EE0" w14:textId="5E86594E" w:rsidR="005A50E7" w:rsidRPr="0024649C" w:rsidRDefault="005A50E7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1.6</w:t>
            </w:r>
          </w:p>
        </w:tc>
        <w:tc>
          <w:tcPr>
            <w:tcW w:w="5140" w:type="dxa"/>
          </w:tcPr>
          <w:p w14:paraId="71D54AEB" w14:textId="7D4EE662" w:rsidR="005A50E7" w:rsidRPr="0024649C" w:rsidRDefault="005A50E7" w:rsidP="005A50E7">
            <w:pPr>
              <w:pStyle w:val="Table"/>
              <w:spacing w:line="240" w:lineRule="auto"/>
              <w:rPr>
                <w:rFonts w:cs="Arial"/>
                <w:lang w:val="en-US"/>
              </w:rPr>
            </w:pPr>
            <w:r w:rsidRPr="0024649C">
              <w:rPr>
                <w:rFonts w:cs="Arial"/>
                <w:lang w:val="en-US"/>
              </w:rPr>
              <w:t>Types of disease affecting people in LEDCs</w:t>
            </w:r>
          </w:p>
        </w:tc>
        <w:tc>
          <w:tcPr>
            <w:tcW w:w="917" w:type="dxa"/>
          </w:tcPr>
          <w:p w14:paraId="1EA80785" w14:textId="221A2326" w:rsidR="005A50E7" w:rsidRPr="0024649C" w:rsidRDefault="005A50E7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1.1(6)</w:t>
            </w:r>
          </w:p>
        </w:tc>
      </w:tr>
      <w:tr w:rsidR="00FE7D88" w:rsidRPr="00CD7D94" w14:paraId="7E98404D" w14:textId="77777777" w:rsidTr="00941F8F">
        <w:tc>
          <w:tcPr>
            <w:tcW w:w="1239" w:type="dxa"/>
          </w:tcPr>
          <w:p w14:paraId="38B1DD62" w14:textId="24B3B87E" w:rsidR="00FE7D88" w:rsidRPr="0024649C" w:rsidRDefault="00FE7D88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1.7</w:t>
            </w:r>
          </w:p>
        </w:tc>
        <w:tc>
          <w:tcPr>
            <w:tcW w:w="5140" w:type="dxa"/>
          </w:tcPr>
          <w:p w14:paraId="1A86BCB7" w14:textId="2AB2D2DC" w:rsidR="00FE7D88" w:rsidRPr="0024649C" w:rsidRDefault="00FE7D88" w:rsidP="005A50E7">
            <w:pPr>
              <w:pStyle w:val="Table"/>
              <w:spacing w:line="240" w:lineRule="auto"/>
              <w:rPr>
                <w:rFonts w:cs="Arial"/>
                <w:lang w:val="en-US"/>
              </w:rPr>
            </w:pPr>
            <w:r w:rsidRPr="0024649C">
              <w:rPr>
                <w:rFonts w:cs="Arial"/>
                <w:lang w:val="en-US"/>
              </w:rPr>
              <w:t>The malaria cycle</w:t>
            </w:r>
          </w:p>
        </w:tc>
        <w:tc>
          <w:tcPr>
            <w:tcW w:w="917" w:type="dxa"/>
          </w:tcPr>
          <w:p w14:paraId="3E02703A" w14:textId="1367B66A" w:rsidR="00FE7D88" w:rsidRPr="0024649C" w:rsidRDefault="00FE7D88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1.1(6)</w:t>
            </w:r>
          </w:p>
        </w:tc>
      </w:tr>
      <w:tr w:rsidR="0024649C" w:rsidRPr="00CD7D94" w14:paraId="64A8AAC6" w14:textId="77777777" w:rsidTr="00941F8F">
        <w:tc>
          <w:tcPr>
            <w:tcW w:w="1239" w:type="dxa"/>
          </w:tcPr>
          <w:p w14:paraId="1F01DC80" w14:textId="579BD2FD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1.8</w:t>
            </w:r>
          </w:p>
        </w:tc>
        <w:tc>
          <w:tcPr>
            <w:tcW w:w="5140" w:type="dxa"/>
          </w:tcPr>
          <w:p w14:paraId="2574D04D" w14:textId="09D9AECD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  <w:lang w:val="en-US"/>
              </w:rPr>
            </w:pPr>
            <w:r w:rsidRPr="0024649C">
              <w:rPr>
                <w:rFonts w:cs="Arial"/>
                <w:lang w:val="en-US"/>
              </w:rPr>
              <w:t>Kerala: case study of smaller families in an LEDC</w:t>
            </w:r>
          </w:p>
        </w:tc>
        <w:tc>
          <w:tcPr>
            <w:tcW w:w="917" w:type="dxa"/>
          </w:tcPr>
          <w:p w14:paraId="0D67DD7D" w14:textId="2F8EF512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1.1(7)</w:t>
            </w:r>
          </w:p>
        </w:tc>
      </w:tr>
      <w:tr w:rsidR="0024649C" w:rsidRPr="00CD7D94" w14:paraId="5DFB8A72" w14:textId="77777777" w:rsidTr="00941F8F">
        <w:tc>
          <w:tcPr>
            <w:tcW w:w="1239" w:type="dxa"/>
          </w:tcPr>
          <w:p w14:paraId="35AC47C5" w14:textId="6A4FA36D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1.9</w:t>
            </w:r>
          </w:p>
        </w:tc>
        <w:tc>
          <w:tcPr>
            <w:tcW w:w="5140" w:type="dxa"/>
          </w:tcPr>
          <w:p w14:paraId="2D4A223D" w14:textId="2F9D2E2A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  <w:lang w:val="en-US"/>
              </w:rPr>
              <w:t>Migration: push and pull factors</w:t>
            </w:r>
          </w:p>
        </w:tc>
        <w:tc>
          <w:tcPr>
            <w:tcW w:w="917" w:type="dxa"/>
          </w:tcPr>
          <w:p w14:paraId="1010578E" w14:textId="05DCB709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1.2(1)</w:t>
            </w:r>
          </w:p>
        </w:tc>
      </w:tr>
      <w:tr w:rsidR="0024649C" w:rsidRPr="00CD7D94" w14:paraId="5AB7DB91" w14:textId="77777777" w:rsidTr="00941F8F">
        <w:tc>
          <w:tcPr>
            <w:tcW w:w="1239" w:type="dxa"/>
          </w:tcPr>
          <w:p w14:paraId="15FB2988" w14:textId="1D4FA698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1.10</w:t>
            </w:r>
          </w:p>
        </w:tc>
        <w:tc>
          <w:tcPr>
            <w:tcW w:w="5140" w:type="dxa"/>
          </w:tcPr>
          <w:p w14:paraId="5F751262" w14:textId="67241BFD" w:rsidR="0024649C" w:rsidRPr="0024649C" w:rsidRDefault="0024649C" w:rsidP="005A50E7">
            <w:pPr>
              <w:pStyle w:val="Table"/>
              <w:tabs>
                <w:tab w:val="left" w:pos="490"/>
              </w:tabs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  <w:lang w:val="en-US"/>
              </w:rPr>
              <w:t>Experiences of moving to the big city</w:t>
            </w:r>
          </w:p>
        </w:tc>
        <w:tc>
          <w:tcPr>
            <w:tcW w:w="917" w:type="dxa"/>
          </w:tcPr>
          <w:p w14:paraId="294F1A7C" w14:textId="5019474C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1.2(1)</w:t>
            </w:r>
          </w:p>
        </w:tc>
      </w:tr>
      <w:tr w:rsidR="0024649C" w:rsidRPr="00CD7D94" w14:paraId="2B3281E6" w14:textId="77777777" w:rsidTr="00941F8F">
        <w:tc>
          <w:tcPr>
            <w:tcW w:w="1239" w:type="dxa"/>
          </w:tcPr>
          <w:p w14:paraId="5A6F1F51" w14:textId="13E76250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1.11</w:t>
            </w:r>
          </w:p>
        </w:tc>
        <w:tc>
          <w:tcPr>
            <w:tcW w:w="5140" w:type="dxa"/>
          </w:tcPr>
          <w:p w14:paraId="741157DD" w14:textId="2FC95B99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  <w:lang w:val="en-US"/>
              </w:rPr>
              <w:t>Refugees and other types of international migration</w:t>
            </w:r>
          </w:p>
        </w:tc>
        <w:tc>
          <w:tcPr>
            <w:tcW w:w="917" w:type="dxa"/>
          </w:tcPr>
          <w:p w14:paraId="5864B9A3" w14:textId="57F68A07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1.2(2)</w:t>
            </w:r>
          </w:p>
        </w:tc>
      </w:tr>
      <w:tr w:rsidR="0024649C" w:rsidRPr="00CD7D94" w14:paraId="1236D710" w14:textId="77777777" w:rsidTr="00941F8F">
        <w:tc>
          <w:tcPr>
            <w:tcW w:w="1239" w:type="dxa"/>
          </w:tcPr>
          <w:p w14:paraId="4BAE2CAC" w14:textId="0B0DDA46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1.12</w:t>
            </w:r>
          </w:p>
        </w:tc>
        <w:tc>
          <w:tcPr>
            <w:tcW w:w="5140" w:type="dxa"/>
          </w:tcPr>
          <w:p w14:paraId="73F48D56" w14:textId="74964D08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  <w:lang w:val="en-US"/>
              </w:rPr>
              <w:t>Migration case study: Senegal</w:t>
            </w:r>
          </w:p>
        </w:tc>
        <w:tc>
          <w:tcPr>
            <w:tcW w:w="917" w:type="dxa"/>
          </w:tcPr>
          <w:p w14:paraId="07DF07B1" w14:textId="7E9000F3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1.2(2)</w:t>
            </w:r>
          </w:p>
        </w:tc>
      </w:tr>
      <w:tr w:rsidR="00FE7D88" w:rsidRPr="00CD7D94" w14:paraId="19761254" w14:textId="77777777" w:rsidTr="00941F8F">
        <w:tc>
          <w:tcPr>
            <w:tcW w:w="1239" w:type="dxa"/>
          </w:tcPr>
          <w:p w14:paraId="1FEE8E91" w14:textId="0F74BF6A" w:rsidR="00FE7D88" w:rsidRPr="0024649C" w:rsidRDefault="00FE7D88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1.13</w:t>
            </w:r>
          </w:p>
        </w:tc>
        <w:tc>
          <w:tcPr>
            <w:tcW w:w="5140" w:type="dxa"/>
          </w:tcPr>
          <w:p w14:paraId="1DE00B1F" w14:textId="3FBCC426" w:rsidR="00FE7D88" w:rsidRPr="0024649C" w:rsidRDefault="00FE7D88" w:rsidP="005A50E7">
            <w:pPr>
              <w:pStyle w:val="Table"/>
              <w:spacing w:line="240" w:lineRule="auto"/>
              <w:rPr>
                <w:rFonts w:cs="Arial"/>
                <w:lang w:val="en-US"/>
              </w:rPr>
            </w:pPr>
            <w:r w:rsidRPr="0024649C">
              <w:rPr>
                <w:rFonts w:cs="Arial"/>
                <w:lang w:val="en-US"/>
              </w:rPr>
              <w:t>What does an age/sex pyramid tell us?</w:t>
            </w:r>
          </w:p>
        </w:tc>
        <w:tc>
          <w:tcPr>
            <w:tcW w:w="917" w:type="dxa"/>
          </w:tcPr>
          <w:p w14:paraId="371771D0" w14:textId="1A83AC7F" w:rsidR="00FE7D88" w:rsidRPr="0024649C" w:rsidRDefault="00FE7D88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1.3(1)</w:t>
            </w:r>
          </w:p>
        </w:tc>
      </w:tr>
      <w:tr w:rsidR="0024649C" w:rsidRPr="00CD7D94" w14:paraId="2FCB4808" w14:textId="77777777" w:rsidTr="00941F8F">
        <w:tc>
          <w:tcPr>
            <w:tcW w:w="1239" w:type="dxa"/>
          </w:tcPr>
          <w:p w14:paraId="3A4C0A68" w14:textId="7E4D02C8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1.14</w:t>
            </w:r>
          </w:p>
        </w:tc>
        <w:tc>
          <w:tcPr>
            <w:tcW w:w="5140" w:type="dxa"/>
          </w:tcPr>
          <w:p w14:paraId="12381585" w14:textId="4B2D863F" w:rsidR="0024649C" w:rsidRPr="0024649C" w:rsidRDefault="0024649C" w:rsidP="00D0078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  <w:lang w:val="en-US"/>
              </w:rPr>
              <w:t xml:space="preserve">Annotating and understanding </w:t>
            </w:r>
            <w:r w:rsidR="00D00787">
              <w:rPr>
                <w:rFonts w:cs="Arial"/>
                <w:lang w:val="en-US"/>
              </w:rPr>
              <w:t>age/sex</w:t>
            </w:r>
            <w:r w:rsidRPr="0024649C">
              <w:rPr>
                <w:rFonts w:cs="Arial"/>
                <w:lang w:val="en-US"/>
              </w:rPr>
              <w:t xml:space="preserve"> pyramids</w:t>
            </w:r>
          </w:p>
        </w:tc>
        <w:tc>
          <w:tcPr>
            <w:tcW w:w="917" w:type="dxa"/>
          </w:tcPr>
          <w:p w14:paraId="0C9E4BB6" w14:textId="03E9FA4C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1.3(1)</w:t>
            </w:r>
          </w:p>
        </w:tc>
      </w:tr>
      <w:tr w:rsidR="0024649C" w:rsidRPr="00CD7D94" w14:paraId="5D6FF8CE" w14:textId="77777777" w:rsidTr="00941F8F">
        <w:tc>
          <w:tcPr>
            <w:tcW w:w="1239" w:type="dxa"/>
          </w:tcPr>
          <w:p w14:paraId="24971640" w14:textId="5E02F155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1.15</w:t>
            </w:r>
          </w:p>
        </w:tc>
        <w:tc>
          <w:tcPr>
            <w:tcW w:w="5140" w:type="dxa"/>
          </w:tcPr>
          <w:p w14:paraId="533D69B1" w14:textId="0E5DF434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  <w:lang w:val="en-US"/>
              </w:rPr>
              <w:t>Which stage of economic development?</w:t>
            </w:r>
          </w:p>
        </w:tc>
        <w:tc>
          <w:tcPr>
            <w:tcW w:w="917" w:type="dxa"/>
          </w:tcPr>
          <w:p w14:paraId="760CA056" w14:textId="2F11EBD6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1.3(2)</w:t>
            </w:r>
          </w:p>
        </w:tc>
      </w:tr>
      <w:tr w:rsidR="0024649C" w:rsidRPr="00CD7D94" w14:paraId="277ED693" w14:textId="77777777" w:rsidTr="00941F8F">
        <w:tc>
          <w:tcPr>
            <w:tcW w:w="1239" w:type="dxa"/>
          </w:tcPr>
          <w:p w14:paraId="2BA8D087" w14:textId="285499E8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1.16</w:t>
            </w:r>
          </w:p>
        </w:tc>
        <w:tc>
          <w:tcPr>
            <w:tcW w:w="5140" w:type="dxa"/>
          </w:tcPr>
          <w:p w14:paraId="06548EC8" w14:textId="535B3C1F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  <w:lang w:val="en-US"/>
              </w:rPr>
              <w:t>Densely populated urban places</w:t>
            </w:r>
          </w:p>
        </w:tc>
        <w:tc>
          <w:tcPr>
            <w:tcW w:w="917" w:type="dxa"/>
          </w:tcPr>
          <w:p w14:paraId="74F649EC" w14:textId="1DFCD60C" w:rsidR="0024649C" w:rsidRPr="0024649C" w:rsidRDefault="0024649C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1.4(1)</w:t>
            </w:r>
          </w:p>
        </w:tc>
      </w:tr>
      <w:tr w:rsidR="00FE7D88" w:rsidRPr="00CD7D94" w14:paraId="0D34DE37" w14:textId="77777777" w:rsidTr="00941F8F">
        <w:tc>
          <w:tcPr>
            <w:tcW w:w="1239" w:type="dxa"/>
          </w:tcPr>
          <w:p w14:paraId="3F14E8B1" w14:textId="6923E912" w:rsidR="00FE7D88" w:rsidRPr="0024649C" w:rsidRDefault="00FE7D88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1.17</w:t>
            </w:r>
          </w:p>
        </w:tc>
        <w:tc>
          <w:tcPr>
            <w:tcW w:w="5140" w:type="dxa"/>
          </w:tcPr>
          <w:p w14:paraId="202F9855" w14:textId="1DD47BBA" w:rsidR="00FE7D88" w:rsidRPr="0024649C" w:rsidRDefault="00FE7D88" w:rsidP="005A50E7">
            <w:pPr>
              <w:pStyle w:val="Table"/>
              <w:spacing w:line="240" w:lineRule="auto"/>
              <w:rPr>
                <w:rFonts w:cs="Arial"/>
                <w:lang w:val="en-US"/>
              </w:rPr>
            </w:pPr>
            <w:r w:rsidRPr="0024649C">
              <w:rPr>
                <w:rFonts w:cs="Arial"/>
                <w:lang w:val="en-US"/>
              </w:rPr>
              <w:t>Rating your own home</w:t>
            </w:r>
          </w:p>
        </w:tc>
        <w:tc>
          <w:tcPr>
            <w:tcW w:w="917" w:type="dxa"/>
          </w:tcPr>
          <w:p w14:paraId="5CF3BA09" w14:textId="6BBFC6C2" w:rsidR="00FE7D88" w:rsidRPr="0024649C" w:rsidRDefault="00FE7D88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1.4(1)</w:t>
            </w:r>
          </w:p>
        </w:tc>
      </w:tr>
      <w:tr w:rsidR="008249B4" w:rsidRPr="00CD7D94" w14:paraId="2070D2E2" w14:textId="77777777" w:rsidTr="00941F8F">
        <w:tc>
          <w:tcPr>
            <w:tcW w:w="1239" w:type="dxa"/>
          </w:tcPr>
          <w:p w14:paraId="0B409712" w14:textId="0B5AD06C" w:rsidR="008249B4" w:rsidRPr="0024649C" w:rsidRDefault="008249B4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1.18</w:t>
            </w:r>
          </w:p>
        </w:tc>
        <w:tc>
          <w:tcPr>
            <w:tcW w:w="5140" w:type="dxa"/>
          </w:tcPr>
          <w:p w14:paraId="47F03207" w14:textId="70CF805F" w:rsidR="008249B4" w:rsidRPr="0024649C" w:rsidRDefault="008249B4" w:rsidP="005A50E7">
            <w:pPr>
              <w:pStyle w:val="Table"/>
              <w:spacing w:line="240" w:lineRule="auto"/>
              <w:rPr>
                <w:rFonts w:cs="Arial"/>
                <w:lang w:val="en-US"/>
              </w:rPr>
            </w:pPr>
            <w:r w:rsidRPr="0024649C">
              <w:rPr>
                <w:rFonts w:cs="Arial"/>
                <w:color w:val="auto"/>
                <w:lang w:val="en-US"/>
              </w:rPr>
              <w:t>Annotating photographs</w:t>
            </w:r>
          </w:p>
        </w:tc>
        <w:tc>
          <w:tcPr>
            <w:tcW w:w="917" w:type="dxa"/>
          </w:tcPr>
          <w:p w14:paraId="64BC21FD" w14:textId="75AB7D37" w:rsidR="008249B4" w:rsidRPr="0024649C" w:rsidRDefault="008249B4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1.4(2)</w:t>
            </w:r>
          </w:p>
        </w:tc>
      </w:tr>
      <w:tr w:rsidR="009E3EC2" w:rsidRPr="00CD7D94" w14:paraId="358D24A9" w14:textId="77777777" w:rsidTr="00941F8F">
        <w:tc>
          <w:tcPr>
            <w:tcW w:w="1239" w:type="dxa"/>
          </w:tcPr>
          <w:p w14:paraId="34FE9C5D" w14:textId="543A39E6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1.19</w:t>
            </w:r>
          </w:p>
        </w:tc>
        <w:tc>
          <w:tcPr>
            <w:tcW w:w="5140" w:type="dxa"/>
          </w:tcPr>
          <w:p w14:paraId="26C16045" w14:textId="58CBFD67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  <w:color w:val="auto"/>
                <w:lang w:val="en-US"/>
              </w:rPr>
            </w:pPr>
            <w:r w:rsidRPr="0024649C">
              <w:rPr>
                <w:rFonts w:cs="Arial"/>
                <w:color w:val="000000"/>
                <w:lang w:val="en-US"/>
              </w:rPr>
              <w:t>Settlement shape</w:t>
            </w:r>
          </w:p>
        </w:tc>
        <w:tc>
          <w:tcPr>
            <w:tcW w:w="917" w:type="dxa"/>
          </w:tcPr>
          <w:p w14:paraId="639711A7" w14:textId="24C531E2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1.5(2)</w:t>
            </w:r>
          </w:p>
        </w:tc>
      </w:tr>
      <w:tr w:rsidR="009E3EC2" w:rsidRPr="00CD7D94" w14:paraId="611CE448" w14:textId="77777777" w:rsidTr="00941F8F">
        <w:tc>
          <w:tcPr>
            <w:tcW w:w="1239" w:type="dxa"/>
          </w:tcPr>
          <w:p w14:paraId="751F07E1" w14:textId="765C60D2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  <w:color w:val="000000"/>
              </w:rPr>
            </w:pPr>
            <w:r w:rsidRPr="0024649C">
              <w:rPr>
                <w:rFonts w:cs="Arial"/>
                <w:color w:val="000000"/>
              </w:rPr>
              <w:t>1.20</w:t>
            </w:r>
          </w:p>
        </w:tc>
        <w:tc>
          <w:tcPr>
            <w:tcW w:w="5140" w:type="dxa"/>
          </w:tcPr>
          <w:p w14:paraId="427E4BA2" w14:textId="5370A31C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  <w:color w:val="auto"/>
                <w:lang w:val="en-US"/>
              </w:rPr>
              <w:t>Comparing sites</w:t>
            </w:r>
          </w:p>
        </w:tc>
        <w:tc>
          <w:tcPr>
            <w:tcW w:w="917" w:type="dxa"/>
          </w:tcPr>
          <w:p w14:paraId="02285A4D" w14:textId="448510F4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1.5(3)</w:t>
            </w:r>
          </w:p>
        </w:tc>
      </w:tr>
      <w:tr w:rsidR="009E3EC2" w:rsidRPr="00CD7D94" w14:paraId="5FFEB309" w14:textId="77777777" w:rsidTr="00941F8F">
        <w:tc>
          <w:tcPr>
            <w:tcW w:w="1239" w:type="dxa"/>
          </w:tcPr>
          <w:p w14:paraId="2C6E93B9" w14:textId="4D9395C6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  <w:color w:val="000000"/>
              </w:rPr>
            </w:pPr>
            <w:r w:rsidRPr="0024649C">
              <w:rPr>
                <w:rFonts w:cs="Arial"/>
                <w:color w:val="000000"/>
              </w:rPr>
              <w:t>1.21</w:t>
            </w:r>
          </w:p>
        </w:tc>
        <w:tc>
          <w:tcPr>
            <w:tcW w:w="5140" w:type="dxa"/>
          </w:tcPr>
          <w:p w14:paraId="2925EA76" w14:textId="53A8B4D0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  <w:lang w:val="en-US"/>
              </w:rPr>
              <w:t>Settlement hierarchies</w:t>
            </w:r>
          </w:p>
        </w:tc>
        <w:tc>
          <w:tcPr>
            <w:tcW w:w="917" w:type="dxa"/>
          </w:tcPr>
          <w:p w14:paraId="2EA08AEF" w14:textId="0D2E2F34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1.5(4)</w:t>
            </w:r>
          </w:p>
        </w:tc>
      </w:tr>
      <w:tr w:rsidR="009E3EC2" w:rsidRPr="00CD7D94" w14:paraId="0312134B" w14:textId="77777777" w:rsidTr="00941F8F">
        <w:tc>
          <w:tcPr>
            <w:tcW w:w="1239" w:type="dxa"/>
          </w:tcPr>
          <w:p w14:paraId="492753A9" w14:textId="7F11367F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  <w:color w:val="000000"/>
              </w:rPr>
            </w:pPr>
            <w:r w:rsidRPr="0024649C">
              <w:rPr>
                <w:rFonts w:cs="Arial"/>
                <w:color w:val="000000"/>
              </w:rPr>
              <w:t>1.22</w:t>
            </w:r>
          </w:p>
        </w:tc>
        <w:tc>
          <w:tcPr>
            <w:tcW w:w="5140" w:type="dxa"/>
          </w:tcPr>
          <w:p w14:paraId="04C149BF" w14:textId="7C846FCC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  <w:lang w:val="en-US"/>
              </w:rPr>
              <w:t>Spheres of influence</w:t>
            </w:r>
          </w:p>
        </w:tc>
        <w:tc>
          <w:tcPr>
            <w:tcW w:w="917" w:type="dxa"/>
          </w:tcPr>
          <w:p w14:paraId="0636E594" w14:textId="4B872B65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1.5(5)</w:t>
            </w:r>
          </w:p>
        </w:tc>
      </w:tr>
      <w:tr w:rsidR="009E3EC2" w:rsidRPr="00CD7D94" w14:paraId="7E6A64D9" w14:textId="77777777" w:rsidTr="00941F8F">
        <w:tc>
          <w:tcPr>
            <w:tcW w:w="1239" w:type="dxa"/>
          </w:tcPr>
          <w:p w14:paraId="677AE462" w14:textId="481507C5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  <w:color w:val="000000"/>
              </w:rPr>
            </w:pPr>
            <w:r w:rsidRPr="0024649C">
              <w:rPr>
                <w:rFonts w:cs="Arial"/>
                <w:color w:val="000000"/>
              </w:rPr>
              <w:t>1.23</w:t>
            </w:r>
          </w:p>
        </w:tc>
        <w:tc>
          <w:tcPr>
            <w:tcW w:w="5140" w:type="dxa"/>
          </w:tcPr>
          <w:p w14:paraId="70987006" w14:textId="19A4BC56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  <w:lang w:val="en-US"/>
              </w:rPr>
              <w:t>Using the Burgess land use model</w:t>
            </w:r>
          </w:p>
        </w:tc>
        <w:tc>
          <w:tcPr>
            <w:tcW w:w="917" w:type="dxa"/>
          </w:tcPr>
          <w:p w14:paraId="230E80A8" w14:textId="48B85207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1.6(2)</w:t>
            </w:r>
          </w:p>
        </w:tc>
      </w:tr>
      <w:tr w:rsidR="009E3EC2" w:rsidRPr="00CD7D94" w14:paraId="23B2323C" w14:textId="77777777" w:rsidTr="00941F8F">
        <w:tc>
          <w:tcPr>
            <w:tcW w:w="1239" w:type="dxa"/>
          </w:tcPr>
          <w:p w14:paraId="52ABE566" w14:textId="5AC22EF2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  <w:color w:val="000000"/>
              </w:rPr>
            </w:pPr>
            <w:r w:rsidRPr="0024649C">
              <w:rPr>
                <w:rFonts w:cs="Arial"/>
                <w:color w:val="000000"/>
              </w:rPr>
              <w:t>1.24</w:t>
            </w:r>
          </w:p>
        </w:tc>
        <w:tc>
          <w:tcPr>
            <w:tcW w:w="5140" w:type="dxa"/>
          </w:tcPr>
          <w:p w14:paraId="278C4A9B" w14:textId="370BE12A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  <w:lang w:val="en-US"/>
              </w:rPr>
              <w:t>Hoyt’s urban land use model</w:t>
            </w:r>
          </w:p>
        </w:tc>
        <w:tc>
          <w:tcPr>
            <w:tcW w:w="917" w:type="dxa"/>
          </w:tcPr>
          <w:p w14:paraId="4C16D9E6" w14:textId="24D6EC0D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1.6(2)</w:t>
            </w:r>
          </w:p>
        </w:tc>
      </w:tr>
      <w:tr w:rsidR="009E3EC2" w:rsidRPr="00CD7D94" w14:paraId="009D3676" w14:textId="77777777" w:rsidTr="00941F8F">
        <w:tc>
          <w:tcPr>
            <w:tcW w:w="1239" w:type="dxa"/>
          </w:tcPr>
          <w:p w14:paraId="063DEDEF" w14:textId="49620C0F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  <w:color w:val="000000"/>
              </w:rPr>
            </w:pPr>
            <w:r w:rsidRPr="0024649C">
              <w:rPr>
                <w:rFonts w:cs="Arial"/>
                <w:color w:val="000000"/>
              </w:rPr>
              <w:t>1.25</w:t>
            </w:r>
          </w:p>
        </w:tc>
        <w:tc>
          <w:tcPr>
            <w:tcW w:w="5140" w:type="dxa"/>
          </w:tcPr>
          <w:p w14:paraId="10DD9DE7" w14:textId="254C0516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  <w:lang w:val="en-US"/>
              </w:rPr>
              <w:t>Types of pollution in cities</w:t>
            </w:r>
          </w:p>
        </w:tc>
        <w:tc>
          <w:tcPr>
            <w:tcW w:w="917" w:type="dxa"/>
          </w:tcPr>
          <w:p w14:paraId="20FF639D" w14:textId="7728AF39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1.6(4)</w:t>
            </w:r>
          </w:p>
        </w:tc>
      </w:tr>
      <w:tr w:rsidR="009E3EC2" w:rsidRPr="00CD7D94" w14:paraId="242ED482" w14:textId="77777777" w:rsidTr="00941F8F">
        <w:tc>
          <w:tcPr>
            <w:tcW w:w="1239" w:type="dxa"/>
          </w:tcPr>
          <w:p w14:paraId="7F2B61D1" w14:textId="707739E8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  <w:color w:val="000000"/>
              </w:rPr>
            </w:pPr>
            <w:r w:rsidRPr="0024649C">
              <w:rPr>
                <w:rFonts w:cs="Arial"/>
                <w:color w:val="000000"/>
              </w:rPr>
              <w:t>1.26</w:t>
            </w:r>
          </w:p>
        </w:tc>
        <w:tc>
          <w:tcPr>
            <w:tcW w:w="5140" w:type="dxa"/>
          </w:tcPr>
          <w:p w14:paraId="3E549B91" w14:textId="28F57F54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  <w:lang w:val="en-US"/>
              </w:rPr>
            </w:pPr>
            <w:r w:rsidRPr="0024649C">
              <w:rPr>
                <w:rFonts w:cs="Arial"/>
                <w:lang w:val="en-US"/>
              </w:rPr>
              <w:t>Living with pollution – a problem, or not?</w:t>
            </w:r>
          </w:p>
        </w:tc>
        <w:tc>
          <w:tcPr>
            <w:tcW w:w="917" w:type="dxa"/>
          </w:tcPr>
          <w:p w14:paraId="4EE0E144" w14:textId="6D2291B4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1.6(4)</w:t>
            </w:r>
          </w:p>
        </w:tc>
      </w:tr>
      <w:tr w:rsidR="009E3EC2" w:rsidRPr="00CD7D94" w14:paraId="342C60EC" w14:textId="77777777" w:rsidTr="00941F8F">
        <w:tc>
          <w:tcPr>
            <w:tcW w:w="1239" w:type="dxa"/>
          </w:tcPr>
          <w:p w14:paraId="12DD4D64" w14:textId="433B7F50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  <w:color w:val="000000"/>
              </w:rPr>
            </w:pPr>
            <w:r w:rsidRPr="0024649C">
              <w:rPr>
                <w:rFonts w:cs="Arial"/>
                <w:color w:val="000000"/>
              </w:rPr>
              <w:t>1.27</w:t>
            </w:r>
          </w:p>
        </w:tc>
        <w:tc>
          <w:tcPr>
            <w:tcW w:w="5140" w:type="dxa"/>
          </w:tcPr>
          <w:p w14:paraId="4EEEBA69" w14:textId="1BD474AF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  <w:lang w:val="en-US"/>
              </w:rPr>
              <w:t>Activities in the rural–urban fringe: extension exercise</w:t>
            </w:r>
          </w:p>
        </w:tc>
        <w:tc>
          <w:tcPr>
            <w:tcW w:w="917" w:type="dxa"/>
          </w:tcPr>
          <w:p w14:paraId="37723A1E" w14:textId="03491E0E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1.6(5)</w:t>
            </w:r>
          </w:p>
        </w:tc>
      </w:tr>
      <w:tr w:rsidR="009E3EC2" w:rsidRPr="00CD7D94" w14:paraId="215B48BD" w14:textId="77777777" w:rsidTr="00941F8F">
        <w:tc>
          <w:tcPr>
            <w:tcW w:w="1239" w:type="dxa"/>
          </w:tcPr>
          <w:p w14:paraId="258F1747" w14:textId="1550195C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1.28</w:t>
            </w:r>
          </w:p>
        </w:tc>
        <w:tc>
          <w:tcPr>
            <w:tcW w:w="5140" w:type="dxa"/>
          </w:tcPr>
          <w:p w14:paraId="7D7CB497" w14:textId="66588431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  <w:lang w:val="en-US"/>
              </w:rPr>
              <w:t>Solving traffic congestion</w:t>
            </w:r>
          </w:p>
        </w:tc>
        <w:tc>
          <w:tcPr>
            <w:tcW w:w="917" w:type="dxa"/>
          </w:tcPr>
          <w:p w14:paraId="3428EEBB" w14:textId="2518EF32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1.7(1)</w:t>
            </w:r>
          </w:p>
        </w:tc>
      </w:tr>
      <w:tr w:rsidR="009E3EC2" w:rsidRPr="00CD7D94" w14:paraId="45D59D24" w14:textId="77777777" w:rsidTr="00941F8F">
        <w:tc>
          <w:tcPr>
            <w:tcW w:w="1239" w:type="dxa"/>
          </w:tcPr>
          <w:p w14:paraId="4602351B" w14:textId="4DECB50A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1.29</w:t>
            </w:r>
          </w:p>
        </w:tc>
        <w:tc>
          <w:tcPr>
            <w:tcW w:w="5140" w:type="dxa"/>
          </w:tcPr>
          <w:p w14:paraId="5DBC1A5C" w14:textId="0B822B95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  <w:lang w:val="en-US"/>
              </w:rPr>
              <w:t>Rural–urban migration crisis!</w:t>
            </w:r>
          </w:p>
        </w:tc>
        <w:tc>
          <w:tcPr>
            <w:tcW w:w="917" w:type="dxa"/>
          </w:tcPr>
          <w:p w14:paraId="144C1530" w14:textId="6172DEA2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1.7(2)</w:t>
            </w:r>
          </w:p>
        </w:tc>
      </w:tr>
      <w:tr w:rsidR="009E3EC2" w:rsidRPr="0074248A" w14:paraId="358C9520" w14:textId="77777777" w:rsidTr="00941F8F">
        <w:tc>
          <w:tcPr>
            <w:tcW w:w="1239" w:type="dxa"/>
          </w:tcPr>
          <w:p w14:paraId="2EFA4B97" w14:textId="72654D53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1.30</w:t>
            </w:r>
          </w:p>
        </w:tc>
        <w:tc>
          <w:tcPr>
            <w:tcW w:w="5140" w:type="dxa"/>
          </w:tcPr>
          <w:p w14:paraId="5332ADB5" w14:textId="47FE9DF2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  <w:lang w:val="en-US"/>
              </w:rPr>
              <w:t>Four strategies for sustainability</w:t>
            </w:r>
          </w:p>
        </w:tc>
        <w:tc>
          <w:tcPr>
            <w:tcW w:w="917" w:type="dxa"/>
          </w:tcPr>
          <w:p w14:paraId="5A3EC807" w14:textId="67DFC5C7" w:rsidR="009E3EC2" w:rsidRPr="0024649C" w:rsidRDefault="009E3EC2" w:rsidP="005A50E7">
            <w:pPr>
              <w:pStyle w:val="Table"/>
              <w:spacing w:line="240" w:lineRule="auto"/>
              <w:rPr>
                <w:rFonts w:cs="Arial"/>
              </w:rPr>
            </w:pPr>
            <w:r w:rsidRPr="0024649C">
              <w:rPr>
                <w:rFonts w:cs="Arial"/>
              </w:rPr>
              <w:t>1.7(4)</w:t>
            </w:r>
          </w:p>
        </w:tc>
      </w:tr>
    </w:tbl>
    <w:p w14:paraId="03BDB6BF" w14:textId="77777777" w:rsidR="00D736A7" w:rsidRPr="00D736A7" w:rsidRDefault="00D736A7" w:rsidP="00D736A7"/>
    <w:sectPr w:rsidR="00D736A7" w:rsidRPr="00D736A7" w:rsidSect="00C91E6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851" w:right="1134" w:bottom="992" w:left="1134" w:header="709" w:footer="709" w:gutter="0"/>
      <w:pgNumType w:start="10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B851EF" w14:textId="77777777" w:rsidR="008D59C8" w:rsidRDefault="008D59C8">
      <w:r>
        <w:separator/>
      </w:r>
    </w:p>
  </w:endnote>
  <w:endnote w:type="continuationSeparator" w:id="0">
    <w:p w14:paraId="62C173F0" w14:textId="77777777" w:rsidR="008D59C8" w:rsidRDefault="008D5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charset w:val="00"/>
    <w:family w:val="auto"/>
    <w:pitch w:val="variable"/>
    <w:sig w:usb0="00000003" w:usb1="00000000" w:usb2="00000000" w:usb3="00000000" w:csb0="00000001" w:csb1="00000000"/>
  </w:font>
  <w:font w:name="Courier New"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HelveticaNeueLT Com 85 Hv">
    <w:altName w:val="Tw Cen MT Condensed Extra Bold"/>
    <w:charset w:val="00"/>
    <w:family w:val="auto"/>
    <w:pitch w:val="variable"/>
    <w:sig w:usb0="00000003" w:usb1="00000000" w:usb2="00000000" w:usb3="00000000" w:csb0="00000001" w:csb1="00000000"/>
  </w:font>
  <w:font w:name="Courier">
    <w:charset w:val="00"/>
    <w:family w:val="auto"/>
    <w:pitch w:val="variable"/>
    <w:sig w:usb0="00000003" w:usb1="00000000" w:usb2="00000000" w:usb3="00000000" w:csb0="00000001" w:csb1="00000000"/>
  </w:font>
  <w:font w:name="HelveticaNeueLT Com 57 Cn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902030302020204"/>
    <w:charset w:val="00"/>
    <w:family w:val="auto"/>
    <w:pitch w:val="variable"/>
    <w:sig w:usb0="00000003" w:usb1="00000000" w:usb2="00000000" w:usb3="00000000" w:csb0="00000001" w:csb1="00000000"/>
  </w:font>
  <w:font w:name="Stone Serif">
    <w:charset w:val="00"/>
    <w:family w:val="auto"/>
    <w:pitch w:val="variable"/>
    <w:sig w:usb0="00000003" w:usb1="00000000" w:usb2="00000000" w:usb3="00000000" w:csb0="00000001" w:csb1="00000000"/>
  </w:font>
  <w:font w:name="Arial Bold">
    <w:charset w:val="00"/>
    <w:family w:val="auto"/>
    <w:pitch w:val="variable"/>
    <w:sig w:usb0="E0002AFF" w:usb1="C0007843" w:usb2="00000009" w:usb3="00000000" w:csb0="000001FF" w:csb1="00000000"/>
  </w:font>
  <w:font w:name="Officina San ITC">
    <w:altName w:val="Officina San ITC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DF8551" w14:textId="34E5D0CA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5200" distR="114300" simplePos="0" relativeHeight="251657216" behindDoc="0" locked="0" layoutInCell="1" allowOverlap="1" wp14:anchorId="79E4FCC3" wp14:editId="60C1ACEA">
              <wp:simplePos x="0" y="0"/>
              <wp:positionH relativeFrom="column">
                <wp:posOffset>6260465</wp:posOffset>
              </wp:positionH>
              <wp:positionV relativeFrom="paragraph">
                <wp:posOffset>-2513330</wp:posOffset>
              </wp:positionV>
              <wp:extent cx="396240" cy="2520315"/>
              <wp:effectExtent l="0" t="1270" r="0" b="5715"/>
              <wp:wrapTight wrapText="bothSides">
                <wp:wrapPolygon edited="0">
                  <wp:start x="-519" y="0"/>
                  <wp:lineTo x="-519" y="21486"/>
                  <wp:lineTo x="21600" y="21486"/>
                  <wp:lineTo x="21600" y="0"/>
                  <wp:lineTo x="-519" y="0"/>
                </wp:wrapPolygon>
              </wp:wrapTight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396240" cy="252031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D53634" w14:textId="6904C68B" w:rsidR="00BD0E86" w:rsidRPr="007A1859" w:rsidRDefault="00BD0E86" w:rsidP="00C91E6D">
                          <w:pPr>
                            <w:spacing w:line="240" w:lineRule="exact"/>
                          </w:pPr>
                          <w:r w:rsidRPr="007A1859">
                            <w:rPr>
                              <w:rFonts w:ascii="Arial Black" w:hAnsi="Arial Black"/>
                              <w:sz w:val="22"/>
                            </w:rPr>
                            <w:t xml:space="preserve">Section </w:t>
                          </w:r>
                          <w:r>
                            <w:rPr>
                              <w:rFonts w:ascii="Arial Black" w:hAnsi="Arial Black"/>
                              <w:sz w:val="22"/>
                            </w:rPr>
                            <w:t xml:space="preserve"> </w:t>
                          </w:r>
                          <w:r w:rsidR="003A2EEC">
                            <w:rPr>
                              <w:rFonts w:ascii="Arial Black" w:hAnsi="Arial Black"/>
                              <w:sz w:val="22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sz w:val="22"/>
                            </w:rPr>
                            <w:br/>
                          </w:r>
                          <w:r w:rsidR="003A2EEC">
                            <w:rPr>
                              <w:rFonts w:ascii="Arial" w:hAnsi="Arial"/>
                              <w:sz w:val="22"/>
                            </w:rPr>
                            <w:t>Population and Settlement</w:t>
                          </w:r>
                        </w:p>
                        <w:p w14:paraId="5D8D34B7" w14:textId="77777777" w:rsidR="00BD0E86" w:rsidRPr="00ED0BF5" w:rsidRDefault="00BD0E86" w:rsidP="00C91E6D"/>
                        <w:p w14:paraId="0D2C49CB" w14:textId="77777777" w:rsidR="00BD0E86" w:rsidRPr="00534FC4" w:rsidRDefault="00BD0E86" w:rsidP="00C91E6D"/>
                      </w:txbxContent>
                    </wps:txbx>
                    <wps:bodyPr rot="0" vert="vert" wrap="square" lIns="36000" tIns="72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7" o:spid="_x0000_s1026" type="#_x0000_t202" style="position:absolute;margin-left:492.95pt;margin-top:-197.85pt;width:31.2pt;height:198.45pt;flip:x;z-index:251657216;visibility:visible;mso-wrap-style:square;mso-width-percent:0;mso-height-percent:0;mso-wrap-distance-left:3.2mm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" fillcolor="#d8d8d8" stroked="f">
              <v:textbox style="layout-flow:vertical" inset="1mm,2mm,1mm,1mm">
                <w:txbxContent>
                  <w:p w14:paraId="1BD53634" w14:textId="6904C68B" w:rsidR="00BD0E86" w:rsidRPr="007A1859" w:rsidRDefault="00BD0E86" w:rsidP="00C91E6D">
                    <w:pPr>
                      <w:spacing w:line="240" w:lineRule="exact"/>
                    </w:pPr>
                    <w:proofErr w:type="gramStart"/>
                    <w:r w:rsidRPr="007A1859">
                      <w:rPr>
                        <w:rFonts w:ascii="Arial Black" w:hAnsi="Arial Black"/>
                        <w:sz w:val="22"/>
                      </w:rPr>
                      <w:t xml:space="preserve">Section </w:t>
                    </w:r>
                    <w:r>
                      <w:rPr>
                        <w:rFonts w:ascii="Arial Black" w:hAnsi="Arial Black"/>
                        <w:sz w:val="22"/>
                      </w:rPr>
                      <w:t xml:space="preserve"> </w:t>
                    </w:r>
                    <w:r w:rsidR="003A2EEC">
                      <w:rPr>
                        <w:rFonts w:ascii="Arial Black" w:hAnsi="Arial Black"/>
                        <w:sz w:val="22"/>
                      </w:rPr>
                      <w:t>1</w:t>
                    </w:r>
                    <w:proofErr w:type="gramEnd"/>
                    <w:r>
                      <w:rPr>
                        <w:rFonts w:ascii="Arial" w:hAnsi="Arial"/>
                        <w:sz w:val="22"/>
                      </w:rPr>
                      <w:br/>
                    </w:r>
                    <w:r w:rsidR="003A2EEC">
                      <w:rPr>
                        <w:rFonts w:ascii="Arial" w:hAnsi="Arial"/>
                        <w:sz w:val="22"/>
                      </w:rPr>
                      <w:t>Population and Settlement</w:t>
                    </w:r>
                  </w:p>
                  <w:p w14:paraId="5D8D34B7" w14:textId="77777777" w:rsidR="00BD0E86" w:rsidRPr="00ED0BF5" w:rsidRDefault="00BD0E86" w:rsidP="00C91E6D"/>
                  <w:p w14:paraId="0D2C49CB" w14:textId="77777777" w:rsidR="00BD0E86" w:rsidRPr="00534FC4" w:rsidRDefault="00BD0E86" w:rsidP="00C91E6D"/>
                </w:txbxContent>
              </v:textbox>
              <w10:wrap type="tight"/>
            </v:shape>
          </w:pict>
        </mc:Fallback>
      </mc:AlternateContent>
    </w:r>
    <w:r w:rsidRPr="00B71074">
      <w:rPr>
        <w:rFonts w:ascii="Arial" w:hAnsi="Arial"/>
        <w:sz w:val="20"/>
      </w:rPr>
      <w:t>© HarperCollins Publish</w:t>
    </w:r>
    <w:r w:rsidR="00200737">
      <w:rPr>
        <w:rFonts w:ascii="Arial" w:hAnsi="Arial"/>
        <w:sz w:val="20"/>
      </w:rPr>
      <w:t>ers 2018</w:t>
    </w:r>
    <w:bookmarkStart w:id="0" w:name="_GoBack"/>
    <w:bookmarkEnd w:id="0"/>
    <w:r w:rsidRPr="00B71074">
      <w:rPr>
        <w:rFonts w:ascii="Arial" w:hAnsi="Arial"/>
        <w:sz w:val="20"/>
      </w:rPr>
      <w:tab/>
    </w:r>
    <w:r w:rsidR="00941F8F">
      <w:rPr>
        <w:rFonts w:ascii="Arial" w:hAnsi="Arial"/>
        <w:sz w:val="20"/>
      </w:rPr>
      <w:t>Worksheet</w:t>
    </w:r>
    <w:r>
      <w:rPr>
        <w:rFonts w:ascii="Arial" w:hAnsi="Arial"/>
        <w:sz w:val="20"/>
      </w:rPr>
      <w:t xml:space="preserve"> contents</w:t>
    </w: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150CDD0E" w14:textId="77777777" w:rsidTr="009318BA">
      <w:tc>
        <w:tcPr>
          <w:tcW w:w="1985" w:type="dxa"/>
          <w:shd w:val="clear" w:color="auto" w:fill="4C4C4C"/>
        </w:tcPr>
        <w:p w14:paraId="0C0A3BE9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1.1</w:t>
          </w:r>
        </w:p>
      </w:tc>
      <w:tc>
        <w:tcPr>
          <w:tcW w:w="7654" w:type="dxa"/>
          <w:shd w:val="clear" w:color="auto" w:fill="B3B3B3"/>
          <w:vAlign w:val="center"/>
        </w:tcPr>
        <w:p w14:paraId="7FA9180E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An Afghan family at home in Kabul</w:t>
          </w:r>
        </w:p>
      </w:tc>
    </w:tr>
  </w:tbl>
  <w:p w14:paraId="29892141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46E4070B" w14:textId="77777777" w:rsidTr="009318BA">
      <w:tc>
        <w:tcPr>
          <w:tcW w:w="2070" w:type="dxa"/>
        </w:tcPr>
        <w:p w14:paraId="0CCD72D0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40BA51E1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34EF16D3" w14:textId="77777777" w:rsidR="00BD0E86" w:rsidRDefault="00BD0E86" w:rsidP="00F90C76"/>
  <w:p w14:paraId="534B70B9" w14:textId="77777777" w:rsidR="00BD0E86" w:rsidRDefault="00BD0E86" w:rsidP="00F90C76"/>
  <w:p w14:paraId="10303B68" w14:textId="77777777" w:rsidR="00BD0E86" w:rsidRDefault="00BD0E86" w:rsidP="00F90C76"/>
  <w:p w14:paraId="2563C239" w14:textId="77777777" w:rsidR="00BD0E86" w:rsidRDefault="00BD0E86" w:rsidP="00F90C76"/>
  <w:p w14:paraId="7F1EDC72" w14:textId="77777777" w:rsidR="00BD0E86" w:rsidRPr="00B63943" w:rsidRDefault="00BD0E86" w:rsidP="00F90C76">
    <w:pPr>
      <w:ind w:left="567"/>
    </w:pPr>
  </w:p>
  <w:p w14:paraId="5DFBF627" w14:textId="77777777" w:rsidR="00BD0E86" w:rsidRDefault="00BD0E86" w:rsidP="00F90C76">
    <w:pPr>
      <w:rPr>
        <w:noProof/>
      </w:rPr>
    </w:pPr>
  </w:p>
  <w:p w14:paraId="261F1002" w14:textId="77777777" w:rsidR="00BD0E86" w:rsidRDefault="00BD0E86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0F7ED6E8" wp14:editId="10073D07">
          <wp:extent cx="4234710" cy="2758652"/>
          <wp:effectExtent l="0" t="0" r="7620" b="1016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1 An Afghan family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5158" cy="2758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B5EE67" w14:textId="77777777" w:rsidR="00BD0E86" w:rsidRPr="00D736A7" w:rsidRDefault="00BD0E86" w:rsidP="00F90C76"/>
  <w:p w14:paraId="2E879872" w14:textId="77777777" w:rsidR="00BD0E86" w:rsidRPr="00D736A7" w:rsidRDefault="00BD0E86" w:rsidP="00F90C76"/>
  <w:p w14:paraId="22F01BA4" w14:textId="77777777" w:rsidR="00BD0E86" w:rsidRPr="00D736A7" w:rsidRDefault="00BD0E86" w:rsidP="00F90C76"/>
  <w:p w14:paraId="70612E54" w14:textId="77777777" w:rsidR="00BD0E86" w:rsidRPr="00D736A7" w:rsidRDefault="00BD0E86" w:rsidP="00F90C76"/>
  <w:p w14:paraId="5B3B3EDB" w14:textId="77777777" w:rsidR="00BD0E86" w:rsidRPr="00D736A7" w:rsidRDefault="00BD0E86" w:rsidP="00F90C76"/>
  <w:p w14:paraId="0AE73898" w14:textId="77777777" w:rsidR="00BD0E86" w:rsidRPr="00D736A7" w:rsidRDefault="00BD0E86" w:rsidP="00F90C76"/>
  <w:p w14:paraId="6372DB4F" w14:textId="77777777" w:rsidR="00BD0E86" w:rsidRPr="00D736A7" w:rsidRDefault="00BD0E86" w:rsidP="00F90C76"/>
  <w:p w14:paraId="48545977" w14:textId="77777777" w:rsidR="00BD0E86" w:rsidRPr="00D736A7" w:rsidRDefault="00BD0E86" w:rsidP="00F90C76"/>
  <w:p w14:paraId="66F8F60E" w14:textId="77777777" w:rsidR="00BD0E86" w:rsidRPr="00D736A7" w:rsidRDefault="00BD0E86" w:rsidP="00F90C76"/>
  <w:p w14:paraId="78047064" w14:textId="77777777" w:rsidR="00BD0E86" w:rsidRPr="00D736A7" w:rsidRDefault="00BD0E86" w:rsidP="00F90C76"/>
  <w:p w14:paraId="5D58AF74" w14:textId="77777777" w:rsidR="00BD0E86" w:rsidRPr="00D736A7" w:rsidRDefault="00BD0E86" w:rsidP="00F90C76"/>
  <w:p w14:paraId="2E4FCA30" w14:textId="77777777" w:rsidR="00BD0E86" w:rsidRPr="00D736A7" w:rsidRDefault="00BD0E86" w:rsidP="00F90C76"/>
  <w:p w14:paraId="460C4D22" w14:textId="77777777" w:rsidR="00BD0E86" w:rsidRPr="00D736A7" w:rsidRDefault="00BD0E86" w:rsidP="00F90C76"/>
  <w:p w14:paraId="60F7E5F2" w14:textId="77777777" w:rsidR="00BD0E86" w:rsidRDefault="00BD0E86" w:rsidP="00F90C76"/>
  <w:p w14:paraId="213D5187" w14:textId="77777777" w:rsidR="00BD0E86" w:rsidRDefault="00BD0E86" w:rsidP="00F90C76">
    <w:pPr>
      <w:tabs>
        <w:tab w:val="left" w:pos="2200"/>
      </w:tabs>
    </w:pPr>
    <w:r>
      <w:tab/>
    </w:r>
  </w:p>
  <w:p w14:paraId="486D6F00" w14:textId="77777777" w:rsidR="00BD0E86" w:rsidRDefault="00BD0E86" w:rsidP="00F90C76">
    <w:pPr>
      <w:tabs>
        <w:tab w:val="left" w:pos="2200"/>
      </w:tabs>
    </w:pPr>
  </w:p>
  <w:p w14:paraId="29482D5D" w14:textId="77777777" w:rsidR="00BD0E86" w:rsidRDefault="00BD0E86" w:rsidP="00F90C76">
    <w:pPr>
      <w:tabs>
        <w:tab w:val="left" w:pos="2200"/>
      </w:tabs>
    </w:pPr>
  </w:p>
  <w:p w14:paraId="510124DF" w14:textId="77777777" w:rsidR="00BD0E86" w:rsidRDefault="00BD0E86" w:rsidP="00F90C76">
    <w:pPr>
      <w:tabs>
        <w:tab w:val="left" w:pos="2200"/>
      </w:tabs>
    </w:pPr>
  </w:p>
  <w:p w14:paraId="33F061EB" w14:textId="77777777" w:rsidR="00BD0E86" w:rsidRDefault="00BD0E86" w:rsidP="00F90C76">
    <w:pPr>
      <w:tabs>
        <w:tab w:val="left" w:pos="2200"/>
      </w:tabs>
    </w:pPr>
  </w:p>
  <w:p w14:paraId="27E94538" w14:textId="77777777" w:rsidR="00BD0E86" w:rsidRDefault="00BD0E86" w:rsidP="00F90C76">
    <w:pPr>
      <w:tabs>
        <w:tab w:val="left" w:pos="2200"/>
      </w:tabs>
    </w:pPr>
  </w:p>
  <w:p w14:paraId="3B114ECF" w14:textId="77777777" w:rsidR="00BD0E86" w:rsidRDefault="00BD0E86" w:rsidP="00F90C76">
    <w:pPr>
      <w:tabs>
        <w:tab w:val="left" w:pos="2200"/>
      </w:tabs>
    </w:pPr>
  </w:p>
  <w:p w14:paraId="22093065" w14:textId="77777777" w:rsidR="00BD0E86" w:rsidRDefault="00BD0E86" w:rsidP="00F90C76">
    <w:pPr>
      <w:tabs>
        <w:tab w:val="left" w:pos="2200"/>
      </w:tabs>
    </w:pPr>
  </w:p>
  <w:p w14:paraId="55925A52" w14:textId="77777777" w:rsidR="00BD0E86" w:rsidRDefault="00BD0E86" w:rsidP="00F90C76">
    <w:pPr>
      <w:tabs>
        <w:tab w:val="left" w:pos="2200"/>
      </w:tabs>
    </w:pPr>
  </w:p>
  <w:p w14:paraId="6A9FEE81" w14:textId="77777777" w:rsidR="00BD0E86" w:rsidRDefault="00BD0E86" w:rsidP="00F90C76">
    <w:pPr>
      <w:tabs>
        <w:tab w:val="left" w:pos="2200"/>
      </w:tabs>
    </w:pPr>
  </w:p>
  <w:p w14:paraId="148DA83A" w14:textId="77777777" w:rsidR="00BD0E86" w:rsidRDefault="00BD0E86" w:rsidP="00F90C76">
    <w:pPr>
      <w:tabs>
        <w:tab w:val="left" w:pos="2200"/>
      </w:tabs>
    </w:pPr>
  </w:p>
  <w:p w14:paraId="197B78FD" w14:textId="77777777" w:rsidR="00BD0E86" w:rsidRDefault="00BD0E86" w:rsidP="00F90C76">
    <w:pPr>
      <w:tabs>
        <w:tab w:val="left" w:pos="2200"/>
      </w:tabs>
    </w:pPr>
  </w:p>
  <w:p w14:paraId="30DD3310" w14:textId="77777777" w:rsidR="00BD0E86" w:rsidRDefault="00BD0E86" w:rsidP="00F90C76">
    <w:pPr>
      <w:tabs>
        <w:tab w:val="left" w:pos="2200"/>
      </w:tabs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5A8FE83F" w14:textId="77777777" w:rsidTr="009318BA">
      <w:tc>
        <w:tcPr>
          <w:tcW w:w="1985" w:type="dxa"/>
          <w:shd w:val="clear" w:color="auto" w:fill="4C4C4C"/>
        </w:tcPr>
        <w:p w14:paraId="30FCCCA6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6D43BBFE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5DCDA528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18757B1E" w14:textId="77777777" w:rsidTr="009318BA">
      <w:tc>
        <w:tcPr>
          <w:tcW w:w="2070" w:type="dxa"/>
        </w:tcPr>
        <w:p w14:paraId="3545DB6E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53FFD404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6E00E352" w14:textId="77777777" w:rsidR="00BD0E86" w:rsidRDefault="00BD0E86" w:rsidP="00F90C76"/>
  <w:p w14:paraId="331DAE2F" w14:textId="77777777" w:rsidR="00BD0E86" w:rsidRDefault="00BD0E86" w:rsidP="00F90C76"/>
  <w:p w14:paraId="14B02269" w14:textId="77777777" w:rsidR="00BD0E86" w:rsidRDefault="00BD0E86" w:rsidP="00F90C76"/>
  <w:p w14:paraId="4424C7BF" w14:textId="77777777" w:rsidR="00BD0E86" w:rsidRDefault="00BD0E86" w:rsidP="00F90C76"/>
  <w:p w14:paraId="520FCDAA" w14:textId="77777777" w:rsidR="00BD0E86" w:rsidRPr="00B63943" w:rsidRDefault="00BD0E86" w:rsidP="00F90C76">
    <w:pPr>
      <w:ind w:left="567"/>
    </w:pPr>
  </w:p>
  <w:p w14:paraId="4351E672" w14:textId="77777777" w:rsidR="00BD0E86" w:rsidRDefault="00BD0E86" w:rsidP="00F90C76">
    <w:pPr>
      <w:rPr>
        <w:noProof/>
      </w:rPr>
    </w:pPr>
  </w:p>
  <w:p w14:paraId="38028EA3" w14:textId="77777777" w:rsidR="00BD0E86" w:rsidRDefault="00BD0E86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00BCF89C" wp14:editId="6C9A1B96">
          <wp:extent cx="4343823" cy="3131081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2 A German famil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4460" cy="3131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26DA48" w14:textId="77777777" w:rsidR="00BD0E86" w:rsidRPr="00D736A7" w:rsidRDefault="00BD0E86" w:rsidP="00F90C76"/>
  <w:p w14:paraId="4E90D88B" w14:textId="77777777" w:rsidR="00BD0E86" w:rsidRPr="00D736A7" w:rsidRDefault="00BD0E86" w:rsidP="00F90C76"/>
  <w:p w14:paraId="25D024EA" w14:textId="77777777" w:rsidR="00BD0E86" w:rsidRPr="00D736A7" w:rsidRDefault="00BD0E86" w:rsidP="00F90C76"/>
  <w:p w14:paraId="3D24E55F" w14:textId="77777777" w:rsidR="00BD0E86" w:rsidRPr="00D736A7" w:rsidRDefault="00BD0E86" w:rsidP="00F90C76"/>
  <w:p w14:paraId="4B804879" w14:textId="77777777" w:rsidR="00BD0E86" w:rsidRPr="00D736A7" w:rsidRDefault="00BD0E86" w:rsidP="00F90C76"/>
  <w:p w14:paraId="1369376E" w14:textId="77777777" w:rsidR="00BD0E86" w:rsidRPr="00D736A7" w:rsidRDefault="00BD0E86" w:rsidP="00F90C76"/>
  <w:p w14:paraId="468038E6" w14:textId="77777777" w:rsidR="00BD0E86" w:rsidRPr="00D736A7" w:rsidRDefault="00BD0E86" w:rsidP="00F90C76"/>
  <w:p w14:paraId="4013A366" w14:textId="77777777" w:rsidR="00BD0E86" w:rsidRPr="00D736A7" w:rsidRDefault="00BD0E86" w:rsidP="00F90C76"/>
  <w:p w14:paraId="4C7063B5" w14:textId="77777777" w:rsidR="00BD0E86" w:rsidRPr="00D736A7" w:rsidRDefault="00BD0E86" w:rsidP="00F90C76"/>
  <w:p w14:paraId="0EAE06ED" w14:textId="77777777" w:rsidR="00BD0E86" w:rsidRPr="00D736A7" w:rsidRDefault="00BD0E86" w:rsidP="00F90C76"/>
  <w:p w14:paraId="454C625A" w14:textId="77777777" w:rsidR="00BD0E86" w:rsidRPr="00D736A7" w:rsidRDefault="00BD0E86" w:rsidP="00F90C76"/>
  <w:p w14:paraId="1E65EFA3" w14:textId="77777777" w:rsidR="00BD0E86" w:rsidRPr="00D736A7" w:rsidRDefault="00BD0E86" w:rsidP="00F90C76"/>
  <w:p w14:paraId="47A70AFE" w14:textId="77777777" w:rsidR="00BD0E86" w:rsidRPr="00D736A7" w:rsidRDefault="00BD0E86" w:rsidP="00F90C76"/>
  <w:p w14:paraId="6E5D96C0" w14:textId="77777777" w:rsidR="00BD0E86" w:rsidRDefault="00BD0E86" w:rsidP="00F90C76"/>
  <w:p w14:paraId="176D33D8" w14:textId="77777777" w:rsidR="00BD0E86" w:rsidRDefault="00BD0E86" w:rsidP="00F90C76">
    <w:pPr>
      <w:tabs>
        <w:tab w:val="left" w:pos="2200"/>
      </w:tabs>
    </w:pPr>
    <w:r>
      <w:tab/>
    </w:r>
  </w:p>
  <w:p w14:paraId="536AB51E" w14:textId="77777777" w:rsidR="00BD0E86" w:rsidRDefault="00BD0E86" w:rsidP="00F90C76">
    <w:pPr>
      <w:tabs>
        <w:tab w:val="left" w:pos="2200"/>
      </w:tabs>
    </w:pPr>
  </w:p>
  <w:p w14:paraId="3FB31CF6" w14:textId="77777777" w:rsidR="00BD0E86" w:rsidRDefault="00BD0E86" w:rsidP="00F90C76">
    <w:pPr>
      <w:tabs>
        <w:tab w:val="left" w:pos="2200"/>
      </w:tabs>
    </w:pPr>
  </w:p>
  <w:p w14:paraId="556AD3C5" w14:textId="77777777" w:rsidR="00BD0E86" w:rsidRDefault="00BD0E86" w:rsidP="00F90C76">
    <w:pPr>
      <w:tabs>
        <w:tab w:val="left" w:pos="2200"/>
      </w:tabs>
    </w:pPr>
  </w:p>
  <w:p w14:paraId="7E4B1490" w14:textId="77777777" w:rsidR="00BD0E86" w:rsidRDefault="00BD0E86" w:rsidP="00F90C76">
    <w:pPr>
      <w:tabs>
        <w:tab w:val="left" w:pos="2200"/>
      </w:tabs>
    </w:pPr>
  </w:p>
  <w:p w14:paraId="2160DD03" w14:textId="77777777" w:rsidR="00BD0E86" w:rsidRDefault="00BD0E86" w:rsidP="00F90C76">
    <w:pPr>
      <w:tabs>
        <w:tab w:val="left" w:pos="2200"/>
      </w:tabs>
    </w:pPr>
  </w:p>
  <w:p w14:paraId="1C0B89F1" w14:textId="77777777" w:rsidR="00BD0E86" w:rsidRDefault="00BD0E86" w:rsidP="00F90C76">
    <w:pPr>
      <w:tabs>
        <w:tab w:val="left" w:pos="2200"/>
      </w:tabs>
    </w:pPr>
  </w:p>
  <w:p w14:paraId="01B7B1D4" w14:textId="77777777" w:rsidR="00BD0E86" w:rsidRDefault="00BD0E86" w:rsidP="00F90C76">
    <w:pPr>
      <w:tabs>
        <w:tab w:val="left" w:pos="2200"/>
      </w:tabs>
    </w:pPr>
  </w:p>
  <w:p w14:paraId="7F2DCC3B" w14:textId="77777777" w:rsidR="00BD0E86" w:rsidRDefault="00BD0E86" w:rsidP="00F90C76">
    <w:pPr>
      <w:tabs>
        <w:tab w:val="left" w:pos="2200"/>
      </w:tabs>
    </w:pPr>
  </w:p>
  <w:p w14:paraId="1B00F8D0" w14:textId="77777777" w:rsidR="00BD0E86" w:rsidRDefault="00BD0E86" w:rsidP="00F90C76">
    <w:pPr>
      <w:tabs>
        <w:tab w:val="left" w:pos="2200"/>
      </w:tabs>
    </w:pPr>
  </w:p>
  <w:p w14:paraId="0F55F40B" w14:textId="77777777" w:rsidR="00BD0E86" w:rsidRDefault="00BD0E86" w:rsidP="00F90C76">
    <w:pPr>
      <w:tabs>
        <w:tab w:val="left" w:pos="2200"/>
      </w:tabs>
    </w:pPr>
  </w:p>
  <w:p w14:paraId="6F80117A" w14:textId="77777777" w:rsidR="00BD0E86" w:rsidRDefault="00BD0E86" w:rsidP="00F90C76">
    <w:pPr>
      <w:tabs>
        <w:tab w:val="left" w:pos="2200"/>
      </w:tabs>
    </w:pPr>
  </w:p>
  <w:p w14:paraId="1F2B5A1A" w14:textId="77777777" w:rsidR="00BD0E86" w:rsidRDefault="00BD0E86" w:rsidP="00F90C76">
    <w:pPr>
      <w:tabs>
        <w:tab w:val="left" w:pos="2200"/>
      </w:tabs>
    </w:pPr>
  </w:p>
  <w:p w14:paraId="5D2C56C2" w14:textId="77777777" w:rsidR="00BD0E86" w:rsidRDefault="00BD0E86" w:rsidP="00F90C76">
    <w:pPr>
      <w:tabs>
        <w:tab w:val="left" w:pos="2200"/>
      </w:tabs>
    </w:pPr>
  </w:p>
  <w:p w14:paraId="09093CFA" w14:textId="77777777" w:rsidR="00BD0E86" w:rsidRDefault="00BD0E86" w:rsidP="00F90C76">
    <w:pPr>
      <w:tabs>
        <w:tab w:val="left" w:pos="2200"/>
      </w:tabs>
    </w:pPr>
  </w:p>
  <w:p w14:paraId="4274F6E5" w14:textId="77777777" w:rsidR="00BD0E86" w:rsidRDefault="00BD0E86" w:rsidP="00F90C76">
    <w:pPr>
      <w:tabs>
        <w:tab w:val="left" w:pos="2200"/>
      </w:tabs>
    </w:pPr>
  </w:p>
  <w:p w14:paraId="1C309240" w14:textId="77777777" w:rsidR="00BD0E86" w:rsidRPr="00D736A7" w:rsidRDefault="00BD0E86" w:rsidP="00F90C76">
    <w:pPr>
      <w:tabs>
        <w:tab w:val="left" w:pos="2200"/>
      </w:tabs>
    </w:pPr>
  </w:p>
  <w:p w14:paraId="0E6759AD" w14:textId="77777777" w:rsidR="00BD0E86" w:rsidRDefault="00BD0E86" w:rsidP="00F90C76">
    <w:pPr>
      <w:tabs>
        <w:tab w:val="left" w:pos="2200"/>
      </w:tabs>
    </w:pPr>
  </w:p>
  <w:p w14:paraId="2DE7ECB5" w14:textId="77777777" w:rsidR="00BD0E86" w:rsidRDefault="00BD0E86" w:rsidP="00F90C76">
    <w:pPr>
      <w:tabs>
        <w:tab w:val="left" w:pos="2200"/>
      </w:tabs>
    </w:pPr>
  </w:p>
  <w:p w14:paraId="3570B1B3" w14:textId="77777777" w:rsidR="00BD0E86" w:rsidRDefault="00BD0E86" w:rsidP="00F90C76">
    <w:pPr>
      <w:tabs>
        <w:tab w:val="left" w:pos="2200"/>
      </w:tabs>
    </w:pPr>
  </w:p>
  <w:p w14:paraId="3F5DE09E" w14:textId="77777777" w:rsidR="00BD0E86" w:rsidRPr="00D736A7" w:rsidRDefault="00BD0E86" w:rsidP="00F90C76">
    <w:pPr>
      <w:tabs>
        <w:tab w:val="left" w:pos="2200"/>
      </w:tabs>
    </w:pPr>
  </w:p>
  <w:p w14:paraId="2E4C98A0" w14:textId="6F213C0E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  <w:r>
      <w:rPr>
        <w:rFonts w:ascii="Arial" w:hAnsi="Arial"/>
        <w:sz w:val="20"/>
      </w:rPr>
      <w:t>T</w:t>
    </w: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008DB7ED" w14:textId="77777777" w:rsidTr="009318BA">
      <w:tc>
        <w:tcPr>
          <w:tcW w:w="1985" w:type="dxa"/>
          <w:shd w:val="clear" w:color="auto" w:fill="4C4C4C"/>
        </w:tcPr>
        <w:p w14:paraId="4B87F962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1.1</w:t>
          </w:r>
        </w:p>
      </w:tc>
      <w:tc>
        <w:tcPr>
          <w:tcW w:w="7654" w:type="dxa"/>
          <w:shd w:val="clear" w:color="auto" w:fill="B3B3B3"/>
          <w:vAlign w:val="center"/>
        </w:tcPr>
        <w:p w14:paraId="3A76F47A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An Afghan family at home in Kabul</w:t>
          </w:r>
        </w:p>
      </w:tc>
    </w:tr>
  </w:tbl>
  <w:p w14:paraId="57D5BD23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66C58946" w14:textId="77777777" w:rsidTr="009318BA">
      <w:tc>
        <w:tcPr>
          <w:tcW w:w="2070" w:type="dxa"/>
        </w:tcPr>
        <w:p w14:paraId="3DC5D0D7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68E9A756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43302602" w14:textId="77777777" w:rsidR="00BD0E86" w:rsidRDefault="00BD0E86" w:rsidP="00F90C76"/>
  <w:p w14:paraId="292F03ED" w14:textId="77777777" w:rsidR="00BD0E86" w:rsidRDefault="00BD0E86" w:rsidP="00F90C76"/>
  <w:p w14:paraId="0BB675D7" w14:textId="77777777" w:rsidR="00BD0E86" w:rsidRDefault="00BD0E86" w:rsidP="00F90C76"/>
  <w:p w14:paraId="71D36B4E" w14:textId="77777777" w:rsidR="00BD0E86" w:rsidRDefault="00BD0E86" w:rsidP="00F90C76"/>
  <w:p w14:paraId="56C88400" w14:textId="77777777" w:rsidR="00BD0E86" w:rsidRPr="00B63943" w:rsidRDefault="00BD0E86" w:rsidP="00F90C76">
    <w:pPr>
      <w:ind w:left="567"/>
    </w:pPr>
  </w:p>
  <w:p w14:paraId="657CC6CB" w14:textId="77777777" w:rsidR="00BD0E86" w:rsidRDefault="00BD0E86" w:rsidP="00F90C76">
    <w:pPr>
      <w:rPr>
        <w:noProof/>
      </w:rPr>
    </w:pPr>
  </w:p>
  <w:p w14:paraId="7EE34EEE" w14:textId="77777777" w:rsidR="00BD0E86" w:rsidRDefault="00BD0E86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2F5147C5" wp14:editId="5C3B1486">
          <wp:extent cx="4234710" cy="2758652"/>
          <wp:effectExtent l="0" t="0" r="7620" b="1016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1 An Afghan family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5158" cy="2758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5803F5" w14:textId="77777777" w:rsidR="00BD0E86" w:rsidRPr="00D736A7" w:rsidRDefault="00BD0E86" w:rsidP="00F90C76"/>
  <w:p w14:paraId="589CC5D0" w14:textId="77777777" w:rsidR="00BD0E86" w:rsidRPr="00D736A7" w:rsidRDefault="00BD0E86" w:rsidP="00F90C76"/>
  <w:p w14:paraId="115DA77D" w14:textId="77777777" w:rsidR="00BD0E86" w:rsidRPr="00D736A7" w:rsidRDefault="00BD0E86" w:rsidP="00F90C76"/>
  <w:p w14:paraId="50EF219A" w14:textId="77777777" w:rsidR="00BD0E86" w:rsidRPr="00D736A7" w:rsidRDefault="00BD0E86" w:rsidP="00F90C76"/>
  <w:p w14:paraId="00E8FDD2" w14:textId="77777777" w:rsidR="00BD0E86" w:rsidRPr="00D736A7" w:rsidRDefault="00BD0E86" w:rsidP="00F90C76"/>
  <w:p w14:paraId="055E11D9" w14:textId="77777777" w:rsidR="00BD0E86" w:rsidRPr="00D736A7" w:rsidRDefault="00BD0E86" w:rsidP="00F90C76"/>
  <w:p w14:paraId="04DF59EC" w14:textId="77777777" w:rsidR="00BD0E86" w:rsidRPr="00D736A7" w:rsidRDefault="00BD0E86" w:rsidP="00F90C76"/>
  <w:p w14:paraId="07897887" w14:textId="77777777" w:rsidR="00BD0E86" w:rsidRPr="00D736A7" w:rsidRDefault="00BD0E86" w:rsidP="00F90C76"/>
  <w:p w14:paraId="3FE199AD" w14:textId="77777777" w:rsidR="00BD0E86" w:rsidRPr="00D736A7" w:rsidRDefault="00BD0E86" w:rsidP="00F90C76"/>
  <w:p w14:paraId="4CD166ED" w14:textId="77777777" w:rsidR="00BD0E86" w:rsidRPr="00D736A7" w:rsidRDefault="00BD0E86" w:rsidP="00F90C76"/>
  <w:p w14:paraId="18666D37" w14:textId="77777777" w:rsidR="00BD0E86" w:rsidRPr="00D736A7" w:rsidRDefault="00BD0E86" w:rsidP="00F90C76"/>
  <w:p w14:paraId="2C7885AA" w14:textId="77777777" w:rsidR="00BD0E86" w:rsidRPr="00D736A7" w:rsidRDefault="00BD0E86" w:rsidP="00F90C76"/>
  <w:p w14:paraId="26AC8474" w14:textId="77777777" w:rsidR="00BD0E86" w:rsidRPr="00D736A7" w:rsidRDefault="00BD0E86" w:rsidP="00F90C76"/>
  <w:p w14:paraId="43622ABC" w14:textId="77777777" w:rsidR="00BD0E86" w:rsidRDefault="00BD0E86" w:rsidP="00F90C76"/>
  <w:p w14:paraId="280E4AE9" w14:textId="77777777" w:rsidR="00BD0E86" w:rsidRDefault="00BD0E86" w:rsidP="00F90C76">
    <w:pPr>
      <w:tabs>
        <w:tab w:val="left" w:pos="2200"/>
      </w:tabs>
    </w:pPr>
    <w:r>
      <w:tab/>
    </w:r>
  </w:p>
  <w:p w14:paraId="475C939A" w14:textId="77777777" w:rsidR="00BD0E86" w:rsidRDefault="00BD0E86" w:rsidP="00F90C76">
    <w:pPr>
      <w:tabs>
        <w:tab w:val="left" w:pos="2200"/>
      </w:tabs>
    </w:pPr>
  </w:p>
  <w:p w14:paraId="4597554F" w14:textId="77777777" w:rsidR="00BD0E86" w:rsidRDefault="00BD0E86" w:rsidP="00F90C76">
    <w:pPr>
      <w:tabs>
        <w:tab w:val="left" w:pos="2200"/>
      </w:tabs>
    </w:pPr>
  </w:p>
  <w:p w14:paraId="59B093C9" w14:textId="77777777" w:rsidR="00BD0E86" w:rsidRDefault="00BD0E86" w:rsidP="00F90C76">
    <w:pPr>
      <w:tabs>
        <w:tab w:val="left" w:pos="2200"/>
      </w:tabs>
    </w:pPr>
  </w:p>
  <w:p w14:paraId="662268EC" w14:textId="77777777" w:rsidR="00BD0E86" w:rsidRDefault="00BD0E86" w:rsidP="00F90C76">
    <w:pPr>
      <w:tabs>
        <w:tab w:val="left" w:pos="2200"/>
      </w:tabs>
    </w:pPr>
  </w:p>
  <w:p w14:paraId="51201CF2" w14:textId="77777777" w:rsidR="00BD0E86" w:rsidRDefault="00BD0E86" w:rsidP="00F90C76">
    <w:pPr>
      <w:tabs>
        <w:tab w:val="left" w:pos="2200"/>
      </w:tabs>
    </w:pPr>
  </w:p>
  <w:p w14:paraId="58034961" w14:textId="77777777" w:rsidR="00BD0E86" w:rsidRDefault="00BD0E86" w:rsidP="00F90C76">
    <w:pPr>
      <w:tabs>
        <w:tab w:val="left" w:pos="2200"/>
      </w:tabs>
    </w:pPr>
  </w:p>
  <w:p w14:paraId="1122E36F" w14:textId="77777777" w:rsidR="00BD0E86" w:rsidRDefault="00BD0E86" w:rsidP="00F90C76">
    <w:pPr>
      <w:tabs>
        <w:tab w:val="left" w:pos="2200"/>
      </w:tabs>
    </w:pPr>
  </w:p>
  <w:p w14:paraId="027BE0F6" w14:textId="77777777" w:rsidR="00BD0E86" w:rsidRDefault="00BD0E86" w:rsidP="00F90C76">
    <w:pPr>
      <w:tabs>
        <w:tab w:val="left" w:pos="2200"/>
      </w:tabs>
    </w:pPr>
  </w:p>
  <w:p w14:paraId="6571E35B" w14:textId="77777777" w:rsidR="00BD0E86" w:rsidRDefault="00BD0E86" w:rsidP="00F90C76">
    <w:pPr>
      <w:tabs>
        <w:tab w:val="left" w:pos="2200"/>
      </w:tabs>
    </w:pPr>
  </w:p>
  <w:p w14:paraId="5D2BF76C" w14:textId="77777777" w:rsidR="00BD0E86" w:rsidRDefault="00BD0E86" w:rsidP="00F90C76">
    <w:pPr>
      <w:tabs>
        <w:tab w:val="left" w:pos="2200"/>
      </w:tabs>
    </w:pPr>
  </w:p>
  <w:p w14:paraId="7ABFC126" w14:textId="77777777" w:rsidR="00BD0E86" w:rsidRDefault="00BD0E86" w:rsidP="00F90C76">
    <w:pPr>
      <w:tabs>
        <w:tab w:val="left" w:pos="2200"/>
      </w:tabs>
    </w:pPr>
  </w:p>
  <w:p w14:paraId="2961C39F" w14:textId="77777777" w:rsidR="00BD0E86" w:rsidRDefault="00BD0E86" w:rsidP="00F90C76">
    <w:pPr>
      <w:tabs>
        <w:tab w:val="left" w:pos="2200"/>
      </w:tabs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3E6CA1B6" w14:textId="77777777" w:rsidTr="009318BA">
      <w:tc>
        <w:tcPr>
          <w:tcW w:w="1985" w:type="dxa"/>
          <w:shd w:val="clear" w:color="auto" w:fill="4C4C4C"/>
        </w:tcPr>
        <w:p w14:paraId="269A6522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0C268FF0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68848D72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2A9DDA6A" w14:textId="77777777" w:rsidTr="009318BA">
      <w:tc>
        <w:tcPr>
          <w:tcW w:w="2070" w:type="dxa"/>
        </w:tcPr>
        <w:p w14:paraId="40332F72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06B00AE0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04D0E057" w14:textId="77777777" w:rsidR="00BD0E86" w:rsidRDefault="00BD0E86" w:rsidP="00F90C76"/>
  <w:p w14:paraId="5C3B1630" w14:textId="77777777" w:rsidR="00BD0E86" w:rsidRDefault="00BD0E86" w:rsidP="00F90C76"/>
  <w:p w14:paraId="61CF0C32" w14:textId="77777777" w:rsidR="00BD0E86" w:rsidRDefault="00BD0E86" w:rsidP="00F90C76"/>
  <w:p w14:paraId="5F13D56B" w14:textId="77777777" w:rsidR="00BD0E86" w:rsidRDefault="00BD0E86" w:rsidP="00F90C76"/>
  <w:p w14:paraId="16EF625C" w14:textId="77777777" w:rsidR="00BD0E86" w:rsidRPr="00B63943" w:rsidRDefault="00BD0E86" w:rsidP="00F90C76">
    <w:pPr>
      <w:ind w:left="567"/>
    </w:pPr>
  </w:p>
  <w:p w14:paraId="789D19E4" w14:textId="77777777" w:rsidR="00BD0E86" w:rsidRDefault="00BD0E86" w:rsidP="00F90C76">
    <w:pPr>
      <w:rPr>
        <w:noProof/>
      </w:rPr>
    </w:pPr>
  </w:p>
  <w:p w14:paraId="3DF7420E" w14:textId="77777777" w:rsidR="00BD0E86" w:rsidRDefault="00BD0E86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618F4F37" wp14:editId="51DED875">
          <wp:extent cx="4343823" cy="3131081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2 A German famil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4460" cy="3131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1ADE13C" w14:textId="77777777" w:rsidR="00BD0E86" w:rsidRPr="00D736A7" w:rsidRDefault="00BD0E86" w:rsidP="00F90C76"/>
  <w:p w14:paraId="16A6A5F2" w14:textId="77777777" w:rsidR="00BD0E86" w:rsidRPr="00D736A7" w:rsidRDefault="00BD0E86" w:rsidP="00F90C76"/>
  <w:p w14:paraId="12390504" w14:textId="77777777" w:rsidR="00BD0E86" w:rsidRPr="00D736A7" w:rsidRDefault="00BD0E86" w:rsidP="00F90C76"/>
  <w:p w14:paraId="30822499" w14:textId="77777777" w:rsidR="00BD0E86" w:rsidRPr="00D736A7" w:rsidRDefault="00BD0E86" w:rsidP="00F90C76"/>
  <w:p w14:paraId="0BC2D9A0" w14:textId="77777777" w:rsidR="00BD0E86" w:rsidRPr="00D736A7" w:rsidRDefault="00BD0E86" w:rsidP="00F90C76"/>
  <w:p w14:paraId="4D239302" w14:textId="77777777" w:rsidR="00BD0E86" w:rsidRPr="00D736A7" w:rsidRDefault="00BD0E86" w:rsidP="00F90C76"/>
  <w:p w14:paraId="68CBA34B" w14:textId="77777777" w:rsidR="00BD0E86" w:rsidRPr="00D736A7" w:rsidRDefault="00BD0E86" w:rsidP="00F90C76"/>
  <w:p w14:paraId="67445FD7" w14:textId="77777777" w:rsidR="00BD0E86" w:rsidRPr="00D736A7" w:rsidRDefault="00BD0E86" w:rsidP="00F90C76"/>
  <w:p w14:paraId="451DB504" w14:textId="77777777" w:rsidR="00BD0E86" w:rsidRPr="00D736A7" w:rsidRDefault="00BD0E86" w:rsidP="00F90C76"/>
  <w:p w14:paraId="1FB6223D" w14:textId="77777777" w:rsidR="00BD0E86" w:rsidRPr="00D736A7" w:rsidRDefault="00BD0E86" w:rsidP="00F90C76"/>
  <w:p w14:paraId="294C3216" w14:textId="77777777" w:rsidR="00BD0E86" w:rsidRPr="00D736A7" w:rsidRDefault="00BD0E86" w:rsidP="00F90C76"/>
  <w:p w14:paraId="6B2A4B1C" w14:textId="77777777" w:rsidR="00BD0E86" w:rsidRPr="00D736A7" w:rsidRDefault="00BD0E86" w:rsidP="00F90C76"/>
  <w:p w14:paraId="50905833" w14:textId="77777777" w:rsidR="00BD0E86" w:rsidRPr="00D736A7" w:rsidRDefault="00BD0E86" w:rsidP="00F90C76"/>
  <w:p w14:paraId="4C946D13" w14:textId="77777777" w:rsidR="00BD0E86" w:rsidRDefault="00BD0E86" w:rsidP="00F90C76"/>
  <w:p w14:paraId="752955DB" w14:textId="77777777" w:rsidR="00BD0E86" w:rsidRDefault="00BD0E86" w:rsidP="00F90C76">
    <w:pPr>
      <w:tabs>
        <w:tab w:val="left" w:pos="2200"/>
      </w:tabs>
    </w:pPr>
    <w:r>
      <w:tab/>
    </w:r>
  </w:p>
  <w:p w14:paraId="4DCF983C" w14:textId="77777777" w:rsidR="00BD0E86" w:rsidRDefault="00BD0E86" w:rsidP="00F90C76">
    <w:pPr>
      <w:tabs>
        <w:tab w:val="left" w:pos="2200"/>
      </w:tabs>
    </w:pPr>
  </w:p>
  <w:p w14:paraId="3010225F" w14:textId="77777777" w:rsidR="00BD0E86" w:rsidRDefault="00BD0E86" w:rsidP="00F90C76">
    <w:pPr>
      <w:tabs>
        <w:tab w:val="left" w:pos="2200"/>
      </w:tabs>
    </w:pPr>
  </w:p>
  <w:p w14:paraId="7603518D" w14:textId="77777777" w:rsidR="00BD0E86" w:rsidRDefault="00BD0E86" w:rsidP="00F90C76">
    <w:pPr>
      <w:tabs>
        <w:tab w:val="left" w:pos="2200"/>
      </w:tabs>
    </w:pPr>
  </w:p>
  <w:p w14:paraId="785C9384" w14:textId="77777777" w:rsidR="00BD0E86" w:rsidRDefault="00BD0E86" w:rsidP="00F90C76">
    <w:pPr>
      <w:tabs>
        <w:tab w:val="left" w:pos="2200"/>
      </w:tabs>
    </w:pPr>
  </w:p>
  <w:p w14:paraId="1294348E" w14:textId="77777777" w:rsidR="00BD0E86" w:rsidRDefault="00BD0E86" w:rsidP="00F90C76">
    <w:pPr>
      <w:tabs>
        <w:tab w:val="left" w:pos="2200"/>
      </w:tabs>
    </w:pPr>
  </w:p>
  <w:p w14:paraId="5AB0D9F7" w14:textId="77777777" w:rsidR="00BD0E86" w:rsidRDefault="00BD0E86" w:rsidP="00F90C76">
    <w:pPr>
      <w:tabs>
        <w:tab w:val="left" w:pos="2200"/>
      </w:tabs>
    </w:pPr>
  </w:p>
  <w:p w14:paraId="4DA6C347" w14:textId="77777777" w:rsidR="00BD0E86" w:rsidRDefault="00BD0E86" w:rsidP="00F90C76">
    <w:pPr>
      <w:tabs>
        <w:tab w:val="left" w:pos="2200"/>
      </w:tabs>
    </w:pPr>
  </w:p>
  <w:p w14:paraId="119E5FE0" w14:textId="77777777" w:rsidR="00BD0E86" w:rsidRDefault="00BD0E86" w:rsidP="00F90C76">
    <w:pPr>
      <w:tabs>
        <w:tab w:val="left" w:pos="2200"/>
      </w:tabs>
    </w:pPr>
  </w:p>
  <w:p w14:paraId="03D0C921" w14:textId="77777777" w:rsidR="00BD0E86" w:rsidRDefault="00BD0E86" w:rsidP="00F90C76">
    <w:pPr>
      <w:tabs>
        <w:tab w:val="left" w:pos="2200"/>
      </w:tabs>
    </w:pPr>
  </w:p>
  <w:p w14:paraId="7BC0A5AA" w14:textId="77777777" w:rsidR="00BD0E86" w:rsidRDefault="00BD0E86" w:rsidP="00F90C76">
    <w:pPr>
      <w:tabs>
        <w:tab w:val="left" w:pos="2200"/>
      </w:tabs>
    </w:pPr>
  </w:p>
  <w:p w14:paraId="28A0712E" w14:textId="77777777" w:rsidR="00BD0E86" w:rsidRDefault="00BD0E86" w:rsidP="00F90C76">
    <w:pPr>
      <w:tabs>
        <w:tab w:val="left" w:pos="2200"/>
      </w:tabs>
    </w:pPr>
  </w:p>
  <w:p w14:paraId="2E22C675" w14:textId="77777777" w:rsidR="00BD0E86" w:rsidRDefault="00BD0E86" w:rsidP="00F90C76">
    <w:pPr>
      <w:tabs>
        <w:tab w:val="left" w:pos="2200"/>
      </w:tabs>
    </w:pPr>
  </w:p>
  <w:p w14:paraId="07243AB1" w14:textId="77777777" w:rsidR="00BD0E86" w:rsidRDefault="00BD0E86" w:rsidP="00F90C76">
    <w:pPr>
      <w:tabs>
        <w:tab w:val="left" w:pos="2200"/>
      </w:tabs>
    </w:pPr>
  </w:p>
  <w:p w14:paraId="13EC5705" w14:textId="77777777" w:rsidR="00BD0E86" w:rsidRDefault="00BD0E86" w:rsidP="00F90C76">
    <w:pPr>
      <w:tabs>
        <w:tab w:val="left" w:pos="2200"/>
      </w:tabs>
    </w:pPr>
  </w:p>
  <w:p w14:paraId="6CD30F90" w14:textId="77777777" w:rsidR="00BD0E86" w:rsidRDefault="00BD0E86" w:rsidP="00F90C76">
    <w:pPr>
      <w:tabs>
        <w:tab w:val="left" w:pos="2200"/>
      </w:tabs>
    </w:pPr>
  </w:p>
  <w:p w14:paraId="780902B7" w14:textId="77777777" w:rsidR="00BD0E86" w:rsidRPr="00D736A7" w:rsidRDefault="00BD0E86" w:rsidP="00F90C76">
    <w:pPr>
      <w:tabs>
        <w:tab w:val="left" w:pos="2200"/>
      </w:tabs>
    </w:pPr>
  </w:p>
  <w:p w14:paraId="0CBA2CFB" w14:textId="77777777" w:rsidR="00BD0E86" w:rsidRDefault="00BD0E86" w:rsidP="00F90C76">
    <w:pPr>
      <w:tabs>
        <w:tab w:val="left" w:pos="2200"/>
      </w:tabs>
    </w:pPr>
  </w:p>
  <w:p w14:paraId="5D5C4E75" w14:textId="77777777" w:rsidR="00BD0E86" w:rsidRDefault="00BD0E86" w:rsidP="00F90C76">
    <w:pPr>
      <w:tabs>
        <w:tab w:val="left" w:pos="2200"/>
      </w:tabs>
    </w:pPr>
  </w:p>
  <w:p w14:paraId="393ABDF7" w14:textId="77777777" w:rsidR="00BD0E86" w:rsidRDefault="00BD0E86" w:rsidP="00F90C76">
    <w:pPr>
      <w:tabs>
        <w:tab w:val="left" w:pos="2200"/>
      </w:tabs>
    </w:pPr>
  </w:p>
  <w:p w14:paraId="1D966FF2" w14:textId="77777777" w:rsidR="00BD0E86" w:rsidRPr="00D736A7" w:rsidRDefault="00BD0E86" w:rsidP="00F90C76">
    <w:pPr>
      <w:tabs>
        <w:tab w:val="left" w:pos="2200"/>
      </w:tabs>
    </w:pPr>
  </w:p>
  <w:p w14:paraId="1C094590" w14:textId="3598499B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1ACAB5AA" w14:textId="77777777" w:rsidTr="009318BA">
      <w:tc>
        <w:tcPr>
          <w:tcW w:w="1985" w:type="dxa"/>
          <w:shd w:val="clear" w:color="auto" w:fill="4C4C4C"/>
        </w:tcPr>
        <w:p w14:paraId="2ABE782F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1.1</w:t>
          </w:r>
        </w:p>
      </w:tc>
      <w:tc>
        <w:tcPr>
          <w:tcW w:w="7654" w:type="dxa"/>
          <w:shd w:val="clear" w:color="auto" w:fill="B3B3B3"/>
          <w:vAlign w:val="center"/>
        </w:tcPr>
        <w:p w14:paraId="681578DD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An Afghan family at home in Kabul</w:t>
          </w:r>
        </w:p>
      </w:tc>
    </w:tr>
  </w:tbl>
  <w:p w14:paraId="6DA80C81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0C7C146F" w14:textId="77777777" w:rsidTr="009318BA">
      <w:tc>
        <w:tcPr>
          <w:tcW w:w="2070" w:type="dxa"/>
        </w:tcPr>
        <w:p w14:paraId="62F49138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5B7401F6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0F28A68B" w14:textId="77777777" w:rsidR="00BD0E86" w:rsidRDefault="00BD0E86" w:rsidP="00F90C76"/>
  <w:p w14:paraId="2589C929" w14:textId="77777777" w:rsidR="00BD0E86" w:rsidRDefault="00BD0E86" w:rsidP="00F90C76"/>
  <w:p w14:paraId="31F6F93F" w14:textId="77777777" w:rsidR="00BD0E86" w:rsidRDefault="00BD0E86" w:rsidP="00F90C76"/>
  <w:p w14:paraId="6AC4A712" w14:textId="77777777" w:rsidR="00BD0E86" w:rsidRDefault="00BD0E86" w:rsidP="00F90C76"/>
  <w:p w14:paraId="154A5ECB" w14:textId="77777777" w:rsidR="00BD0E86" w:rsidRPr="00B63943" w:rsidRDefault="00BD0E86" w:rsidP="00F90C76">
    <w:pPr>
      <w:ind w:left="567"/>
    </w:pPr>
  </w:p>
  <w:p w14:paraId="612351F5" w14:textId="77777777" w:rsidR="00BD0E86" w:rsidRDefault="00BD0E86" w:rsidP="00F90C76">
    <w:pPr>
      <w:rPr>
        <w:noProof/>
      </w:rPr>
    </w:pPr>
  </w:p>
  <w:p w14:paraId="230C1765" w14:textId="77777777" w:rsidR="00BD0E86" w:rsidRDefault="00BD0E86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5E7895A1" wp14:editId="53113ADF">
          <wp:extent cx="4234710" cy="2758652"/>
          <wp:effectExtent l="0" t="0" r="7620" b="1016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1 An Afghan family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5158" cy="2758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EA4D0B" w14:textId="77777777" w:rsidR="00BD0E86" w:rsidRPr="00D736A7" w:rsidRDefault="00BD0E86" w:rsidP="00F90C76"/>
  <w:p w14:paraId="349A602F" w14:textId="77777777" w:rsidR="00BD0E86" w:rsidRPr="00D736A7" w:rsidRDefault="00BD0E86" w:rsidP="00F90C76"/>
  <w:p w14:paraId="2168C5F7" w14:textId="77777777" w:rsidR="00BD0E86" w:rsidRPr="00D736A7" w:rsidRDefault="00BD0E86" w:rsidP="00F90C76"/>
  <w:p w14:paraId="4B7F54DE" w14:textId="77777777" w:rsidR="00BD0E86" w:rsidRPr="00D736A7" w:rsidRDefault="00BD0E86" w:rsidP="00F90C76"/>
  <w:p w14:paraId="6EE7B511" w14:textId="77777777" w:rsidR="00BD0E86" w:rsidRPr="00D736A7" w:rsidRDefault="00BD0E86" w:rsidP="00F90C76"/>
  <w:p w14:paraId="4A1A4702" w14:textId="77777777" w:rsidR="00BD0E86" w:rsidRPr="00D736A7" w:rsidRDefault="00BD0E86" w:rsidP="00F90C76"/>
  <w:p w14:paraId="6D22FF0D" w14:textId="77777777" w:rsidR="00BD0E86" w:rsidRPr="00D736A7" w:rsidRDefault="00BD0E86" w:rsidP="00F90C76"/>
  <w:p w14:paraId="729F8211" w14:textId="77777777" w:rsidR="00BD0E86" w:rsidRPr="00D736A7" w:rsidRDefault="00BD0E86" w:rsidP="00F90C76"/>
  <w:p w14:paraId="6C4DB930" w14:textId="77777777" w:rsidR="00BD0E86" w:rsidRPr="00D736A7" w:rsidRDefault="00BD0E86" w:rsidP="00F90C76"/>
  <w:p w14:paraId="7CC65FBE" w14:textId="77777777" w:rsidR="00BD0E86" w:rsidRPr="00D736A7" w:rsidRDefault="00BD0E86" w:rsidP="00F90C76"/>
  <w:p w14:paraId="6153FF39" w14:textId="77777777" w:rsidR="00BD0E86" w:rsidRPr="00D736A7" w:rsidRDefault="00BD0E86" w:rsidP="00F90C76"/>
  <w:p w14:paraId="6E7309A4" w14:textId="77777777" w:rsidR="00BD0E86" w:rsidRPr="00D736A7" w:rsidRDefault="00BD0E86" w:rsidP="00F90C76"/>
  <w:p w14:paraId="4E45D3E9" w14:textId="77777777" w:rsidR="00BD0E86" w:rsidRPr="00D736A7" w:rsidRDefault="00BD0E86" w:rsidP="00F90C76"/>
  <w:p w14:paraId="67DF6AE2" w14:textId="77777777" w:rsidR="00BD0E86" w:rsidRDefault="00BD0E86" w:rsidP="00F90C76"/>
  <w:p w14:paraId="011446C2" w14:textId="77777777" w:rsidR="00BD0E86" w:rsidRDefault="00BD0E86" w:rsidP="00F90C76">
    <w:pPr>
      <w:tabs>
        <w:tab w:val="left" w:pos="2200"/>
      </w:tabs>
    </w:pPr>
    <w:r>
      <w:tab/>
    </w:r>
  </w:p>
  <w:p w14:paraId="01EB2E1D" w14:textId="77777777" w:rsidR="00BD0E86" w:rsidRDefault="00BD0E86" w:rsidP="00F90C76">
    <w:pPr>
      <w:tabs>
        <w:tab w:val="left" w:pos="2200"/>
      </w:tabs>
    </w:pPr>
  </w:p>
  <w:p w14:paraId="3654B367" w14:textId="77777777" w:rsidR="00BD0E86" w:rsidRDefault="00BD0E86" w:rsidP="00F90C76">
    <w:pPr>
      <w:tabs>
        <w:tab w:val="left" w:pos="2200"/>
      </w:tabs>
    </w:pPr>
  </w:p>
  <w:p w14:paraId="6A73437A" w14:textId="77777777" w:rsidR="00BD0E86" w:rsidRDefault="00BD0E86" w:rsidP="00F90C76">
    <w:pPr>
      <w:tabs>
        <w:tab w:val="left" w:pos="2200"/>
      </w:tabs>
    </w:pPr>
  </w:p>
  <w:p w14:paraId="62F094BB" w14:textId="77777777" w:rsidR="00BD0E86" w:rsidRDefault="00BD0E86" w:rsidP="00F90C76">
    <w:pPr>
      <w:tabs>
        <w:tab w:val="left" w:pos="2200"/>
      </w:tabs>
    </w:pPr>
  </w:p>
  <w:p w14:paraId="4286BBFA" w14:textId="77777777" w:rsidR="00BD0E86" w:rsidRDefault="00BD0E86" w:rsidP="00F90C76">
    <w:pPr>
      <w:tabs>
        <w:tab w:val="left" w:pos="2200"/>
      </w:tabs>
    </w:pPr>
  </w:p>
  <w:p w14:paraId="45E62AD4" w14:textId="77777777" w:rsidR="00BD0E86" w:rsidRDefault="00BD0E86" w:rsidP="00F90C76">
    <w:pPr>
      <w:tabs>
        <w:tab w:val="left" w:pos="2200"/>
      </w:tabs>
    </w:pPr>
  </w:p>
  <w:p w14:paraId="2A05EC05" w14:textId="77777777" w:rsidR="00BD0E86" w:rsidRDefault="00BD0E86" w:rsidP="00F90C76">
    <w:pPr>
      <w:tabs>
        <w:tab w:val="left" w:pos="2200"/>
      </w:tabs>
    </w:pPr>
  </w:p>
  <w:p w14:paraId="403C4FF6" w14:textId="77777777" w:rsidR="00BD0E86" w:rsidRDefault="00BD0E86" w:rsidP="00F90C76">
    <w:pPr>
      <w:tabs>
        <w:tab w:val="left" w:pos="2200"/>
      </w:tabs>
    </w:pPr>
  </w:p>
  <w:p w14:paraId="64D46988" w14:textId="77777777" w:rsidR="00BD0E86" w:rsidRDefault="00BD0E86" w:rsidP="00F90C76">
    <w:pPr>
      <w:tabs>
        <w:tab w:val="left" w:pos="2200"/>
      </w:tabs>
    </w:pPr>
  </w:p>
  <w:p w14:paraId="43E16617" w14:textId="77777777" w:rsidR="00BD0E86" w:rsidRDefault="00BD0E86" w:rsidP="00F90C76">
    <w:pPr>
      <w:tabs>
        <w:tab w:val="left" w:pos="2200"/>
      </w:tabs>
    </w:pPr>
  </w:p>
  <w:p w14:paraId="39165879" w14:textId="77777777" w:rsidR="00BD0E86" w:rsidRDefault="00BD0E86" w:rsidP="00F90C76">
    <w:pPr>
      <w:tabs>
        <w:tab w:val="left" w:pos="2200"/>
      </w:tabs>
    </w:pPr>
  </w:p>
  <w:p w14:paraId="294CE4D0" w14:textId="77777777" w:rsidR="00BD0E86" w:rsidRDefault="00BD0E86" w:rsidP="00F90C76">
    <w:pPr>
      <w:tabs>
        <w:tab w:val="left" w:pos="2200"/>
      </w:tabs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30AAB608" w14:textId="77777777" w:rsidTr="009318BA">
      <w:tc>
        <w:tcPr>
          <w:tcW w:w="1985" w:type="dxa"/>
          <w:shd w:val="clear" w:color="auto" w:fill="4C4C4C"/>
        </w:tcPr>
        <w:p w14:paraId="05F2C4A6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4D6ED9EA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20162A73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6A3D0884" w14:textId="77777777" w:rsidTr="009318BA">
      <w:tc>
        <w:tcPr>
          <w:tcW w:w="2070" w:type="dxa"/>
        </w:tcPr>
        <w:p w14:paraId="0D673394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4B327847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427CB028" w14:textId="77777777" w:rsidR="00BD0E86" w:rsidRDefault="00BD0E86" w:rsidP="00F90C76"/>
  <w:p w14:paraId="447EC034" w14:textId="77777777" w:rsidR="00BD0E86" w:rsidRDefault="00BD0E86" w:rsidP="00F90C76"/>
  <w:p w14:paraId="4DA06448" w14:textId="77777777" w:rsidR="00BD0E86" w:rsidRDefault="00BD0E86" w:rsidP="00F90C76"/>
  <w:p w14:paraId="1D33EC62" w14:textId="77777777" w:rsidR="00BD0E86" w:rsidRDefault="00BD0E86" w:rsidP="00F90C76"/>
  <w:p w14:paraId="6C00375A" w14:textId="77777777" w:rsidR="00BD0E86" w:rsidRPr="00B63943" w:rsidRDefault="00BD0E86" w:rsidP="00F90C76">
    <w:pPr>
      <w:ind w:left="567"/>
    </w:pPr>
  </w:p>
  <w:p w14:paraId="5F586A09" w14:textId="77777777" w:rsidR="00BD0E86" w:rsidRDefault="00BD0E86" w:rsidP="00F90C76">
    <w:pPr>
      <w:rPr>
        <w:noProof/>
      </w:rPr>
    </w:pPr>
  </w:p>
  <w:p w14:paraId="5DE8BC4D" w14:textId="77777777" w:rsidR="00BD0E86" w:rsidRDefault="00BD0E86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570C60BD" wp14:editId="10E829CD">
          <wp:extent cx="4343823" cy="3131081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2 A German famil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4460" cy="3131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8CB86E" w14:textId="77777777" w:rsidR="00BD0E86" w:rsidRPr="00D736A7" w:rsidRDefault="00BD0E86" w:rsidP="00F90C76"/>
  <w:p w14:paraId="658C215C" w14:textId="77777777" w:rsidR="00BD0E86" w:rsidRPr="00D736A7" w:rsidRDefault="00BD0E86" w:rsidP="00F90C76"/>
  <w:p w14:paraId="4BE8B89D" w14:textId="77777777" w:rsidR="00BD0E86" w:rsidRPr="00D736A7" w:rsidRDefault="00BD0E86" w:rsidP="00F90C76"/>
  <w:p w14:paraId="39FF31FB" w14:textId="77777777" w:rsidR="00BD0E86" w:rsidRPr="00D736A7" w:rsidRDefault="00BD0E86" w:rsidP="00F90C76"/>
  <w:p w14:paraId="0E2D46F3" w14:textId="77777777" w:rsidR="00BD0E86" w:rsidRPr="00D736A7" w:rsidRDefault="00BD0E86" w:rsidP="00F90C76"/>
  <w:p w14:paraId="7A0786CE" w14:textId="77777777" w:rsidR="00BD0E86" w:rsidRPr="00D736A7" w:rsidRDefault="00BD0E86" w:rsidP="00F90C76"/>
  <w:p w14:paraId="0DCB8553" w14:textId="77777777" w:rsidR="00BD0E86" w:rsidRPr="00D736A7" w:rsidRDefault="00BD0E86" w:rsidP="00F90C76"/>
  <w:p w14:paraId="53C677A0" w14:textId="77777777" w:rsidR="00BD0E86" w:rsidRPr="00D736A7" w:rsidRDefault="00BD0E86" w:rsidP="00F90C76"/>
  <w:p w14:paraId="7FE810FC" w14:textId="77777777" w:rsidR="00BD0E86" w:rsidRPr="00D736A7" w:rsidRDefault="00BD0E86" w:rsidP="00F90C76"/>
  <w:p w14:paraId="04E087EA" w14:textId="77777777" w:rsidR="00BD0E86" w:rsidRPr="00D736A7" w:rsidRDefault="00BD0E86" w:rsidP="00F90C76"/>
  <w:p w14:paraId="34CAD2EE" w14:textId="77777777" w:rsidR="00BD0E86" w:rsidRPr="00D736A7" w:rsidRDefault="00BD0E86" w:rsidP="00F90C76"/>
  <w:p w14:paraId="640AD3C5" w14:textId="77777777" w:rsidR="00BD0E86" w:rsidRPr="00D736A7" w:rsidRDefault="00BD0E86" w:rsidP="00F90C76"/>
  <w:p w14:paraId="0E6B0835" w14:textId="77777777" w:rsidR="00BD0E86" w:rsidRPr="00D736A7" w:rsidRDefault="00BD0E86" w:rsidP="00F90C76"/>
  <w:p w14:paraId="3B26925A" w14:textId="77777777" w:rsidR="00BD0E86" w:rsidRDefault="00BD0E86" w:rsidP="00F90C76"/>
  <w:p w14:paraId="51C949E8" w14:textId="77777777" w:rsidR="00BD0E86" w:rsidRDefault="00BD0E86" w:rsidP="00F90C76">
    <w:pPr>
      <w:tabs>
        <w:tab w:val="left" w:pos="2200"/>
      </w:tabs>
    </w:pPr>
    <w:r>
      <w:tab/>
    </w:r>
  </w:p>
  <w:p w14:paraId="32252080" w14:textId="77777777" w:rsidR="00BD0E86" w:rsidRDefault="00BD0E86" w:rsidP="00F90C76">
    <w:pPr>
      <w:tabs>
        <w:tab w:val="left" w:pos="2200"/>
      </w:tabs>
    </w:pPr>
  </w:p>
  <w:p w14:paraId="555C9276" w14:textId="77777777" w:rsidR="00BD0E86" w:rsidRDefault="00BD0E86" w:rsidP="00F90C76">
    <w:pPr>
      <w:tabs>
        <w:tab w:val="left" w:pos="2200"/>
      </w:tabs>
    </w:pPr>
  </w:p>
  <w:p w14:paraId="5B6B890A" w14:textId="77777777" w:rsidR="00BD0E86" w:rsidRDefault="00BD0E86" w:rsidP="00F90C76">
    <w:pPr>
      <w:tabs>
        <w:tab w:val="left" w:pos="2200"/>
      </w:tabs>
    </w:pPr>
  </w:p>
  <w:p w14:paraId="47752C1C" w14:textId="77777777" w:rsidR="00BD0E86" w:rsidRDefault="00BD0E86" w:rsidP="00F90C76">
    <w:pPr>
      <w:tabs>
        <w:tab w:val="left" w:pos="2200"/>
      </w:tabs>
    </w:pPr>
  </w:p>
  <w:p w14:paraId="752A0217" w14:textId="77777777" w:rsidR="00BD0E86" w:rsidRDefault="00BD0E86" w:rsidP="00F90C76">
    <w:pPr>
      <w:tabs>
        <w:tab w:val="left" w:pos="2200"/>
      </w:tabs>
    </w:pPr>
  </w:p>
  <w:p w14:paraId="679F16FA" w14:textId="77777777" w:rsidR="00BD0E86" w:rsidRDefault="00BD0E86" w:rsidP="00F90C76">
    <w:pPr>
      <w:tabs>
        <w:tab w:val="left" w:pos="2200"/>
      </w:tabs>
    </w:pPr>
  </w:p>
  <w:p w14:paraId="5D4160F1" w14:textId="77777777" w:rsidR="00BD0E86" w:rsidRDefault="00BD0E86" w:rsidP="00F90C76">
    <w:pPr>
      <w:tabs>
        <w:tab w:val="left" w:pos="2200"/>
      </w:tabs>
    </w:pPr>
  </w:p>
  <w:p w14:paraId="3030DB83" w14:textId="77777777" w:rsidR="00BD0E86" w:rsidRDefault="00BD0E86" w:rsidP="00F90C76">
    <w:pPr>
      <w:tabs>
        <w:tab w:val="left" w:pos="2200"/>
      </w:tabs>
    </w:pPr>
  </w:p>
  <w:p w14:paraId="5D6201E3" w14:textId="77777777" w:rsidR="00BD0E86" w:rsidRDefault="00BD0E86" w:rsidP="00F90C76">
    <w:pPr>
      <w:tabs>
        <w:tab w:val="left" w:pos="2200"/>
      </w:tabs>
    </w:pPr>
  </w:p>
  <w:p w14:paraId="13EF3E61" w14:textId="77777777" w:rsidR="00BD0E86" w:rsidRDefault="00BD0E86" w:rsidP="00F90C76">
    <w:pPr>
      <w:tabs>
        <w:tab w:val="left" w:pos="2200"/>
      </w:tabs>
    </w:pPr>
  </w:p>
  <w:p w14:paraId="5C38CBB4" w14:textId="77777777" w:rsidR="00BD0E86" w:rsidRDefault="00BD0E86" w:rsidP="00F90C76">
    <w:pPr>
      <w:tabs>
        <w:tab w:val="left" w:pos="2200"/>
      </w:tabs>
    </w:pPr>
  </w:p>
  <w:p w14:paraId="09EBA8A3" w14:textId="77777777" w:rsidR="00BD0E86" w:rsidRDefault="00BD0E86" w:rsidP="00F90C76">
    <w:pPr>
      <w:tabs>
        <w:tab w:val="left" w:pos="2200"/>
      </w:tabs>
    </w:pPr>
  </w:p>
  <w:p w14:paraId="30B12C70" w14:textId="77777777" w:rsidR="00BD0E86" w:rsidRDefault="00BD0E86" w:rsidP="00F90C76">
    <w:pPr>
      <w:tabs>
        <w:tab w:val="left" w:pos="2200"/>
      </w:tabs>
    </w:pPr>
  </w:p>
  <w:p w14:paraId="18029982" w14:textId="77777777" w:rsidR="00BD0E86" w:rsidRDefault="00BD0E86" w:rsidP="00F90C76">
    <w:pPr>
      <w:tabs>
        <w:tab w:val="left" w:pos="2200"/>
      </w:tabs>
    </w:pPr>
  </w:p>
  <w:p w14:paraId="36C7DB61" w14:textId="77777777" w:rsidR="00BD0E86" w:rsidRDefault="00BD0E86" w:rsidP="00F90C76">
    <w:pPr>
      <w:tabs>
        <w:tab w:val="left" w:pos="2200"/>
      </w:tabs>
    </w:pPr>
  </w:p>
  <w:p w14:paraId="2C37F932" w14:textId="77777777" w:rsidR="00BD0E86" w:rsidRPr="00D736A7" w:rsidRDefault="00BD0E86" w:rsidP="00F90C76">
    <w:pPr>
      <w:tabs>
        <w:tab w:val="left" w:pos="2200"/>
      </w:tabs>
    </w:pPr>
  </w:p>
  <w:p w14:paraId="7A5FCEA6" w14:textId="77777777" w:rsidR="00BD0E86" w:rsidRDefault="00BD0E86" w:rsidP="00F90C76">
    <w:pPr>
      <w:tabs>
        <w:tab w:val="left" w:pos="2200"/>
      </w:tabs>
    </w:pPr>
  </w:p>
  <w:p w14:paraId="4887AE31" w14:textId="77777777" w:rsidR="00BD0E86" w:rsidRDefault="00BD0E86" w:rsidP="00F90C76">
    <w:pPr>
      <w:tabs>
        <w:tab w:val="left" w:pos="2200"/>
      </w:tabs>
    </w:pPr>
  </w:p>
  <w:p w14:paraId="18325942" w14:textId="77777777" w:rsidR="00BD0E86" w:rsidRDefault="00BD0E86" w:rsidP="00F90C76">
    <w:pPr>
      <w:tabs>
        <w:tab w:val="left" w:pos="2200"/>
      </w:tabs>
    </w:pPr>
  </w:p>
  <w:p w14:paraId="5E96E914" w14:textId="77777777" w:rsidR="00BD0E86" w:rsidRPr="00D736A7" w:rsidRDefault="00BD0E86" w:rsidP="00F90C76">
    <w:pPr>
      <w:tabs>
        <w:tab w:val="left" w:pos="2200"/>
      </w:tabs>
    </w:pPr>
  </w:p>
  <w:p w14:paraId="67E91542" w14:textId="35C9DBFD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3A6198B4" w14:textId="77777777" w:rsidTr="009318BA">
      <w:tc>
        <w:tcPr>
          <w:tcW w:w="1985" w:type="dxa"/>
          <w:shd w:val="clear" w:color="auto" w:fill="4C4C4C"/>
        </w:tcPr>
        <w:p w14:paraId="73E1743E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1.1</w:t>
          </w:r>
        </w:p>
      </w:tc>
      <w:tc>
        <w:tcPr>
          <w:tcW w:w="7654" w:type="dxa"/>
          <w:shd w:val="clear" w:color="auto" w:fill="B3B3B3"/>
          <w:vAlign w:val="center"/>
        </w:tcPr>
        <w:p w14:paraId="2B35649D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An Afghan family at home in Kabul</w:t>
          </w:r>
        </w:p>
      </w:tc>
    </w:tr>
  </w:tbl>
  <w:p w14:paraId="4D2BF7AC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69A2C6D4" w14:textId="77777777" w:rsidTr="009318BA">
      <w:tc>
        <w:tcPr>
          <w:tcW w:w="2070" w:type="dxa"/>
        </w:tcPr>
        <w:p w14:paraId="2AC969DC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0BEEF7BD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24B2A38F" w14:textId="77777777" w:rsidR="00BD0E86" w:rsidRDefault="00BD0E86" w:rsidP="00F90C76"/>
  <w:p w14:paraId="7439780B" w14:textId="77777777" w:rsidR="00BD0E86" w:rsidRDefault="00BD0E86" w:rsidP="00F90C76"/>
  <w:p w14:paraId="5BBF28B1" w14:textId="77777777" w:rsidR="00BD0E86" w:rsidRDefault="00BD0E86" w:rsidP="00F90C76"/>
  <w:p w14:paraId="4F890151" w14:textId="77777777" w:rsidR="00BD0E86" w:rsidRDefault="00BD0E86" w:rsidP="00F90C76"/>
  <w:p w14:paraId="5604534C" w14:textId="77777777" w:rsidR="00BD0E86" w:rsidRPr="00B63943" w:rsidRDefault="00BD0E86" w:rsidP="00F90C76">
    <w:pPr>
      <w:ind w:left="567"/>
    </w:pPr>
  </w:p>
  <w:p w14:paraId="7EFC6066" w14:textId="77777777" w:rsidR="00BD0E86" w:rsidRDefault="00BD0E86" w:rsidP="00F90C76">
    <w:pPr>
      <w:rPr>
        <w:noProof/>
      </w:rPr>
    </w:pPr>
  </w:p>
  <w:p w14:paraId="330B286F" w14:textId="77777777" w:rsidR="00BD0E86" w:rsidRDefault="00BD0E86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7AAF1A6F" wp14:editId="2A9608B1">
          <wp:extent cx="4234710" cy="2758652"/>
          <wp:effectExtent l="0" t="0" r="7620" b="1016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1 An Afghan family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5158" cy="2758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1AFC12" w14:textId="77777777" w:rsidR="00BD0E86" w:rsidRPr="00D736A7" w:rsidRDefault="00BD0E86" w:rsidP="00F90C76"/>
  <w:p w14:paraId="7C451EE5" w14:textId="77777777" w:rsidR="00BD0E86" w:rsidRPr="00D736A7" w:rsidRDefault="00BD0E86" w:rsidP="00F90C76"/>
  <w:p w14:paraId="02BF27AA" w14:textId="77777777" w:rsidR="00BD0E86" w:rsidRPr="00D736A7" w:rsidRDefault="00BD0E86" w:rsidP="00F90C76"/>
  <w:p w14:paraId="7A614A98" w14:textId="77777777" w:rsidR="00BD0E86" w:rsidRPr="00D736A7" w:rsidRDefault="00BD0E86" w:rsidP="00F90C76"/>
  <w:p w14:paraId="01779F03" w14:textId="77777777" w:rsidR="00BD0E86" w:rsidRPr="00D736A7" w:rsidRDefault="00BD0E86" w:rsidP="00F90C76"/>
  <w:p w14:paraId="651BEEF5" w14:textId="77777777" w:rsidR="00BD0E86" w:rsidRPr="00D736A7" w:rsidRDefault="00BD0E86" w:rsidP="00F90C76"/>
  <w:p w14:paraId="7BAB2809" w14:textId="77777777" w:rsidR="00BD0E86" w:rsidRPr="00D736A7" w:rsidRDefault="00BD0E86" w:rsidP="00F90C76"/>
  <w:p w14:paraId="702BD050" w14:textId="77777777" w:rsidR="00BD0E86" w:rsidRPr="00D736A7" w:rsidRDefault="00BD0E86" w:rsidP="00F90C76"/>
  <w:p w14:paraId="5BE36E65" w14:textId="77777777" w:rsidR="00BD0E86" w:rsidRPr="00D736A7" w:rsidRDefault="00BD0E86" w:rsidP="00F90C76"/>
  <w:p w14:paraId="3F0EF0BC" w14:textId="77777777" w:rsidR="00BD0E86" w:rsidRPr="00D736A7" w:rsidRDefault="00BD0E86" w:rsidP="00F90C76"/>
  <w:p w14:paraId="3B36202F" w14:textId="77777777" w:rsidR="00BD0E86" w:rsidRPr="00D736A7" w:rsidRDefault="00BD0E86" w:rsidP="00F90C76"/>
  <w:p w14:paraId="267D7448" w14:textId="77777777" w:rsidR="00BD0E86" w:rsidRPr="00D736A7" w:rsidRDefault="00BD0E86" w:rsidP="00F90C76"/>
  <w:p w14:paraId="35E2B364" w14:textId="77777777" w:rsidR="00BD0E86" w:rsidRPr="00D736A7" w:rsidRDefault="00BD0E86" w:rsidP="00F90C76"/>
  <w:p w14:paraId="5508D6DF" w14:textId="77777777" w:rsidR="00BD0E86" w:rsidRDefault="00BD0E86" w:rsidP="00F90C76"/>
  <w:p w14:paraId="4F281728" w14:textId="77777777" w:rsidR="00BD0E86" w:rsidRDefault="00BD0E86" w:rsidP="00F90C76">
    <w:pPr>
      <w:tabs>
        <w:tab w:val="left" w:pos="2200"/>
      </w:tabs>
    </w:pPr>
    <w:r>
      <w:tab/>
    </w:r>
  </w:p>
  <w:p w14:paraId="500D33D2" w14:textId="77777777" w:rsidR="00BD0E86" w:rsidRDefault="00BD0E86" w:rsidP="00F90C76">
    <w:pPr>
      <w:tabs>
        <w:tab w:val="left" w:pos="2200"/>
      </w:tabs>
    </w:pPr>
  </w:p>
  <w:p w14:paraId="2589D469" w14:textId="77777777" w:rsidR="00BD0E86" w:rsidRDefault="00BD0E86" w:rsidP="00F90C76">
    <w:pPr>
      <w:tabs>
        <w:tab w:val="left" w:pos="2200"/>
      </w:tabs>
    </w:pPr>
  </w:p>
  <w:p w14:paraId="33A680CF" w14:textId="77777777" w:rsidR="00BD0E86" w:rsidRDefault="00BD0E86" w:rsidP="00F90C76">
    <w:pPr>
      <w:tabs>
        <w:tab w:val="left" w:pos="2200"/>
      </w:tabs>
    </w:pPr>
  </w:p>
  <w:p w14:paraId="15A855AD" w14:textId="77777777" w:rsidR="00BD0E86" w:rsidRDefault="00BD0E86" w:rsidP="00F90C76">
    <w:pPr>
      <w:tabs>
        <w:tab w:val="left" w:pos="2200"/>
      </w:tabs>
    </w:pPr>
  </w:p>
  <w:p w14:paraId="75EB8478" w14:textId="77777777" w:rsidR="00BD0E86" w:rsidRDefault="00BD0E86" w:rsidP="00F90C76">
    <w:pPr>
      <w:tabs>
        <w:tab w:val="left" w:pos="2200"/>
      </w:tabs>
    </w:pPr>
  </w:p>
  <w:p w14:paraId="6745D964" w14:textId="77777777" w:rsidR="00BD0E86" w:rsidRDefault="00BD0E86" w:rsidP="00F90C76">
    <w:pPr>
      <w:tabs>
        <w:tab w:val="left" w:pos="2200"/>
      </w:tabs>
    </w:pPr>
  </w:p>
  <w:p w14:paraId="7DB1BD72" w14:textId="77777777" w:rsidR="00BD0E86" w:rsidRDefault="00BD0E86" w:rsidP="00F90C76">
    <w:pPr>
      <w:tabs>
        <w:tab w:val="left" w:pos="2200"/>
      </w:tabs>
    </w:pPr>
  </w:p>
  <w:p w14:paraId="26BDC2BD" w14:textId="77777777" w:rsidR="00BD0E86" w:rsidRDefault="00BD0E86" w:rsidP="00F90C76">
    <w:pPr>
      <w:tabs>
        <w:tab w:val="left" w:pos="2200"/>
      </w:tabs>
    </w:pPr>
  </w:p>
  <w:p w14:paraId="58E49E1B" w14:textId="77777777" w:rsidR="00BD0E86" w:rsidRDefault="00BD0E86" w:rsidP="00F90C76">
    <w:pPr>
      <w:tabs>
        <w:tab w:val="left" w:pos="2200"/>
      </w:tabs>
    </w:pPr>
  </w:p>
  <w:p w14:paraId="55925CA8" w14:textId="77777777" w:rsidR="00BD0E86" w:rsidRDefault="00BD0E86" w:rsidP="00F90C76">
    <w:pPr>
      <w:tabs>
        <w:tab w:val="left" w:pos="2200"/>
      </w:tabs>
    </w:pPr>
  </w:p>
  <w:p w14:paraId="6AF9739E" w14:textId="77777777" w:rsidR="00BD0E86" w:rsidRDefault="00BD0E86" w:rsidP="00F90C76">
    <w:pPr>
      <w:tabs>
        <w:tab w:val="left" w:pos="2200"/>
      </w:tabs>
    </w:pPr>
  </w:p>
  <w:p w14:paraId="7ED56563" w14:textId="77777777" w:rsidR="00BD0E86" w:rsidRDefault="00BD0E86" w:rsidP="00F90C76">
    <w:pPr>
      <w:tabs>
        <w:tab w:val="left" w:pos="2200"/>
      </w:tabs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48DE1951" w14:textId="77777777" w:rsidTr="009318BA">
      <w:tc>
        <w:tcPr>
          <w:tcW w:w="1985" w:type="dxa"/>
          <w:shd w:val="clear" w:color="auto" w:fill="4C4C4C"/>
        </w:tcPr>
        <w:p w14:paraId="5B9F83DE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1192D410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0B7E186A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5A6667A1" w14:textId="77777777" w:rsidTr="009318BA">
      <w:tc>
        <w:tcPr>
          <w:tcW w:w="2070" w:type="dxa"/>
        </w:tcPr>
        <w:p w14:paraId="7F7B41C4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3697034D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25A27058" w14:textId="77777777" w:rsidR="00BD0E86" w:rsidRDefault="00BD0E86" w:rsidP="00F90C76"/>
  <w:p w14:paraId="63BCA62D" w14:textId="77777777" w:rsidR="00BD0E86" w:rsidRDefault="00BD0E86" w:rsidP="00F90C76"/>
  <w:p w14:paraId="573FEDC1" w14:textId="77777777" w:rsidR="00BD0E86" w:rsidRDefault="00BD0E86" w:rsidP="00F90C76"/>
  <w:p w14:paraId="4A90E40C" w14:textId="77777777" w:rsidR="00BD0E86" w:rsidRDefault="00BD0E86" w:rsidP="00F90C76"/>
  <w:p w14:paraId="33897F85" w14:textId="77777777" w:rsidR="00BD0E86" w:rsidRPr="00B63943" w:rsidRDefault="00BD0E86" w:rsidP="00F90C76">
    <w:pPr>
      <w:ind w:left="567"/>
    </w:pPr>
  </w:p>
  <w:p w14:paraId="3CEDDF04" w14:textId="77777777" w:rsidR="00BD0E86" w:rsidRDefault="00BD0E86" w:rsidP="00F90C76">
    <w:pPr>
      <w:rPr>
        <w:noProof/>
      </w:rPr>
    </w:pPr>
  </w:p>
  <w:p w14:paraId="0C918428" w14:textId="77777777" w:rsidR="00BD0E86" w:rsidRDefault="00BD0E86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58D82539" wp14:editId="7718DB03">
          <wp:extent cx="4343823" cy="3131081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2 A German famil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4460" cy="3131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87B4FE" w14:textId="77777777" w:rsidR="00BD0E86" w:rsidRPr="00D736A7" w:rsidRDefault="00BD0E86" w:rsidP="00F90C76"/>
  <w:p w14:paraId="0237528A" w14:textId="77777777" w:rsidR="00BD0E86" w:rsidRPr="00D736A7" w:rsidRDefault="00BD0E86" w:rsidP="00F90C76"/>
  <w:p w14:paraId="1F661894" w14:textId="77777777" w:rsidR="00BD0E86" w:rsidRPr="00D736A7" w:rsidRDefault="00BD0E86" w:rsidP="00F90C76"/>
  <w:p w14:paraId="2AC9B232" w14:textId="77777777" w:rsidR="00BD0E86" w:rsidRPr="00D736A7" w:rsidRDefault="00BD0E86" w:rsidP="00F90C76"/>
  <w:p w14:paraId="16C5FD23" w14:textId="77777777" w:rsidR="00BD0E86" w:rsidRPr="00D736A7" w:rsidRDefault="00BD0E86" w:rsidP="00F90C76"/>
  <w:p w14:paraId="448CDA71" w14:textId="77777777" w:rsidR="00BD0E86" w:rsidRPr="00D736A7" w:rsidRDefault="00BD0E86" w:rsidP="00F90C76"/>
  <w:p w14:paraId="6AA4F9C3" w14:textId="77777777" w:rsidR="00BD0E86" w:rsidRPr="00D736A7" w:rsidRDefault="00BD0E86" w:rsidP="00F90C76"/>
  <w:p w14:paraId="560EB070" w14:textId="77777777" w:rsidR="00BD0E86" w:rsidRPr="00D736A7" w:rsidRDefault="00BD0E86" w:rsidP="00F90C76"/>
  <w:p w14:paraId="0C93A988" w14:textId="77777777" w:rsidR="00BD0E86" w:rsidRPr="00D736A7" w:rsidRDefault="00BD0E86" w:rsidP="00F90C76"/>
  <w:p w14:paraId="17DB8F04" w14:textId="77777777" w:rsidR="00BD0E86" w:rsidRPr="00D736A7" w:rsidRDefault="00BD0E86" w:rsidP="00F90C76"/>
  <w:p w14:paraId="5D0A404D" w14:textId="77777777" w:rsidR="00BD0E86" w:rsidRPr="00D736A7" w:rsidRDefault="00BD0E86" w:rsidP="00F90C76"/>
  <w:p w14:paraId="6D51BE7C" w14:textId="77777777" w:rsidR="00BD0E86" w:rsidRPr="00D736A7" w:rsidRDefault="00BD0E86" w:rsidP="00F90C76"/>
  <w:p w14:paraId="74058631" w14:textId="77777777" w:rsidR="00BD0E86" w:rsidRPr="00D736A7" w:rsidRDefault="00BD0E86" w:rsidP="00F90C76"/>
  <w:p w14:paraId="12F9FC6A" w14:textId="77777777" w:rsidR="00BD0E86" w:rsidRDefault="00BD0E86" w:rsidP="00F90C76"/>
  <w:p w14:paraId="1B5536AB" w14:textId="77777777" w:rsidR="00BD0E86" w:rsidRDefault="00BD0E86" w:rsidP="00F90C76">
    <w:pPr>
      <w:tabs>
        <w:tab w:val="left" w:pos="2200"/>
      </w:tabs>
    </w:pPr>
    <w:r>
      <w:tab/>
    </w:r>
  </w:p>
  <w:p w14:paraId="2F1EEE87" w14:textId="77777777" w:rsidR="00BD0E86" w:rsidRDefault="00BD0E86" w:rsidP="00F90C76">
    <w:pPr>
      <w:tabs>
        <w:tab w:val="left" w:pos="2200"/>
      </w:tabs>
    </w:pPr>
  </w:p>
  <w:p w14:paraId="50B1718E" w14:textId="77777777" w:rsidR="00BD0E86" w:rsidRDefault="00BD0E86" w:rsidP="00F90C76">
    <w:pPr>
      <w:tabs>
        <w:tab w:val="left" w:pos="2200"/>
      </w:tabs>
    </w:pPr>
  </w:p>
  <w:p w14:paraId="425E3D7C" w14:textId="77777777" w:rsidR="00BD0E86" w:rsidRDefault="00BD0E86" w:rsidP="00F90C76">
    <w:pPr>
      <w:tabs>
        <w:tab w:val="left" w:pos="2200"/>
      </w:tabs>
    </w:pPr>
  </w:p>
  <w:p w14:paraId="3469A347" w14:textId="77777777" w:rsidR="00BD0E86" w:rsidRDefault="00BD0E86" w:rsidP="00F90C76">
    <w:pPr>
      <w:tabs>
        <w:tab w:val="left" w:pos="2200"/>
      </w:tabs>
    </w:pPr>
  </w:p>
  <w:p w14:paraId="53A99D7A" w14:textId="77777777" w:rsidR="00BD0E86" w:rsidRDefault="00BD0E86" w:rsidP="00F90C76">
    <w:pPr>
      <w:tabs>
        <w:tab w:val="left" w:pos="2200"/>
      </w:tabs>
    </w:pPr>
  </w:p>
  <w:p w14:paraId="2D0B447D" w14:textId="77777777" w:rsidR="00BD0E86" w:rsidRDefault="00BD0E86" w:rsidP="00F90C76">
    <w:pPr>
      <w:tabs>
        <w:tab w:val="left" w:pos="2200"/>
      </w:tabs>
    </w:pPr>
  </w:p>
  <w:p w14:paraId="244F29DB" w14:textId="77777777" w:rsidR="00BD0E86" w:rsidRDefault="00BD0E86" w:rsidP="00F90C76">
    <w:pPr>
      <w:tabs>
        <w:tab w:val="left" w:pos="2200"/>
      </w:tabs>
    </w:pPr>
  </w:p>
  <w:p w14:paraId="0C05841D" w14:textId="77777777" w:rsidR="00BD0E86" w:rsidRDefault="00BD0E86" w:rsidP="00F90C76">
    <w:pPr>
      <w:tabs>
        <w:tab w:val="left" w:pos="2200"/>
      </w:tabs>
    </w:pPr>
  </w:p>
  <w:p w14:paraId="4AA9FFF0" w14:textId="77777777" w:rsidR="00BD0E86" w:rsidRDefault="00BD0E86" w:rsidP="00F90C76">
    <w:pPr>
      <w:tabs>
        <w:tab w:val="left" w:pos="2200"/>
      </w:tabs>
    </w:pPr>
  </w:p>
  <w:p w14:paraId="76CC64E3" w14:textId="77777777" w:rsidR="00BD0E86" w:rsidRDefault="00BD0E86" w:rsidP="00F90C76">
    <w:pPr>
      <w:tabs>
        <w:tab w:val="left" w:pos="2200"/>
      </w:tabs>
    </w:pPr>
  </w:p>
  <w:p w14:paraId="1A475C57" w14:textId="77777777" w:rsidR="00BD0E86" w:rsidRDefault="00BD0E86" w:rsidP="00F90C76">
    <w:pPr>
      <w:tabs>
        <w:tab w:val="left" w:pos="2200"/>
      </w:tabs>
    </w:pPr>
  </w:p>
  <w:p w14:paraId="3EAE4375" w14:textId="77777777" w:rsidR="00BD0E86" w:rsidRDefault="00BD0E86" w:rsidP="00F90C76">
    <w:pPr>
      <w:tabs>
        <w:tab w:val="left" w:pos="2200"/>
      </w:tabs>
    </w:pPr>
  </w:p>
  <w:p w14:paraId="3E5EAEC7" w14:textId="77777777" w:rsidR="00BD0E86" w:rsidRDefault="00BD0E86" w:rsidP="00F90C76">
    <w:pPr>
      <w:tabs>
        <w:tab w:val="left" w:pos="2200"/>
      </w:tabs>
    </w:pPr>
  </w:p>
  <w:p w14:paraId="5163E8E0" w14:textId="77777777" w:rsidR="00BD0E86" w:rsidRDefault="00BD0E86" w:rsidP="00F90C76">
    <w:pPr>
      <w:tabs>
        <w:tab w:val="left" w:pos="2200"/>
      </w:tabs>
    </w:pPr>
  </w:p>
  <w:p w14:paraId="00E9B863" w14:textId="77777777" w:rsidR="00BD0E86" w:rsidRDefault="00BD0E86" w:rsidP="00F90C76">
    <w:pPr>
      <w:tabs>
        <w:tab w:val="left" w:pos="2200"/>
      </w:tabs>
    </w:pPr>
  </w:p>
  <w:p w14:paraId="21536DBB" w14:textId="77777777" w:rsidR="00BD0E86" w:rsidRPr="00D736A7" w:rsidRDefault="00BD0E86" w:rsidP="00F90C76">
    <w:pPr>
      <w:tabs>
        <w:tab w:val="left" w:pos="2200"/>
      </w:tabs>
    </w:pPr>
  </w:p>
  <w:p w14:paraId="18A56884" w14:textId="77777777" w:rsidR="00BD0E86" w:rsidRDefault="00BD0E86" w:rsidP="00F90C76">
    <w:pPr>
      <w:tabs>
        <w:tab w:val="left" w:pos="2200"/>
      </w:tabs>
    </w:pPr>
  </w:p>
  <w:p w14:paraId="1CA75D2B" w14:textId="77777777" w:rsidR="00BD0E86" w:rsidRDefault="00BD0E86" w:rsidP="00F90C76">
    <w:pPr>
      <w:tabs>
        <w:tab w:val="left" w:pos="2200"/>
      </w:tabs>
    </w:pPr>
  </w:p>
  <w:p w14:paraId="5BAE0835" w14:textId="77777777" w:rsidR="00BD0E86" w:rsidRDefault="00BD0E86" w:rsidP="00F90C76">
    <w:pPr>
      <w:tabs>
        <w:tab w:val="left" w:pos="2200"/>
      </w:tabs>
    </w:pPr>
  </w:p>
  <w:p w14:paraId="3E7DC9AF" w14:textId="77777777" w:rsidR="00BD0E86" w:rsidRPr="00D736A7" w:rsidRDefault="00BD0E86" w:rsidP="00F90C76">
    <w:pPr>
      <w:tabs>
        <w:tab w:val="left" w:pos="2200"/>
      </w:tabs>
    </w:pPr>
  </w:p>
  <w:p w14:paraId="5D43B634" w14:textId="59D1FD23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05B6ED" w14:textId="6BD7FC6C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5200" distR="114300" simplePos="0" relativeHeight="251658240" behindDoc="0" locked="0" layoutInCell="1" allowOverlap="1" wp14:anchorId="01137264" wp14:editId="62181096">
              <wp:simplePos x="0" y="0"/>
              <wp:positionH relativeFrom="column">
                <wp:posOffset>6260465</wp:posOffset>
              </wp:positionH>
              <wp:positionV relativeFrom="paragraph">
                <wp:posOffset>-2513330</wp:posOffset>
              </wp:positionV>
              <wp:extent cx="396240" cy="2520315"/>
              <wp:effectExtent l="0" t="1270" r="0" b="5715"/>
              <wp:wrapTight wrapText="bothSides">
                <wp:wrapPolygon edited="0">
                  <wp:start x="-519" y="0"/>
                  <wp:lineTo x="-519" y="21486"/>
                  <wp:lineTo x="21600" y="21486"/>
                  <wp:lineTo x="21600" y="0"/>
                  <wp:lineTo x="-519" y="0"/>
                </wp:wrapPolygon>
              </wp:wrapTight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396240" cy="252031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31A041" w14:textId="77777777" w:rsidR="00BD0E86" w:rsidRPr="007A1859" w:rsidRDefault="00BD0E86" w:rsidP="00765045">
                          <w:pPr>
                            <w:spacing w:line="240" w:lineRule="exact"/>
                          </w:pPr>
                          <w:r w:rsidRPr="007A1859">
                            <w:rPr>
                              <w:rFonts w:ascii="Arial Black" w:hAnsi="Arial Black"/>
                              <w:sz w:val="22"/>
                            </w:rPr>
                            <w:t xml:space="preserve">Section </w:t>
                          </w:r>
                          <w:r>
                            <w:rPr>
                              <w:rFonts w:ascii="Arial Black" w:hAnsi="Arial Black"/>
                              <w:sz w:val="22"/>
                            </w:rPr>
                            <w:t xml:space="preserve"> 1</w:t>
                          </w:r>
                          <w:r>
                            <w:rPr>
                              <w:rFonts w:ascii="Arial" w:hAnsi="Arial"/>
                              <w:sz w:val="22"/>
                            </w:rPr>
                            <w:br/>
                            <w:t>Population and Settlement</w:t>
                          </w:r>
                        </w:p>
                        <w:p w14:paraId="5A69B634" w14:textId="77777777" w:rsidR="00BD0E86" w:rsidRPr="00ED0BF5" w:rsidRDefault="00BD0E86" w:rsidP="00C91E6D"/>
                        <w:p w14:paraId="247FC9ED" w14:textId="77777777" w:rsidR="00BD0E86" w:rsidRPr="00534FC4" w:rsidRDefault="00BD0E86" w:rsidP="00C91E6D"/>
                      </w:txbxContent>
                    </wps:txbx>
                    <wps:bodyPr rot="0" vert="vert" wrap="square" lIns="36000" tIns="72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8" o:spid="_x0000_s1027" type="#_x0000_t202" style="position:absolute;margin-left:492.95pt;margin-top:-197.85pt;width:31.2pt;height:198.45pt;flip:x;z-index:251658240;visibility:visible;mso-wrap-style:square;mso-width-percent:0;mso-height-percent:0;mso-wrap-distance-left:3.2mm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" fillcolor="#d8d8d8" stroked="f">
              <v:textbox style="layout-flow:vertical" inset="1mm,2mm,1mm,1mm">
                <w:txbxContent>
                  <w:p w14:paraId="5431A041" w14:textId="77777777" w:rsidR="00BD0E86" w:rsidRPr="007A1859" w:rsidRDefault="00BD0E86" w:rsidP="00765045">
                    <w:pPr>
                      <w:spacing w:line="240" w:lineRule="exact"/>
                    </w:pPr>
                    <w:proofErr w:type="gramStart"/>
                    <w:r w:rsidRPr="007A1859">
                      <w:rPr>
                        <w:rFonts w:ascii="Arial Black" w:hAnsi="Arial Black"/>
                        <w:sz w:val="22"/>
                      </w:rPr>
                      <w:t xml:space="preserve">Section </w:t>
                    </w:r>
                    <w:r>
                      <w:rPr>
                        <w:rFonts w:ascii="Arial Black" w:hAnsi="Arial Black"/>
                        <w:sz w:val="22"/>
                      </w:rPr>
                      <w:t xml:space="preserve"> 1</w:t>
                    </w:r>
                    <w:proofErr w:type="gramEnd"/>
                    <w:r>
                      <w:rPr>
                        <w:rFonts w:ascii="Arial" w:hAnsi="Arial"/>
                        <w:sz w:val="22"/>
                      </w:rPr>
                      <w:br/>
                      <w:t>Population and Settlement</w:t>
                    </w:r>
                  </w:p>
                  <w:p w14:paraId="5A69B634" w14:textId="77777777" w:rsidR="00BD0E86" w:rsidRPr="00ED0BF5" w:rsidRDefault="00BD0E86" w:rsidP="00C91E6D"/>
                  <w:p w14:paraId="247FC9ED" w14:textId="77777777" w:rsidR="00BD0E86" w:rsidRPr="00534FC4" w:rsidRDefault="00BD0E86" w:rsidP="00C91E6D"/>
                </w:txbxContent>
              </v:textbox>
              <w10:wrap type="tight"/>
            </v:shape>
          </w:pict>
        </mc:Fallback>
      </mc:AlternateContent>
    </w:r>
    <w:r w:rsidRPr="00B71074">
      <w:rPr>
        <w:rFonts w:ascii="Arial" w:hAnsi="Arial"/>
        <w:sz w:val="20"/>
      </w:rPr>
      <w:t>© HarperCollins Publishers 201</w:t>
    </w:r>
    <w:r>
      <w:rPr>
        <w:rFonts w:ascii="Arial" w:hAnsi="Arial"/>
        <w:sz w:val="20"/>
      </w:rPr>
      <w:t>4</w:t>
    </w:r>
    <w:r w:rsidRPr="00B71074">
      <w:rPr>
        <w:rFonts w:ascii="Arial" w:hAnsi="Arial"/>
        <w:sz w:val="20"/>
      </w:rPr>
      <w:tab/>
    </w:r>
    <w:r>
      <w:rPr>
        <w:rFonts w:ascii="Arial" w:hAnsi="Arial"/>
        <w:sz w:val="20"/>
      </w:rPr>
      <w:t>Image bank contents</w:t>
    </w: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02AE879B" w14:textId="77777777" w:rsidTr="0095343C">
      <w:tc>
        <w:tcPr>
          <w:tcW w:w="1985" w:type="dxa"/>
          <w:shd w:val="clear" w:color="auto" w:fill="4C4C4C"/>
        </w:tcPr>
        <w:p w14:paraId="4C478CDF" w14:textId="77777777" w:rsidR="00BD0E86" w:rsidRPr="00B63943" w:rsidRDefault="00BD0E86" w:rsidP="0095343C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6FF41AA1" w14:textId="77777777" w:rsidR="00BD0E86" w:rsidRPr="00B63943" w:rsidRDefault="00BD0E86" w:rsidP="0095343C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7C94F52F" w14:textId="77777777" w:rsidR="00BD0E86" w:rsidRPr="00B63943" w:rsidRDefault="00BD0E86" w:rsidP="00765045">
    <w:pPr>
      <w:pStyle w:val="Halfline"/>
    </w:pPr>
  </w:p>
  <w:p w14:paraId="4404FDE1" w14:textId="798F0EE6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  <w:r>
      <w:rPr>
        <w:rFonts w:ascii="Arial" w:hAnsi="Arial"/>
        <w:sz w:val="20"/>
      </w:rPr>
      <w:t>m</w:t>
    </w: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29EA37D7" w14:textId="77777777" w:rsidTr="0095343C">
      <w:tc>
        <w:tcPr>
          <w:tcW w:w="1985" w:type="dxa"/>
          <w:shd w:val="clear" w:color="auto" w:fill="4C4C4C"/>
        </w:tcPr>
        <w:p w14:paraId="0E8C7077" w14:textId="77777777" w:rsidR="00BD0E86" w:rsidRPr="00B63943" w:rsidRDefault="00BD0E86" w:rsidP="0095343C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3CC342E6" w14:textId="77777777" w:rsidR="00BD0E86" w:rsidRPr="00B63943" w:rsidRDefault="00BD0E86" w:rsidP="0095343C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196CF51F" w14:textId="77777777" w:rsidR="00BD0E86" w:rsidRPr="00B63943" w:rsidRDefault="00BD0E86" w:rsidP="00765045">
    <w:pPr>
      <w:pStyle w:val="Halfline"/>
    </w:pPr>
  </w:p>
  <w:p w14:paraId="257BBF81" w14:textId="04045AB7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  <w:r>
      <w:rPr>
        <w:rFonts w:ascii="Arial" w:hAnsi="Arial"/>
        <w:sz w:val="20"/>
      </w:rPr>
      <w:t>Dmitry Kalinovsky/</w:t>
    </w: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5F6F30CF" w14:textId="77777777" w:rsidTr="0095343C">
      <w:tc>
        <w:tcPr>
          <w:tcW w:w="1985" w:type="dxa"/>
          <w:shd w:val="clear" w:color="auto" w:fill="4C4C4C"/>
        </w:tcPr>
        <w:p w14:paraId="176E8F3C" w14:textId="77777777" w:rsidR="00BD0E86" w:rsidRPr="00B63943" w:rsidRDefault="00BD0E86" w:rsidP="0095343C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07799C56" w14:textId="77777777" w:rsidR="00BD0E86" w:rsidRPr="00B63943" w:rsidRDefault="00BD0E86" w:rsidP="0095343C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47B05D6D" w14:textId="77777777" w:rsidR="00BD0E86" w:rsidRPr="00B63943" w:rsidRDefault="00BD0E86" w:rsidP="00765045">
    <w:pPr>
      <w:pStyle w:val="Halfline"/>
    </w:pPr>
  </w:p>
  <w:p w14:paraId="05207F3F" w14:textId="214314A5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4D3DFD" w14:textId="77777777" w:rsidR="00200737" w:rsidRDefault="0020073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7FF127" w14:textId="77777777" w:rsidR="008D59C8" w:rsidRDefault="008D59C8">
      <w:r>
        <w:separator/>
      </w:r>
    </w:p>
  </w:footnote>
  <w:footnote w:type="continuationSeparator" w:id="0">
    <w:p w14:paraId="339CB8CF" w14:textId="77777777" w:rsidR="008D59C8" w:rsidRDefault="008D59C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D6CA11" w14:textId="77777777" w:rsidR="00200737" w:rsidRDefault="0020073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5590BA" w14:textId="77777777" w:rsidR="00200737" w:rsidRDefault="00200737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99B5CA" w14:textId="77777777" w:rsidR="00200737" w:rsidRDefault="0020073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886291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0B106E0"/>
    <w:multiLevelType w:val="hybridMultilevel"/>
    <w:tmpl w:val="D8106086"/>
    <w:lvl w:ilvl="0" w:tplc="58041CC4">
      <w:start w:val="1"/>
      <w:numFmt w:val="bullet"/>
      <w:pStyle w:val="Extrabullet"/>
      <w:lvlText w:val="•"/>
      <w:lvlJc w:val="left"/>
      <w:pPr>
        <w:ind w:left="720" w:hanging="360"/>
      </w:pPr>
      <w:rPr>
        <w:rFonts w:ascii="Arial" w:hAnsi="Arial" w:hint="default"/>
        <w:color w:val="595959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DE2C77"/>
    <w:multiLevelType w:val="hybridMultilevel"/>
    <w:tmpl w:val="06B818C8"/>
    <w:lvl w:ilvl="0" w:tplc="FD7C2C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8A1C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E484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2064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C2CC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AEFD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C07F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A65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A6F2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60D2020"/>
    <w:multiLevelType w:val="hybridMultilevel"/>
    <w:tmpl w:val="2DFA14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05264D"/>
    <w:multiLevelType w:val="multilevel"/>
    <w:tmpl w:val="28DE586A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912435"/>
    <w:multiLevelType w:val="hybridMultilevel"/>
    <w:tmpl w:val="93EC340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85216C4"/>
    <w:multiLevelType w:val="hybridMultilevel"/>
    <w:tmpl w:val="13DA085A"/>
    <w:lvl w:ilvl="0" w:tplc="08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7">
    <w:nsid w:val="4E0C59EC"/>
    <w:multiLevelType w:val="hybridMultilevel"/>
    <w:tmpl w:val="E70EC4F8"/>
    <w:lvl w:ilvl="0" w:tplc="FB4ACF70">
      <w:start w:val="1"/>
      <w:numFmt w:val="bullet"/>
      <w:pStyle w:val="AObullet"/>
      <w:lvlText w:val="•"/>
      <w:lvlJc w:val="left"/>
      <w:pPr>
        <w:ind w:left="2160" w:hanging="175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595959"/>
        <w:sz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BD7B85"/>
    <w:multiLevelType w:val="hybridMultilevel"/>
    <w:tmpl w:val="DE60BB5E"/>
    <w:lvl w:ilvl="0" w:tplc="83DE59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3C39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9C83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D819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8025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6449F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6E2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10B3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080A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75254AEC"/>
    <w:multiLevelType w:val="hybridMultilevel"/>
    <w:tmpl w:val="28DE586A"/>
    <w:lvl w:ilvl="0" w:tplc="D19CF27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AA9"/>
    <w:rsid w:val="000C5A6E"/>
    <w:rsid w:val="000C608E"/>
    <w:rsid w:val="00106E50"/>
    <w:rsid w:val="0015682B"/>
    <w:rsid w:val="00187E63"/>
    <w:rsid w:val="00200737"/>
    <w:rsid w:val="0024649C"/>
    <w:rsid w:val="00246AAF"/>
    <w:rsid w:val="002E4AA9"/>
    <w:rsid w:val="002F78AA"/>
    <w:rsid w:val="003167DC"/>
    <w:rsid w:val="00323D2B"/>
    <w:rsid w:val="003628F9"/>
    <w:rsid w:val="003A2EEC"/>
    <w:rsid w:val="004E6BF8"/>
    <w:rsid w:val="004F707F"/>
    <w:rsid w:val="00514443"/>
    <w:rsid w:val="00596772"/>
    <w:rsid w:val="005A50E7"/>
    <w:rsid w:val="006419A2"/>
    <w:rsid w:val="00765045"/>
    <w:rsid w:val="007C42A7"/>
    <w:rsid w:val="007D2FD2"/>
    <w:rsid w:val="008249B4"/>
    <w:rsid w:val="008B3DA0"/>
    <w:rsid w:val="008D04A0"/>
    <w:rsid w:val="008D59C8"/>
    <w:rsid w:val="00917F0E"/>
    <w:rsid w:val="00930D8A"/>
    <w:rsid w:val="009318BA"/>
    <w:rsid w:val="00941F8F"/>
    <w:rsid w:val="0095343C"/>
    <w:rsid w:val="009E3EC2"/>
    <w:rsid w:val="009F5D21"/>
    <w:rsid w:val="00A11849"/>
    <w:rsid w:val="00B82B94"/>
    <w:rsid w:val="00BD0E86"/>
    <w:rsid w:val="00BE0B1D"/>
    <w:rsid w:val="00C44828"/>
    <w:rsid w:val="00C91E6D"/>
    <w:rsid w:val="00D00787"/>
    <w:rsid w:val="00D736A7"/>
    <w:rsid w:val="00DD7758"/>
    <w:rsid w:val="00E966A5"/>
    <w:rsid w:val="00F319F1"/>
    <w:rsid w:val="00F90C76"/>
    <w:rsid w:val="00FE4947"/>
    <w:rsid w:val="00FE7D88"/>
    <w:rsid w:val="00FF64B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8E107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 w:qFormat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3F2ABF"/>
    <w:rPr>
      <w:rFonts w:ascii="Times New Roman" w:eastAsia="Times New Roman" w:hAnsi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head">
    <w:name w:val="A head"/>
    <w:basedOn w:val="PlainText"/>
    <w:rsid w:val="002C5F77"/>
    <w:pPr>
      <w:keepNext/>
      <w:spacing w:before="240"/>
      <w:ind w:left="1985"/>
    </w:pPr>
    <w:rPr>
      <w:rFonts w:ascii="Arial" w:hAnsi="Arial"/>
      <w:b/>
      <w:sz w:val="36"/>
    </w:rPr>
  </w:style>
  <w:style w:type="paragraph" w:customStyle="1" w:styleId="DLOhead">
    <w:name w:val="DLO head"/>
    <w:basedOn w:val="PlainText"/>
    <w:rsid w:val="002C5F77"/>
    <w:pPr>
      <w:spacing w:before="100" w:after="60" w:line="280" w:lineRule="exact"/>
    </w:pPr>
    <w:rPr>
      <w:rFonts w:ascii="Arial" w:hAnsi="Arial"/>
      <w:b/>
      <w:color w:val="404040"/>
      <w:sz w:val="26"/>
    </w:rPr>
  </w:style>
  <w:style w:type="paragraph" w:customStyle="1" w:styleId="Extra">
    <w:name w:val="Extra ..."/>
    <w:basedOn w:val="Normal"/>
    <w:rsid w:val="009F0ACA"/>
    <w:pPr>
      <w:spacing w:before="60" w:after="60" w:line="240" w:lineRule="exact"/>
    </w:pPr>
    <w:rPr>
      <w:rFonts w:ascii="Arial" w:hAnsi="Arial"/>
      <w:sz w:val="20"/>
      <w:szCs w:val="21"/>
    </w:rPr>
  </w:style>
  <w:style w:type="paragraph" w:customStyle="1" w:styleId="Bodyfullout">
    <w:name w:val="Body full out"/>
    <w:basedOn w:val="Normal"/>
    <w:rsid w:val="002C5F77"/>
    <w:pPr>
      <w:spacing w:before="120" w:after="120"/>
    </w:pPr>
    <w:rPr>
      <w:szCs w:val="21"/>
    </w:rPr>
  </w:style>
  <w:style w:type="paragraph" w:customStyle="1" w:styleId="Chead">
    <w:name w:val="C head"/>
    <w:basedOn w:val="Normal"/>
    <w:rsid w:val="002C5F77"/>
    <w:pPr>
      <w:widowControl w:val="0"/>
      <w:autoSpaceDE w:val="0"/>
      <w:autoSpaceDN w:val="0"/>
      <w:adjustRightInd w:val="0"/>
      <w:spacing w:before="160" w:line="260" w:lineRule="exact"/>
    </w:pPr>
    <w:rPr>
      <w:rFonts w:ascii="Arial Black" w:hAnsi="Arial Black" w:cs="HelveticaNeueLT Com 85 Hv"/>
      <w:color w:val="808080"/>
      <w:sz w:val="26"/>
      <w:szCs w:val="2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C5F77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C5F77"/>
    <w:rPr>
      <w:rFonts w:ascii="Courier" w:eastAsia="Cambria" w:hAnsi="Courier" w:cs="Times New Roman"/>
      <w:sz w:val="21"/>
      <w:szCs w:val="21"/>
    </w:rPr>
  </w:style>
  <w:style w:type="paragraph" w:customStyle="1" w:styleId="Extrabullet">
    <w:name w:val="Extra bullet"/>
    <w:basedOn w:val="Extra"/>
    <w:rsid w:val="0072690F"/>
    <w:pPr>
      <w:numPr>
        <w:numId w:val="3"/>
      </w:numPr>
      <w:ind w:left="340" w:hanging="340"/>
    </w:pPr>
  </w:style>
  <w:style w:type="paragraph" w:customStyle="1" w:styleId="Tabletext">
    <w:name w:val="Table text"/>
    <w:basedOn w:val="Bodyfullout"/>
    <w:rsid w:val="0072690F"/>
    <w:pPr>
      <w:spacing w:before="80" w:after="80"/>
      <w:ind w:left="-28"/>
    </w:pPr>
    <w:rPr>
      <w:rFonts w:ascii="Arial" w:hAnsi="Arial"/>
    </w:rPr>
  </w:style>
  <w:style w:type="paragraph" w:customStyle="1" w:styleId="Table">
    <w:name w:val="Table"/>
    <w:basedOn w:val="Normal"/>
    <w:rsid w:val="005926E0"/>
    <w:pPr>
      <w:widowControl w:val="0"/>
      <w:autoSpaceDE w:val="0"/>
      <w:autoSpaceDN w:val="0"/>
      <w:adjustRightInd w:val="0"/>
      <w:spacing w:before="60" w:after="60" w:line="240" w:lineRule="exact"/>
    </w:pPr>
    <w:rPr>
      <w:rFonts w:ascii="Arial" w:hAnsi="Arial" w:cs="HelveticaNeueLT Com 57 Cn"/>
      <w:color w:val="1A1919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EE761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Boxedresponse">
    <w:name w:val="Boxed response"/>
    <w:basedOn w:val="Bodyfullout"/>
    <w:rsid w:val="00645231"/>
    <w:pPr>
      <w:pBdr>
        <w:top w:val="single" w:sz="4" w:space="12" w:color="auto"/>
        <w:left w:val="single" w:sz="4" w:space="12" w:color="auto"/>
        <w:bottom w:val="single" w:sz="4" w:space="12" w:color="auto"/>
        <w:right w:val="single" w:sz="4" w:space="12" w:color="auto"/>
      </w:pBdr>
      <w:ind w:left="284" w:right="418"/>
    </w:pPr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3F2AB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BF"/>
    <w:rPr>
      <w:rFonts w:ascii="Book Antiqua" w:hAnsi="Book Antiqua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BF"/>
    <w:rPr>
      <w:rFonts w:ascii="Book Antiqua" w:hAnsi="Book Antiqua"/>
      <w:szCs w:val="24"/>
      <w:lang w:val="en-US"/>
    </w:rPr>
  </w:style>
  <w:style w:type="character" w:styleId="CommentReference">
    <w:name w:val="annotation reference"/>
    <w:basedOn w:val="DefaultParagraphFont"/>
    <w:uiPriority w:val="99"/>
    <w:rsid w:val="00DD29D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rsid w:val="00DD29D6"/>
  </w:style>
  <w:style w:type="character" w:customStyle="1" w:styleId="CommentTextChar">
    <w:name w:val="Comment Text Char"/>
    <w:basedOn w:val="DefaultParagraphFont"/>
    <w:link w:val="CommentText"/>
    <w:uiPriority w:val="99"/>
    <w:rsid w:val="00DD29D6"/>
    <w:rPr>
      <w:rFonts w:ascii="Times New Roman" w:eastAsia="Times New Roman" w:hAnsi="Times New Roman"/>
      <w:sz w:val="24"/>
      <w:szCs w:val="24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DD29D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DD29D6"/>
    <w:rPr>
      <w:rFonts w:ascii="Times New Roman" w:eastAsia="Times New Roman" w:hAnsi="Times New Roman"/>
      <w:b/>
      <w:bCs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rsid w:val="00DD29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D29D6"/>
    <w:rPr>
      <w:rFonts w:ascii="Lucida Grande" w:eastAsia="Times New Roman" w:hAnsi="Lucida Grande"/>
      <w:sz w:val="18"/>
      <w:szCs w:val="18"/>
      <w:lang w:eastAsia="en-GB"/>
    </w:rPr>
  </w:style>
  <w:style w:type="table" w:styleId="TableGrid">
    <w:name w:val="Table Grid"/>
    <w:basedOn w:val="TableNormal"/>
    <w:rsid w:val="000A702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esponse">
    <w:name w:val="Response"/>
    <w:basedOn w:val="Extra"/>
    <w:rsid w:val="00A31BD3"/>
    <w:pPr>
      <w:spacing w:before="80" w:after="80"/>
      <w:ind w:left="1027" w:right="601" w:hanging="709"/>
    </w:pPr>
  </w:style>
  <w:style w:type="paragraph" w:customStyle="1" w:styleId="TableHW">
    <w:name w:val="Table HW"/>
    <w:basedOn w:val="Table"/>
    <w:rsid w:val="005926E0"/>
    <w:pPr>
      <w:spacing w:line="230" w:lineRule="exact"/>
    </w:pPr>
    <w:rPr>
      <w:rFonts w:ascii="Comic Sans MS" w:hAnsi="Comic Sans MS" w:cs="Cambria"/>
      <w:sz w:val="18"/>
    </w:rPr>
  </w:style>
  <w:style w:type="paragraph" w:customStyle="1" w:styleId="Halfline">
    <w:name w:val="Half line"/>
    <w:basedOn w:val="Normal"/>
    <w:rsid w:val="005926E0"/>
    <w:pPr>
      <w:spacing w:line="120" w:lineRule="exact"/>
    </w:pPr>
  </w:style>
  <w:style w:type="character" w:customStyle="1" w:styleId="A8">
    <w:name w:val="A8"/>
    <w:uiPriority w:val="99"/>
    <w:rsid w:val="00B63943"/>
    <w:rPr>
      <w:rFonts w:cs="Stone Serif"/>
      <w:color w:val="221E1F"/>
      <w:sz w:val="22"/>
      <w:szCs w:val="22"/>
      <w:u w:val="single"/>
    </w:rPr>
  </w:style>
  <w:style w:type="paragraph" w:customStyle="1" w:styleId="Extrabullet2">
    <w:name w:val="Extra bullet2"/>
    <w:basedOn w:val="Extrabullet"/>
    <w:rsid w:val="00B74EF3"/>
    <w:pPr>
      <w:tabs>
        <w:tab w:val="left" w:pos="340"/>
        <w:tab w:val="right" w:leader="dot" w:pos="7286"/>
        <w:tab w:val="left" w:pos="9072"/>
      </w:tabs>
      <w:spacing w:line="420" w:lineRule="exact"/>
    </w:pPr>
  </w:style>
  <w:style w:type="character" w:styleId="PageNumber">
    <w:name w:val="page number"/>
    <w:basedOn w:val="DefaultParagraphFont"/>
    <w:rsid w:val="00055032"/>
  </w:style>
  <w:style w:type="paragraph" w:customStyle="1" w:styleId="AObullet">
    <w:name w:val="AO bullet"/>
    <w:basedOn w:val="Normal"/>
    <w:rsid w:val="003628F9"/>
    <w:pPr>
      <w:widowControl w:val="0"/>
      <w:numPr>
        <w:numId w:val="10"/>
      </w:numPr>
      <w:autoSpaceDE w:val="0"/>
      <w:autoSpaceDN w:val="0"/>
      <w:adjustRightInd w:val="0"/>
      <w:spacing w:after="120" w:line="200" w:lineRule="exact"/>
      <w:ind w:left="284" w:right="284" w:hanging="284"/>
    </w:pPr>
    <w:rPr>
      <w:rFonts w:ascii="Arial" w:hAnsi="Arial" w:cs="HelveticaNeueLT Com 57 Cn"/>
      <w:color w:val="1A1919"/>
      <w:sz w:val="18"/>
      <w:szCs w:val="20"/>
      <w:lang w:eastAsia="en-US"/>
    </w:rPr>
  </w:style>
  <w:style w:type="paragraph" w:customStyle="1" w:styleId="Resource">
    <w:name w:val="Resource"/>
    <w:basedOn w:val="AObullet"/>
    <w:rsid w:val="003628F9"/>
    <w:rPr>
      <w:rFonts w:ascii="Arial Bold" w:hAnsi="Arial Bold"/>
      <w:sz w:val="20"/>
    </w:rPr>
  </w:style>
  <w:style w:type="character" w:customStyle="1" w:styleId="A93">
    <w:name w:val="A9+3"/>
    <w:uiPriority w:val="99"/>
    <w:rsid w:val="003628F9"/>
    <w:rPr>
      <w:rFonts w:cs="Officina San ITC"/>
      <w:i/>
      <w:iCs/>
      <w:color w:val="221E1F"/>
      <w:sz w:val="10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admin:Desktop:ICT%20TG:Worksheet%20source%20materi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HD:Users:admin:Desktop:ICT TG:Worksheet source material.dot</Template>
  <TotalTime>9</TotalTime>
  <Pages>1</Pages>
  <Words>241</Words>
  <Characters>1378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 HP</dc:creator>
  <cp:keywords/>
  <cp:lastModifiedBy>Shanks, Sheena</cp:lastModifiedBy>
  <cp:revision>11</cp:revision>
  <cp:lastPrinted>2014-06-03T15:08:00Z</cp:lastPrinted>
  <dcterms:created xsi:type="dcterms:W3CDTF">2014-08-13T14:54:00Z</dcterms:created>
  <dcterms:modified xsi:type="dcterms:W3CDTF">2018-03-01T12:29:00Z</dcterms:modified>
</cp:coreProperties>
</file>