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7654"/>
      </w:tblGrid>
      <w:tr w:rsidR="00C91E6D" w:rsidRPr="004E6BF8" w14:paraId="0F2888AC" w14:textId="77777777">
        <w:tc>
          <w:tcPr>
            <w:tcW w:w="1985" w:type="dxa"/>
            <w:shd w:val="clear" w:color="auto" w:fill="4C4C4C"/>
          </w:tcPr>
          <w:p w14:paraId="6718D222" w14:textId="2687E450" w:rsidR="00106E50" w:rsidRPr="004E6BF8" w:rsidRDefault="003628F9" w:rsidP="00782F27">
            <w:pPr>
              <w:pStyle w:val="Ahead"/>
              <w:pageBreakBefore/>
              <w:spacing w:before="80"/>
              <w:ind w:left="0"/>
              <w:rPr>
                <w:color w:val="FFFFFF"/>
                <w:sz w:val="30"/>
              </w:rPr>
            </w:pPr>
            <w:r w:rsidRPr="004E6BF8">
              <w:rPr>
                <w:noProof/>
                <w:color w:val="FFFFFF"/>
                <w:sz w:val="32"/>
              </w:rPr>
              <w:t>Section</w:t>
            </w:r>
            <w:r w:rsidR="00A11849" w:rsidRPr="004E6BF8">
              <w:rPr>
                <w:noProof/>
                <w:color w:val="FFFFFF"/>
                <w:sz w:val="32"/>
              </w:rPr>
              <w:t xml:space="preserve"> </w:t>
            </w:r>
            <w:r w:rsidR="00782F27">
              <w:rPr>
                <w:noProof/>
                <w:color w:val="FFFFFF"/>
              </w:rPr>
              <w:t>3</w:t>
            </w:r>
          </w:p>
        </w:tc>
        <w:tc>
          <w:tcPr>
            <w:tcW w:w="7654" w:type="dxa"/>
            <w:shd w:val="clear" w:color="auto" w:fill="B3B3B3"/>
            <w:vAlign w:val="center"/>
          </w:tcPr>
          <w:p w14:paraId="3E42439C" w14:textId="4EA9A382" w:rsidR="00C91E6D" w:rsidRPr="004E6BF8" w:rsidRDefault="00782F27" w:rsidP="00765045">
            <w:pPr>
              <w:pageBreakBefore/>
              <w:spacing w:before="80" w:after="80" w:line="460" w:lineRule="exact"/>
              <w:ind w:left="34"/>
              <w:rPr>
                <w:rFonts w:ascii="Arial" w:hAnsi="Arial" w:cs="HelveticaNeueLT Com 85 Hv"/>
                <w:b/>
                <w:sz w:val="44"/>
                <w:szCs w:val="28"/>
              </w:rPr>
            </w:pPr>
            <w:r>
              <w:rPr>
                <w:rFonts w:ascii="Arial" w:hAnsi="Arial" w:cs="HelveticaNeueLT Com 85 Hv"/>
                <w:b/>
                <w:sz w:val="40"/>
                <w:szCs w:val="28"/>
              </w:rPr>
              <w:t>Economic Development</w:t>
            </w:r>
            <w:r w:rsidR="007D2FD2">
              <w:rPr>
                <w:rFonts w:ascii="Arial" w:hAnsi="Arial" w:cs="HelveticaNeueLT Com 85 Hv"/>
                <w:b/>
                <w:sz w:val="40"/>
                <w:szCs w:val="28"/>
              </w:rPr>
              <w:t>:</w:t>
            </w:r>
            <w:r w:rsidR="003628F9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contents</w:t>
            </w:r>
            <w:r w:rsidR="008B3DA0" w:rsidRPr="004E6BF8">
              <w:rPr>
                <w:rFonts w:ascii="Arial" w:hAnsi="Arial" w:cs="HelveticaNeueLT Com 85 Hv"/>
                <w:b/>
                <w:sz w:val="40"/>
                <w:szCs w:val="28"/>
              </w:rPr>
              <w:t xml:space="preserve"> </w:t>
            </w:r>
          </w:p>
        </w:tc>
      </w:tr>
    </w:tbl>
    <w:p w14:paraId="210FEF86" w14:textId="77777777" w:rsidR="00C91E6D" w:rsidRPr="004E6BF8" w:rsidRDefault="00C91E6D" w:rsidP="00C91E6D">
      <w:pPr>
        <w:pStyle w:val="Halfline"/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2070"/>
        <w:gridCol w:w="7677"/>
      </w:tblGrid>
      <w:tr w:rsidR="00C91E6D" w:rsidRPr="004E6BF8" w14:paraId="7EBB8A40" w14:textId="77777777">
        <w:tc>
          <w:tcPr>
            <w:tcW w:w="2070" w:type="dxa"/>
          </w:tcPr>
          <w:p w14:paraId="7B64B4A1" w14:textId="77777777" w:rsidR="00C91E6D" w:rsidRPr="004E6BF8" w:rsidRDefault="00C91E6D" w:rsidP="00941F8F">
            <w:pPr>
              <w:pStyle w:val="DLOhead"/>
              <w:spacing w:before="120"/>
              <w:rPr>
                <w:rFonts w:eastAsia="Cambria"/>
                <w:sz w:val="22"/>
              </w:rPr>
            </w:pPr>
          </w:p>
        </w:tc>
        <w:tc>
          <w:tcPr>
            <w:tcW w:w="7677" w:type="dxa"/>
            <w:shd w:val="clear" w:color="auto" w:fill="auto"/>
            <w:vAlign w:val="center"/>
          </w:tcPr>
          <w:p w14:paraId="6172733B" w14:textId="77777777" w:rsidR="00C91E6D" w:rsidRPr="004E6BF8" w:rsidRDefault="00C91E6D" w:rsidP="00C91E6D">
            <w:pPr>
              <w:pStyle w:val="Extra"/>
              <w:spacing w:before="140"/>
            </w:pPr>
          </w:p>
        </w:tc>
      </w:tr>
    </w:tbl>
    <w:p w14:paraId="45E03304" w14:textId="628F1BD8" w:rsidR="00941F8F" w:rsidRPr="00941F8F" w:rsidRDefault="00941F8F" w:rsidP="00941F8F">
      <w:pPr>
        <w:spacing w:before="240" w:after="240"/>
        <w:rPr>
          <w:rFonts w:ascii="Arial" w:hAnsi="Arial" w:cs="Arial"/>
          <w:sz w:val="20"/>
          <w:szCs w:val="20"/>
        </w:rPr>
      </w:pPr>
      <w:r w:rsidRPr="00941F8F">
        <w:rPr>
          <w:rFonts w:ascii="Arial" w:hAnsi="Arial" w:cs="Arial"/>
          <w:sz w:val="20"/>
          <w:szCs w:val="20"/>
        </w:rPr>
        <w:t xml:space="preserve">The following table lists all </w:t>
      </w:r>
      <w:r w:rsidR="00782F27">
        <w:rPr>
          <w:rFonts w:ascii="Arial" w:hAnsi="Arial" w:cs="Arial"/>
          <w:sz w:val="20"/>
          <w:szCs w:val="20"/>
        </w:rPr>
        <w:t>the Economic Development</w:t>
      </w:r>
      <w:r w:rsidRPr="00941F8F">
        <w:rPr>
          <w:rFonts w:ascii="Arial" w:hAnsi="Arial" w:cs="Arial"/>
          <w:sz w:val="20"/>
          <w:szCs w:val="20"/>
        </w:rPr>
        <w:t xml:space="preserve"> worksheets for the Teacher Guide. </w:t>
      </w:r>
      <w:r w:rsidRPr="00941F8F">
        <w:rPr>
          <w:rFonts w:ascii="Arial" w:hAnsi="Arial" w:cs="Arial"/>
          <w:sz w:val="20"/>
          <w:szCs w:val="20"/>
        </w:rPr>
        <w:br/>
        <w:t>The third column indicates for which lesson plan the worksheets will be useful.</w:t>
      </w:r>
    </w:p>
    <w:tbl>
      <w:tblPr>
        <w:tblW w:w="609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3601"/>
        <w:gridCol w:w="1219"/>
      </w:tblGrid>
      <w:tr w:rsidR="00782F27" w:rsidRPr="0088749F" w14:paraId="6D85DFB2" w14:textId="77777777" w:rsidTr="00782F27">
        <w:tc>
          <w:tcPr>
            <w:tcW w:w="1276" w:type="dxa"/>
            <w:shd w:val="clear" w:color="auto" w:fill="D9D9D9"/>
          </w:tcPr>
          <w:p w14:paraId="62E92E2C" w14:textId="77777777" w:rsidR="00782F27" w:rsidRDefault="00782F27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</w:t>
            </w:r>
          </w:p>
          <w:p w14:paraId="269D3576" w14:textId="77777777" w:rsidR="00782F27" w:rsidRPr="0088749F" w:rsidRDefault="00782F27" w:rsidP="00554A33">
            <w:pPr>
              <w:pStyle w:val="Table"/>
              <w:rPr>
                <w:b/>
                <w:szCs w:val="18"/>
              </w:rPr>
            </w:pPr>
            <w:r w:rsidRPr="0088749F">
              <w:rPr>
                <w:b/>
                <w:szCs w:val="18"/>
              </w:rPr>
              <w:t>No.</w:t>
            </w:r>
          </w:p>
        </w:tc>
        <w:tc>
          <w:tcPr>
            <w:tcW w:w="3601" w:type="dxa"/>
            <w:shd w:val="clear" w:color="auto" w:fill="D9D9D9"/>
          </w:tcPr>
          <w:p w14:paraId="7818C3C9" w14:textId="77777777" w:rsidR="00782F27" w:rsidRPr="0088749F" w:rsidRDefault="00782F27" w:rsidP="00554A33">
            <w:pPr>
              <w:pStyle w:val="Table"/>
              <w:rPr>
                <w:b/>
                <w:szCs w:val="18"/>
              </w:rPr>
            </w:pPr>
            <w:r>
              <w:rPr>
                <w:b/>
                <w:szCs w:val="18"/>
              </w:rPr>
              <w:t>Worksheet title</w:t>
            </w:r>
          </w:p>
        </w:tc>
        <w:tc>
          <w:tcPr>
            <w:tcW w:w="1219" w:type="dxa"/>
            <w:shd w:val="clear" w:color="auto" w:fill="D9D9D9"/>
          </w:tcPr>
          <w:p w14:paraId="691BE0A4" w14:textId="77777777" w:rsidR="00782F27" w:rsidRPr="0088749F" w:rsidRDefault="00782F27" w:rsidP="00554A33">
            <w:pPr>
              <w:pStyle w:val="Table"/>
              <w:rPr>
                <w:b/>
                <w:szCs w:val="18"/>
              </w:rPr>
            </w:pPr>
            <w:r w:rsidRPr="0088749F">
              <w:rPr>
                <w:b/>
                <w:szCs w:val="18"/>
              </w:rPr>
              <w:t>Lesson Plan</w:t>
            </w:r>
          </w:p>
        </w:tc>
      </w:tr>
      <w:tr w:rsidR="00782F27" w:rsidRPr="0088749F" w14:paraId="78F129DE" w14:textId="77777777" w:rsidTr="00782F27">
        <w:tc>
          <w:tcPr>
            <w:tcW w:w="1276" w:type="dxa"/>
          </w:tcPr>
          <w:p w14:paraId="43E3B3FD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</w:t>
            </w:r>
          </w:p>
        </w:tc>
        <w:tc>
          <w:tcPr>
            <w:tcW w:w="3601" w:type="dxa"/>
          </w:tcPr>
          <w:p w14:paraId="117CC25C" w14:textId="77777777" w:rsidR="00782F27" w:rsidRPr="00A70BA0" w:rsidRDefault="00782F27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>How do we calculate HDI?</w:t>
            </w:r>
          </w:p>
        </w:tc>
        <w:tc>
          <w:tcPr>
            <w:tcW w:w="1219" w:type="dxa"/>
          </w:tcPr>
          <w:p w14:paraId="7A3907E7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3.1(1)</w:t>
            </w:r>
          </w:p>
        </w:tc>
      </w:tr>
      <w:tr w:rsidR="00782F27" w:rsidRPr="0088749F" w14:paraId="33FD7DCA" w14:textId="77777777" w:rsidTr="00782F27">
        <w:tc>
          <w:tcPr>
            <w:tcW w:w="1276" w:type="dxa"/>
          </w:tcPr>
          <w:p w14:paraId="56E01AB7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</w:t>
            </w:r>
          </w:p>
        </w:tc>
        <w:tc>
          <w:tcPr>
            <w:tcW w:w="3601" w:type="dxa"/>
          </w:tcPr>
          <w:p w14:paraId="6E6DBC10" w14:textId="77777777" w:rsidR="00782F27" w:rsidRPr="00A70BA0" w:rsidRDefault="00782F27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>Quality of Life Index</w:t>
            </w:r>
          </w:p>
        </w:tc>
        <w:tc>
          <w:tcPr>
            <w:tcW w:w="1219" w:type="dxa"/>
          </w:tcPr>
          <w:p w14:paraId="02D4AD00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3.1(1)</w:t>
            </w:r>
          </w:p>
        </w:tc>
      </w:tr>
      <w:tr w:rsidR="00782F27" w:rsidRPr="0088749F" w14:paraId="7D652C68" w14:textId="77777777" w:rsidTr="00782F27">
        <w:tc>
          <w:tcPr>
            <w:tcW w:w="1276" w:type="dxa"/>
          </w:tcPr>
          <w:p w14:paraId="1ECF8F58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</w:t>
            </w:r>
          </w:p>
        </w:tc>
        <w:tc>
          <w:tcPr>
            <w:tcW w:w="3601" w:type="dxa"/>
          </w:tcPr>
          <w:p w14:paraId="1BBAEF19" w14:textId="77777777" w:rsidR="00782F27" w:rsidRPr="00A70BA0" w:rsidRDefault="00782F27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>Classifying local industry</w:t>
            </w:r>
          </w:p>
        </w:tc>
        <w:tc>
          <w:tcPr>
            <w:tcW w:w="1219" w:type="dxa"/>
          </w:tcPr>
          <w:p w14:paraId="6D735A89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3.1(3)</w:t>
            </w:r>
          </w:p>
        </w:tc>
      </w:tr>
      <w:tr w:rsidR="00782F27" w:rsidRPr="0088749F" w14:paraId="1312967E" w14:textId="77777777" w:rsidTr="00782F27">
        <w:tc>
          <w:tcPr>
            <w:tcW w:w="1276" w:type="dxa"/>
          </w:tcPr>
          <w:p w14:paraId="2D658EB0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</w:t>
            </w:r>
          </w:p>
        </w:tc>
        <w:tc>
          <w:tcPr>
            <w:tcW w:w="3601" w:type="dxa"/>
          </w:tcPr>
          <w:p w14:paraId="2C1FC7FC" w14:textId="2D827A29" w:rsidR="00782F27" w:rsidRPr="00A70BA0" w:rsidRDefault="00782F27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The geographically-skilled</w:t>
            </w:r>
            <w:r w:rsidR="00A70BA0" w:rsidRPr="00A70BA0">
              <w:rPr>
                <w:rFonts w:cs="Arial"/>
                <w:lang w:val="en-US"/>
              </w:rPr>
              <w:t xml:space="preserve"> employee</w:t>
            </w:r>
          </w:p>
        </w:tc>
        <w:tc>
          <w:tcPr>
            <w:tcW w:w="1219" w:type="dxa"/>
          </w:tcPr>
          <w:p w14:paraId="5A47E46A" w14:textId="77777777" w:rsidR="00782F27" w:rsidRPr="0088749F" w:rsidRDefault="00782F27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3.1(3)</w:t>
            </w:r>
          </w:p>
        </w:tc>
      </w:tr>
      <w:tr w:rsidR="00A70BA0" w:rsidRPr="0088749F" w14:paraId="69A657C8" w14:textId="77777777" w:rsidTr="00782F27">
        <w:tc>
          <w:tcPr>
            <w:tcW w:w="1276" w:type="dxa"/>
          </w:tcPr>
          <w:p w14:paraId="1E50A48F" w14:textId="0A6AC151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</w:t>
            </w:r>
          </w:p>
        </w:tc>
        <w:tc>
          <w:tcPr>
            <w:tcW w:w="3601" w:type="dxa"/>
          </w:tcPr>
          <w:p w14:paraId="16C5D14D" w14:textId="3C87037D" w:rsidR="00A70BA0" w:rsidRPr="00A70BA0" w:rsidRDefault="00A70BA0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Industrial development pie charts</w:t>
            </w:r>
          </w:p>
        </w:tc>
        <w:tc>
          <w:tcPr>
            <w:tcW w:w="1219" w:type="dxa"/>
          </w:tcPr>
          <w:p w14:paraId="3DFB3829" w14:textId="229D9BB1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3.1(4)</w:t>
            </w:r>
          </w:p>
        </w:tc>
      </w:tr>
      <w:tr w:rsidR="00A70BA0" w:rsidRPr="0088749F" w14:paraId="2BD91C4D" w14:textId="77777777" w:rsidTr="00782F27">
        <w:tc>
          <w:tcPr>
            <w:tcW w:w="1276" w:type="dxa"/>
          </w:tcPr>
          <w:p w14:paraId="5D388EB9" w14:textId="70ECEFC5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3.6</w:t>
            </w:r>
          </w:p>
        </w:tc>
        <w:tc>
          <w:tcPr>
            <w:tcW w:w="3601" w:type="dxa"/>
          </w:tcPr>
          <w:p w14:paraId="5DC82DD7" w14:textId="4CB74E47" w:rsidR="00A70BA0" w:rsidRPr="00A70BA0" w:rsidRDefault="00A70BA0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Industrial development divided bar graphs</w:t>
            </w:r>
          </w:p>
        </w:tc>
        <w:tc>
          <w:tcPr>
            <w:tcW w:w="1219" w:type="dxa"/>
          </w:tcPr>
          <w:p w14:paraId="63937AC1" w14:textId="2F42E16C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3.1(4)</w:t>
            </w:r>
          </w:p>
        </w:tc>
      </w:tr>
      <w:tr w:rsidR="00A70BA0" w:rsidRPr="0088749F" w14:paraId="0E82C225" w14:textId="77777777" w:rsidTr="00782F27">
        <w:tc>
          <w:tcPr>
            <w:tcW w:w="1276" w:type="dxa"/>
          </w:tcPr>
          <w:p w14:paraId="3DB9B81C" w14:textId="28CBB49B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</w:t>
            </w:r>
          </w:p>
        </w:tc>
        <w:tc>
          <w:tcPr>
            <w:tcW w:w="3601" w:type="dxa"/>
          </w:tcPr>
          <w:p w14:paraId="18D8D241" w14:textId="29DC596E" w:rsidR="00A70BA0" w:rsidRPr="00A70BA0" w:rsidRDefault="00A70BA0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Industrial development triangular graph</w:t>
            </w:r>
          </w:p>
        </w:tc>
        <w:tc>
          <w:tcPr>
            <w:tcW w:w="1219" w:type="dxa"/>
          </w:tcPr>
          <w:p w14:paraId="5106D769" w14:textId="055F9081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3.1(4)</w:t>
            </w:r>
          </w:p>
        </w:tc>
      </w:tr>
      <w:tr w:rsidR="00A70BA0" w:rsidRPr="0088749F" w14:paraId="53BF2FE9" w14:textId="77777777" w:rsidTr="00782F27">
        <w:tc>
          <w:tcPr>
            <w:tcW w:w="1276" w:type="dxa"/>
          </w:tcPr>
          <w:p w14:paraId="5ADBCB8D" w14:textId="7FADD4DD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3.8</w:t>
            </w:r>
          </w:p>
        </w:tc>
        <w:tc>
          <w:tcPr>
            <w:tcW w:w="3601" w:type="dxa"/>
          </w:tcPr>
          <w:p w14:paraId="3D1CC4B4" w14:textId="4ACC2B54" w:rsidR="00A70BA0" w:rsidRPr="00A70BA0" w:rsidRDefault="00A70BA0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Newly industrialised countries (NICs)</w:t>
            </w:r>
          </w:p>
        </w:tc>
        <w:tc>
          <w:tcPr>
            <w:tcW w:w="1219" w:type="dxa"/>
          </w:tcPr>
          <w:p w14:paraId="13B2F720" w14:textId="15A717E6" w:rsidR="00A70BA0" w:rsidRPr="0088749F" w:rsidRDefault="00A70BA0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3.1(5)</w:t>
            </w:r>
          </w:p>
        </w:tc>
      </w:tr>
      <w:tr w:rsidR="002B4F1A" w:rsidRPr="0088749F" w14:paraId="18556FC6" w14:textId="77777777" w:rsidTr="00782F27">
        <w:tc>
          <w:tcPr>
            <w:tcW w:w="1276" w:type="dxa"/>
          </w:tcPr>
          <w:p w14:paraId="387901D9" w14:textId="7C716890" w:rsidR="002B4F1A" w:rsidRPr="0088749F" w:rsidRDefault="002B4F1A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3.9</w:t>
            </w:r>
          </w:p>
        </w:tc>
        <w:tc>
          <w:tcPr>
            <w:tcW w:w="3601" w:type="dxa"/>
          </w:tcPr>
          <w:p w14:paraId="1548AC04" w14:textId="25C54477" w:rsidR="002B4F1A" w:rsidRPr="00A70BA0" w:rsidRDefault="002B4F1A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Top ten Brazil _________ facts</w:t>
            </w:r>
          </w:p>
        </w:tc>
        <w:tc>
          <w:tcPr>
            <w:tcW w:w="1219" w:type="dxa"/>
          </w:tcPr>
          <w:p w14:paraId="1FFBC230" w14:textId="1BE04F4A" w:rsidR="002B4F1A" w:rsidRPr="0088749F" w:rsidRDefault="002B4F1A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3.1(5)</w:t>
            </w:r>
          </w:p>
        </w:tc>
      </w:tr>
      <w:tr w:rsidR="002B4F1A" w:rsidRPr="0088749F" w14:paraId="444A88EC" w14:textId="77777777" w:rsidTr="00782F27">
        <w:tc>
          <w:tcPr>
            <w:tcW w:w="1276" w:type="dxa"/>
          </w:tcPr>
          <w:p w14:paraId="26FDE86F" w14:textId="19B5B68D" w:rsidR="002B4F1A" w:rsidRPr="0088749F" w:rsidRDefault="002B4F1A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3.10</w:t>
            </w:r>
          </w:p>
        </w:tc>
        <w:tc>
          <w:tcPr>
            <w:tcW w:w="3601" w:type="dxa"/>
          </w:tcPr>
          <w:p w14:paraId="75CAA179" w14:textId="6B290547" w:rsidR="002B4F1A" w:rsidRPr="00A70BA0" w:rsidRDefault="002B4F1A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A local agricultural system</w:t>
            </w:r>
          </w:p>
        </w:tc>
        <w:tc>
          <w:tcPr>
            <w:tcW w:w="1219" w:type="dxa"/>
          </w:tcPr>
          <w:p w14:paraId="79A183CF" w14:textId="1FBC6EA1" w:rsidR="002B4F1A" w:rsidRPr="0088749F" w:rsidRDefault="002B4F1A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3.2(1)</w:t>
            </w:r>
          </w:p>
        </w:tc>
      </w:tr>
      <w:tr w:rsidR="000807A9" w:rsidRPr="0088749F" w14:paraId="0347B148" w14:textId="77777777" w:rsidTr="00782F27">
        <w:tc>
          <w:tcPr>
            <w:tcW w:w="1276" w:type="dxa"/>
          </w:tcPr>
          <w:p w14:paraId="1F504B95" w14:textId="5A080414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3.11</w:t>
            </w:r>
          </w:p>
        </w:tc>
        <w:tc>
          <w:tcPr>
            <w:tcW w:w="3601" w:type="dxa"/>
          </w:tcPr>
          <w:p w14:paraId="66706912" w14:textId="00915F2B" w:rsidR="000807A9" w:rsidRPr="00A70BA0" w:rsidRDefault="000807A9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Interview with a farmer</w:t>
            </w:r>
          </w:p>
        </w:tc>
        <w:tc>
          <w:tcPr>
            <w:tcW w:w="1219" w:type="dxa"/>
          </w:tcPr>
          <w:p w14:paraId="017BBE7F" w14:textId="63FC9750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3.2(1)</w:t>
            </w:r>
          </w:p>
        </w:tc>
      </w:tr>
      <w:tr w:rsidR="000807A9" w:rsidRPr="0088749F" w14:paraId="0970F9B4" w14:textId="77777777" w:rsidTr="00782F27">
        <w:tc>
          <w:tcPr>
            <w:tcW w:w="1276" w:type="dxa"/>
          </w:tcPr>
          <w:p w14:paraId="13818B00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3.12</w:t>
            </w:r>
          </w:p>
        </w:tc>
        <w:tc>
          <w:tcPr>
            <w:tcW w:w="3601" w:type="dxa"/>
          </w:tcPr>
          <w:p w14:paraId="6BBE43A2" w14:textId="77777777" w:rsidR="000807A9" w:rsidRPr="00A70BA0" w:rsidRDefault="000807A9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Farming in different climates</w:t>
            </w:r>
          </w:p>
        </w:tc>
        <w:tc>
          <w:tcPr>
            <w:tcW w:w="1219" w:type="dxa"/>
          </w:tcPr>
          <w:p w14:paraId="7D358660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3.2(2)</w:t>
            </w:r>
          </w:p>
        </w:tc>
      </w:tr>
      <w:tr w:rsidR="000807A9" w:rsidRPr="0088749F" w14:paraId="4F48212D" w14:textId="77777777" w:rsidTr="00782F27">
        <w:tc>
          <w:tcPr>
            <w:tcW w:w="1276" w:type="dxa"/>
          </w:tcPr>
          <w:p w14:paraId="4E28265D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3.13</w:t>
            </w:r>
          </w:p>
        </w:tc>
        <w:tc>
          <w:tcPr>
            <w:tcW w:w="3601" w:type="dxa"/>
          </w:tcPr>
          <w:p w14:paraId="75548B8F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Human inputs in farming</w:t>
            </w:r>
          </w:p>
        </w:tc>
        <w:tc>
          <w:tcPr>
            <w:tcW w:w="1219" w:type="dxa"/>
          </w:tcPr>
          <w:p w14:paraId="477ADB9E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3.2(2)</w:t>
            </w:r>
          </w:p>
        </w:tc>
      </w:tr>
      <w:tr w:rsidR="000807A9" w:rsidRPr="0088749F" w14:paraId="40FBD586" w14:textId="77777777" w:rsidTr="00782F27">
        <w:tc>
          <w:tcPr>
            <w:tcW w:w="1276" w:type="dxa"/>
          </w:tcPr>
          <w:p w14:paraId="1D2DA0F4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3.14</w:t>
            </w:r>
          </w:p>
        </w:tc>
        <w:tc>
          <w:tcPr>
            <w:tcW w:w="3601" w:type="dxa"/>
          </w:tcPr>
          <w:p w14:paraId="7A846FCD" w14:textId="77777777" w:rsidR="000807A9" w:rsidRPr="00A70BA0" w:rsidRDefault="000807A9" w:rsidP="00554A33">
            <w:pPr>
              <w:pStyle w:val="Table"/>
              <w:tabs>
                <w:tab w:val="left" w:pos="490"/>
              </w:tabs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Case study: Plantation agriculture in Sarawek, Malaysia</w:t>
            </w:r>
          </w:p>
        </w:tc>
        <w:tc>
          <w:tcPr>
            <w:tcW w:w="1219" w:type="dxa"/>
          </w:tcPr>
          <w:p w14:paraId="45C21065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3.2(3)</w:t>
            </w:r>
          </w:p>
        </w:tc>
      </w:tr>
      <w:tr w:rsidR="000807A9" w:rsidRPr="0088749F" w14:paraId="2D95F603" w14:textId="77777777" w:rsidTr="00782F27">
        <w:tc>
          <w:tcPr>
            <w:tcW w:w="1276" w:type="dxa"/>
          </w:tcPr>
          <w:p w14:paraId="183B3F90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3.15</w:t>
            </w:r>
          </w:p>
        </w:tc>
        <w:tc>
          <w:tcPr>
            <w:tcW w:w="3601" w:type="dxa"/>
          </w:tcPr>
          <w:p w14:paraId="34022E89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Commercial v subsistence farming</w:t>
            </w:r>
          </w:p>
        </w:tc>
        <w:tc>
          <w:tcPr>
            <w:tcW w:w="1219" w:type="dxa"/>
          </w:tcPr>
          <w:p w14:paraId="52C01296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3.2(4)</w:t>
            </w:r>
          </w:p>
        </w:tc>
      </w:tr>
      <w:tr w:rsidR="000807A9" w:rsidRPr="0088749F" w14:paraId="3FCFBDA4" w14:textId="77777777" w:rsidTr="00782F27">
        <w:tc>
          <w:tcPr>
            <w:tcW w:w="1276" w:type="dxa"/>
          </w:tcPr>
          <w:p w14:paraId="6D0B8BAE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3.16</w:t>
            </w:r>
          </w:p>
        </w:tc>
        <w:tc>
          <w:tcPr>
            <w:tcW w:w="3601" w:type="dxa"/>
          </w:tcPr>
          <w:p w14:paraId="6EFA940F" w14:textId="77777777" w:rsidR="000807A9" w:rsidRPr="00A70BA0" w:rsidRDefault="000807A9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The rice farming landscape</w:t>
            </w:r>
          </w:p>
        </w:tc>
        <w:tc>
          <w:tcPr>
            <w:tcW w:w="1219" w:type="dxa"/>
          </w:tcPr>
          <w:p w14:paraId="1E0EFB69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3.2(4)</w:t>
            </w:r>
          </w:p>
        </w:tc>
      </w:tr>
      <w:tr w:rsidR="000807A9" w:rsidRPr="0088749F" w14:paraId="05231247" w14:textId="77777777" w:rsidTr="00782F27">
        <w:tc>
          <w:tcPr>
            <w:tcW w:w="1276" w:type="dxa"/>
          </w:tcPr>
          <w:p w14:paraId="1FAB15E5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3.17</w:t>
            </w:r>
          </w:p>
        </w:tc>
        <w:tc>
          <w:tcPr>
            <w:tcW w:w="3601" w:type="dxa"/>
          </w:tcPr>
          <w:p w14:paraId="0173B974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What have you eaten in the last 24 hours?</w:t>
            </w:r>
          </w:p>
        </w:tc>
        <w:tc>
          <w:tcPr>
            <w:tcW w:w="1219" w:type="dxa"/>
          </w:tcPr>
          <w:p w14:paraId="4F9E40A6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3.2(5)</w:t>
            </w:r>
          </w:p>
        </w:tc>
      </w:tr>
      <w:tr w:rsidR="000807A9" w:rsidRPr="0088749F" w14:paraId="02923DC0" w14:textId="77777777" w:rsidTr="00782F27">
        <w:tc>
          <w:tcPr>
            <w:tcW w:w="1276" w:type="dxa"/>
          </w:tcPr>
          <w:p w14:paraId="2D80D0F0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3.18</w:t>
            </w:r>
          </w:p>
        </w:tc>
        <w:tc>
          <w:tcPr>
            <w:tcW w:w="3601" w:type="dxa"/>
          </w:tcPr>
          <w:p w14:paraId="41DC41EE" w14:textId="77777777" w:rsidR="000807A9" w:rsidRPr="00A70BA0" w:rsidRDefault="000807A9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Food shortages in your country</w:t>
            </w:r>
          </w:p>
        </w:tc>
        <w:tc>
          <w:tcPr>
            <w:tcW w:w="1219" w:type="dxa"/>
          </w:tcPr>
          <w:p w14:paraId="39DA30E3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3.2(5)</w:t>
            </w:r>
          </w:p>
        </w:tc>
      </w:tr>
      <w:tr w:rsidR="000807A9" w:rsidRPr="0088749F" w14:paraId="22A02A21" w14:textId="77777777" w:rsidTr="00782F27">
        <w:tc>
          <w:tcPr>
            <w:tcW w:w="1276" w:type="dxa"/>
          </w:tcPr>
          <w:p w14:paraId="3F579497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3.19</w:t>
            </w:r>
          </w:p>
        </w:tc>
        <w:tc>
          <w:tcPr>
            <w:tcW w:w="3601" w:type="dxa"/>
          </w:tcPr>
          <w:p w14:paraId="1DEC3449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The effects of disease caused by food shortages</w:t>
            </w:r>
          </w:p>
        </w:tc>
        <w:tc>
          <w:tcPr>
            <w:tcW w:w="1219" w:type="dxa"/>
          </w:tcPr>
          <w:p w14:paraId="099E8D52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3.2(6)</w:t>
            </w:r>
          </w:p>
        </w:tc>
      </w:tr>
      <w:tr w:rsidR="000807A9" w:rsidRPr="0088749F" w14:paraId="73B08E4E" w14:textId="77777777" w:rsidTr="00782F27">
        <w:tc>
          <w:tcPr>
            <w:tcW w:w="1276" w:type="dxa"/>
          </w:tcPr>
          <w:p w14:paraId="757CF553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3.20</w:t>
            </w:r>
          </w:p>
        </w:tc>
        <w:tc>
          <w:tcPr>
            <w:tcW w:w="3601" w:type="dxa"/>
          </w:tcPr>
          <w:p w14:paraId="55DC59FA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Solutions to the problem of food shortages</w:t>
            </w:r>
          </w:p>
        </w:tc>
        <w:tc>
          <w:tcPr>
            <w:tcW w:w="1219" w:type="dxa"/>
          </w:tcPr>
          <w:p w14:paraId="0174AA29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3.2(6)</w:t>
            </w:r>
          </w:p>
        </w:tc>
      </w:tr>
      <w:tr w:rsidR="000807A9" w:rsidRPr="0088749F" w14:paraId="1E7939E7" w14:textId="77777777" w:rsidTr="00782F27">
        <w:tc>
          <w:tcPr>
            <w:tcW w:w="1276" w:type="dxa"/>
          </w:tcPr>
          <w:p w14:paraId="57503501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3.21</w:t>
            </w:r>
          </w:p>
        </w:tc>
        <w:tc>
          <w:tcPr>
            <w:tcW w:w="3601" w:type="dxa"/>
          </w:tcPr>
          <w:p w14:paraId="3B0E57AE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>Bolivia factfile</w:t>
            </w:r>
          </w:p>
        </w:tc>
        <w:tc>
          <w:tcPr>
            <w:tcW w:w="1219" w:type="dxa"/>
          </w:tcPr>
          <w:p w14:paraId="304692C4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3.2(7)</w:t>
            </w:r>
          </w:p>
        </w:tc>
      </w:tr>
      <w:tr w:rsidR="000807A9" w:rsidRPr="0088749F" w14:paraId="1186D4D0" w14:textId="77777777" w:rsidTr="00782F27">
        <w:tc>
          <w:tcPr>
            <w:tcW w:w="1276" w:type="dxa"/>
          </w:tcPr>
          <w:p w14:paraId="2BAF1E72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3.22</w:t>
            </w:r>
          </w:p>
        </w:tc>
        <w:tc>
          <w:tcPr>
            <w:tcW w:w="3601" w:type="dxa"/>
          </w:tcPr>
          <w:p w14:paraId="782FD8D9" w14:textId="77777777" w:rsidR="000807A9" w:rsidRPr="00A70BA0" w:rsidRDefault="000807A9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</w:rPr>
              <w:t>Letter to the President</w:t>
            </w:r>
          </w:p>
        </w:tc>
        <w:tc>
          <w:tcPr>
            <w:tcW w:w="1219" w:type="dxa"/>
          </w:tcPr>
          <w:p w14:paraId="5E9EEA13" w14:textId="77777777" w:rsidR="000807A9" w:rsidRPr="0088749F" w:rsidRDefault="000807A9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3.2(7)</w:t>
            </w:r>
          </w:p>
        </w:tc>
      </w:tr>
      <w:tr w:rsidR="00CB6E3D" w:rsidRPr="0088749F" w14:paraId="10426F8F" w14:textId="77777777" w:rsidTr="00782F27">
        <w:tc>
          <w:tcPr>
            <w:tcW w:w="1276" w:type="dxa"/>
          </w:tcPr>
          <w:p w14:paraId="14F9036C" w14:textId="7F46B82F" w:rsidR="00CB6E3D" w:rsidRPr="0088749F" w:rsidRDefault="00CB6E3D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3.23</w:t>
            </w:r>
          </w:p>
        </w:tc>
        <w:tc>
          <w:tcPr>
            <w:tcW w:w="3601" w:type="dxa"/>
          </w:tcPr>
          <w:p w14:paraId="3005003C" w14:textId="5714E1A1" w:rsidR="00CB6E3D" w:rsidRPr="00A70BA0" w:rsidRDefault="00CB6E3D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color w:val="auto"/>
                <w:lang w:val="en-US"/>
              </w:rPr>
              <w:t>The world of work</w:t>
            </w:r>
          </w:p>
        </w:tc>
        <w:tc>
          <w:tcPr>
            <w:tcW w:w="1219" w:type="dxa"/>
          </w:tcPr>
          <w:p w14:paraId="4AE6B88A" w14:textId="5720AF62" w:rsidR="00CB6E3D" w:rsidRPr="0088749F" w:rsidRDefault="00CB6E3D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3.3(1)</w:t>
            </w:r>
          </w:p>
        </w:tc>
      </w:tr>
      <w:tr w:rsidR="006326F6" w:rsidRPr="0088749F" w14:paraId="2FE08636" w14:textId="77777777" w:rsidTr="00782F27">
        <w:tc>
          <w:tcPr>
            <w:tcW w:w="1276" w:type="dxa"/>
          </w:tcPr>
          <w:p w14:paraId="68AA5F4B" w14:textId="147419A4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3.24</w:t>
            </w:r>
          </w:p>
        </w:tc>
        <w:tc>
          <w:tcPr>
            <w:tcW w:w="3601" w:type="dxa"/>
          </w:tcPr>
          <w:p w14:paraId="6B169E34" w14:textId="45086C03" w:rsidR="006326F6" w:rsidRPr="00A70BA0" w:rsidRDefault="006326F6" w:rsidP="00554A33">
            <w:pPr>
              <w:pStyle w:val="Table"/>
              <w:rPr>
                <w:rFonts w:cs="Arial"/>
                <w:color w:val="auto"/>
                <w:lang w:val="en-US"/>
              </w:rPr>
            </w:pPr>
            <w:r w:rsidRPr="00A70BA0">
              <w:rPr>
                <w:rFonts w:cs="Arial"/>
                <w:lang w:val="en-US"/>
              </w:rPr>
              <w:t>Industrial location diamond ranking</w:t>
            </w:r>
          </w:p>
        </w:tc>
        <w:tc>
          <w:tcPr>
            <w:tcW w:w="1219" w:type="dxa"/>
          </w:tcPr>
          <w:p w14:paraId="5DC0288D" w14:textId="6F249B35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3.3(2)</w:t>
            </w:r>
          </w:p>
        </w:tc>
      </w:tr>
      <w:tr w:rsidR="006326F6" w:rsidRPr="0088749F" w14:paraId="562545D9" w14:textId="77777777" w:rsidTr="00782F27">
        <w:tc>
          <w:tcPr>
            <w:tcW w:w="1276" w:type="dxa"/>
          </w:tcPr>
          <w:p w14:paraId="5041E7D2" w14:textId="0D01284F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3.25</w:t>
            </w:r>
          </w:p>
        </w:tc>
        <w:tc>
          <w:tcPr>
            <w:tcW w:w="3601" w:type="dxa"/>
          </w:tcPr>
          <w:p w14:paraId="0B6744A0" w14:textId="007405D1" w:rsidR="006326F6" w:rsidRPr="00A70BA0" w:rsidRDefault="006326F6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Factors influencing the location of the iron and steel industry</w:t>
            </w:r>
          </w:p>
        </w:tc>
        <w:tc>
          <w:tcPr>
            <w:tcW w:w="1219" w:type="dxa"/>
          </w:tcPr>
          <w:p w14:paraId="13C05FBB" w14:textId="7E0FCF5B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3.3(3)</w:t>
            </w:r>
          </w:p>
        </w:tc>
      </w:tr>
      <w:tr w:rsidR="006326F6" w:rsidRPr="0088749F" w14:paraId="78A406C7" w14:textId="77777777" w:rsidTr="00782F27">
        <w:tc>
          <w:tcPr>
            <w:tcW w:w="1276" w:type="dxa"/>
          </w:tcPr>
          <w:p w14:paraId="1C38BFB1" w14:textId="02793F30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3.26</w:t>
            </w:r>
          </w:p>
        </w:tc>
        <w:tc>
          <w:tcPr>
            <w:tcW w:w="3601" w:type="dxa"/>
          </w:tcPr>
          <w:p w14:paraId="481EA5EB" w14:textId="0079D39B" w:rsidR="006326F6" w:rsidRPr="00A70BA0" w:rsidRDefault="006326F6" w:rsidP="00554A33">
            <w:pPr>
              <w:pStyle w:val="Table"/>
              <w:rPr>
                <w:rFonts w:cs="Arial"/>
                <w:lang w:val="en-US"/>
              </w:rPr>
            </w:pPr>
            <w:r w:rsidRPr="00A70BA0">
              <w:rPr>
                <w:rFonts w:cs="Arial"/>
                <w:lang w:val="en-US"/>
              </w:rPr>
              <w:t>Textile industry case study</w:t>
            </w:r>
          </w:p>
        </w:tc>
        <w:tc>
          <w:tcPr>
            <w:tcW w:w="1219" w:type="dxa"/>
          </w:tcPr>
          <w:p w14:paraId="5AD00030" w14:textId="5CB79981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3.3(3)</w:t>
            </w:r>
          </w:p>
        </w:tc>
      </w:tr>
      <w:tr w:rsidR="006326F6" w:rsidRPr="0088749F" w14:paraId="6DBEDD98" w14:textId="77777777" w:rsidTr="00782F27">
        <w:tc>
          <w:tcPr>
            <w:tcW w:w="1276" w:type="dxa"/>
          </w:tcPr>
          <w:p w14:paraId="37B1C412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3.27</w:t>
            </w:r>
          </w:p>
        </w:tc>
        <w:tc>
          <w:tcPr>
            <w:tcW w:w="3601" w:type="dxa"/>
          </w:tcPr>
          <w:p w14:paraId="39BBC0AE" w14:textId="77777777" w:rsidR="006326F6" w:rsidRPr="00A70BA0" w:rsidRDefault="006326F6" w:rsidP="00554A33">
            <w:pPr>
              <w:pStyle w:val="Table"/>
              <w:rPr>
                <w:rFonts w:cs="Arial"/>
              </w:rPr>
            </w:pPr>
            <w:r w:rsidRPr="00A70BA0">
              <w:rPr>
                <w:rFonts w:cs="Arial"/>
                <w:lang w:val="en-US"/>
              </w:rPr>
              <w:t>Odd One Out: Industry (question sheet)</w:t>
            </w:r>
          </w:p>
        </w:tc>
        <w:tc>
          <w:tcPr>
            <w:tcW w:w="1219" w:type="dxa"/>
          </w:tcPr>
          <w:p w14:paraId="72DB9A6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3.3(4)</w:t>
            </w:r>
          </w:p>
        </w:tc>
      </w:tr>
      <w:tr w:rsidR="006326F6" w:rsidRPr="0088749F" w14:paraId="77C25C6D" w14:textId="77777777" w:rsidTr="00782F27">
        <w:tc>
          <w:tcPr>
            <w:tcW w:w="1276" w:type="dxa"/>
          </w:tcPr>
          <w:p w14:paraId="4E480661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3.28</w:t>
            </w:r>
          </w:p>
        </w:tc>
        <w:tc>
          <w:tcPr>
            <w:tcW w:w="3601" w:type="dxa"/>
          </w:tcPr>
          <w:p w14:paraId="3C29A25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Odd One Out: Industry (word grid)</w:t>
            </w:r>
          </w:p>
        </w:tc>
        <w:tc>
          <w:tcPr>
            <w:tcW w:w="1219" w:type="dxa"/>
          </w:tcPr>
          <w:p w14:paraId="2444A03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3.3(4)</w:t>
            </w:r>
          </w:p>
        </w:tc>
      </w:tr>
      <w:tr w:rsidR="006326F6" w:rsidRPr="0088749F" w14:paraId="125ACA74" w14:textId="77777777" w:rsidTr="00782F27">
        <w:tc>
          <w:tcPr>
            <w:tcW w:w="1276" w:type="dxa"/>
          </w:tcPr>
          <w:p w14:paraId="7660BFA0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3.29</w:t>
            </w:r>
          </w:p>
        </w:tc>
        <w:tc>
          <w:tcPr>
            <w:tcW w:w="3601" w:type="dxa"/>
          </w:tcPr>
          <w:p w14:paraId="78A44B0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Postcard from an ideal holiday</w:t>
            </w:r>
          </w:p>
        </w:tc>
        <w:tc>
          <w:tcPr>
            <w:tcW w:w="1219" w:type="dxa"/>
          </w:tcPr>
          <w:p w14:paraId="51DFD0D1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3.4(1)</w:t>
            </w:r>
          </w:p>
        </w:tc>
      </w:tr>
      <w:tr w:rsidR="006326F6" w:rsidRPr="0088749F" w14:paraId="6B985A09" w14:textId="77777777" w:rsidTr="00782F27">
        <w:tc>
          <w:tcPr>
            <w:tcW w:w="1276" w:type="dxa"/>
          </w:tcPr>
          <w:p w14:paraId="40158687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3.30</w:t>
            </w:r>
          </w:p>
        </w:tc>
        <w:tc>
          <w:tcPr>
            <w:tcW w:w="3601" w:type="dxa"/>
          </w:tcPr>
          <w:p w14:paraId="14D6C056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worst holiday in the world</w:t>
            </w:r>
          </w:p>
        </w:tc>
        <w:tc>
          <w:tcPr>
            <w:tcW w:w="1219" w:type="dxa"/>
          </w:tcPr>
          <w:p w14:paraId="0D9D6E2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3.4(1)</w:t>
            </w:r>
          </w:p>
        </w:tc>
      </w:tr>
      <w:tr w:rsidR="006326F6" w:rsidRPr="0088749F" w14:paraId="0E58FED9" w14:textId="77777777" w:rsidTr="00782F27">
        <w:tc>
          <w:tcPr>
            <w:tcW w:w="1276" w:type="dxa"/>
          </w:tcPr>
          <w:p w14:paraId="4EC2F31F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3.31</w:t>
            </w:r>
          </w:p>
        </w:tc>
        <w:tc>
          <w:tcPr>
            <w:tcW w:w="3601" w:type="dxa"/>
          </w:tcPr>
          <w:p w14:paraId="27F5BCD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benefits and problems of global tourism</w:t>
            </w:r>
          </w:p>
        </w:tc>
        <w:tc>
          <w:tcPr>
            <w:tcW w:w="1219" w:type="dxa"/>
          </w:tcPr>
          <w:p w14:paraId="1959352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3.4(2)</w:t>
            </w:r>
          </w:p>
        </w:tc>
      </w:tr>
      <w:tr w:rsidR="006326F6" w:rsidRPr="0088749F" w14:paraId="493D6DA2" w14:textId="77777777" w:rsidTr="00782F27">
        <w:tc>
          <w:tcPr>
            <w:tcW w:w="1276" w:type="dxa"/>
          </w:tcPr>
          <w:p w14:paraId="073590F8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3.32</w:t>
            </w:r>
          </w:p>
        </w:tc>
        <w:tc>
          <w:tcPr>
            <w:tcW w:w="3601" w:type="dxa"/>
          </w:tcPr>
          <w:p w14:paraId="2D072E2C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world’s top tourist destinations</w:t>
            </w:r>
          </w:p>
        </w:tc>
        <w:tc>
          <w:tcPr>
            <w:tcW w:w="1219" w:type="dxa"/>
          </w:tcPr>
          <w:p w14:paraId="07830AA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3.4(2)</w:t>
            </w:r>
          </w:p>
        </w:tc>
      </w:tr>
      <w:tr w:rsidR="006326F6" w:rsidRPr="0088749F" w14:paraId="440D1CBD" w14:textId="77777777" w:rsidTr="00782F27">
        <w:tc>
          <w:tcPr>
            <w:tcW w:w="1276" w:type="dxa"/>
          </w:tcPr>
          <w:p w14:paraId="54A3B113" w14:textId="77777777" w:rsidR="006326F6" w:rsidRPr="0088749F" w:rsidRDefault="006326F6" w:rsidP="00554A33">
            <w:pPr>
              <w:pStyle w:val="Table"/>
              <w:rPr>
                <w:rFonts w:cs="Arial"/>
                <w:color w:val="000000"/>
                <w:szCs w:val="18"/>
              </w:rPr>
            </w:pPr>
            <w:r w:rsidRPr="0088749F">
              <w:rPr>
                <w:rFonts w:cs="Arial"/>
                <w:color w:val="000000"/>
                <w:szCs w:val="18"/>
              </w:rPr>
              <w:t>3.33</w:t>
            </w:r>
          </w:p>
        </w:tc>
        <w:tc>
          <w:tcPr>
            <w:tcW w:w="3601" w:type="dxa"/>
          </w:tcPr>
          <w:p w14:paraId="26CCFBD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My Kenyan holiday</w:t>
            </w:r>
          </w:p>
        </w:tc>
        <w:tc>
          <w:tcPr>
            <w:tcW w:w="1219" w:type="dxa"/>
          </w:tcPr>
          <w:p w14:paraId="20E6746C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3.4(3)</w:t>
            </w:r>
          </w:p>
        </w:tc>
      </w:tr>
      <w:tr w:rsidR="006326F6" w:rsidRPr="0088749F" w14:paraId="4B2159C5" w14:textId="77777777" w:rsidTr="00782F27">
        <w:tc>
          <w:tcPr>
            <w:tcW w:w="1276" w:type="dxa"/>
          </w:tcPr>
          <w:p w14:paraId="46145FC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3.34</w:t>
            </w:r>
          </w:p>
        </w:tc>
        <w:tc>
          <w:tcPr>
            <w:tcW w:w="3601" w:type="dxa"/>
          </w:tcPr>
          <w:p w14:paraId="16AACBA1" w14:textId="27A43CBC" w:rsidR="006326F6" w:rsidRPr="0088749F" w:rsidRDefault="00ED762D" w:rsidP="00554A33">
            <w:pPr>
              <w:pStyle w:val="Table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  <w:lang w:val="en-US"/>
              </w:rPr>
              <w:t>Nairobi</w:t>
            </w:r>
            <w:bookmarkStart w:id="0" w:name="_GoBack"/>
            <w:bookmarkEnd w:id="0"/>
            <w:r w:rsidR="006326F6" w:rsidRPr="0088749F">
              <w:rPr>
                <w:rFonts w:cs="Arial"/>
                <w:szCs w:val="18"/>
                <w:lang w:val="en-US"/>
              </w:rPr>
              <w:t xml:space="preserve"> climate graph</w:t>
            </w:r>
          </w:p>
        </w:tc>
        <w:tc>
          <w:tcPr>
            <w:tcW w:w="1219" w:type="dxa"/>
          </w:tcPr>
          <w:p w14:paraId="3152A8C5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3.4(3)</w:t>
            </w:r>
          </w:p>
        </w:tc>
      </w:tr>
      <w:tr w:rsidR="006326F6" w:rsidRPr="0088749F" w14:paraId="11DB7573" w14:textId="77777777" w:rsidTr="00782F27">
        <w:tc>
          <w:tcPr>
            <w:tcW w:w="1276" w:type="dxa"/>
          </w:tcPr>
          <w:p w14:paraId="597DA9F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3.35</w:t>
            </w:r>
          </w:p>
        </w:tc>
        <w:tc>
          <w:tcPr>
            <w:tcW w:w="3601" w:type="dxa"/>
          </w:tcPr>
          <w:p w14:paraId="44EF3D6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Worldwide energy use</w:t>
            </w:r>
          </w:p>
        </w:tc>
        <w:tc>
          <w:tcPr>
            <w:tcW w:w="1219" w:type="dxa"/>
          </w:tcPr>
          <w:p w14:paraId="29147BB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3.5(1)</w:t>
            </w:r>
          </w:p>
        </w:tc>
      </w:tr>
      <w:tr w:rsidR="006326F6" w:rsidRPr="0088749F" w14:paraId="16692DA1" w14:textId="77777777" w:rsidTr="00782F27">
        <w:tc>
          <w:tcPr>
            <w:tcW w:w="1276" w:type="dxa"/>
          </w:tcPr>
          <w:p w14:paraId="2B357F51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3.36</w:t>
            </w:r>
          </w:p>
        </w:tc>
        <w:tc>
          <w:tcPr>
            <w:tcW w:w="3601" w:type="dxa"/>
          </w:tcPr>
          <w:p w14:paraId="3E62054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Global energy sources</w:t>
            </w:r>
          </w:p>
        </w:tc>
        <w:tc>
          <w:tcPr>
            <w:tcW w:w="1219" w:type="dxa"/>
          </w:tcPr>
          <w:p w14:paraId="5171D0E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3.5(1)</w:t>
            </w:r>
          </w:p>
        </w:tc>
      </w:tr>
      <w:tr w:rsidR="006326F6" w:rsidRPr="0088749F" w14:paraId="5BC53748" w14:textId="77777777" w:rsidTr="00782F27">
        <w:tc>
          <w:tcPr>
            <w:tcW w:w="1276" w:type="dxa"/>
          </w:tcPr>
          <w:p w14:paraId="5C0833E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3.37</w:t>
            </w:r>
          </w:p>
        </w:tc>
        <w:tc>
          <w:tcPr>
            <w:tcW w:w="3601" w:type="dxa"/>
          </w:tcPr>
          <w:p w14:paraId="41BD256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formation of fossil fuels</w:t>
            </w:r>
          </w:p>
        </w:tc>
        <w:tc>
          <w:tcPr>
            <w:tcW w:w="1219" w:type="dxa"/>
          </w:tcPr>
          <w:p w14:paraId="104FADA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3.5(2)</w:t>
            </w:r>
          </w:p>
        </w:tc>
      </w:tr>
      <w:tr w:rsidR="006326F6" w:rsidRPr="0088749F" w14:paraId="3BADE884" w14:textId="77777777" w:rsidTr="00782F27">
        <w:tc>
          <w:tcPr>
            <w:tcW w:w="1276" w:type="dxa"/>
          </w:tcPr>
          <w:p w14:paraId="37E6A2A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3.38</w:t>
            </w:r>
          </w:p>
        </w:tc>
        <w:tc>
          <w:tcPr>
            <w:tcW w:w="3601" w:type="dxa"/>
          </w:tcPr>
          <w:p w14:paraId="25FB47F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problems with fuelwood collection</w:t>
            </w:r>
          </w:p>
        </w:tc>
        <w:tc>
          <w:tcPr>
            <w:tcW w:w="1219" w:type="dxa"/>
          </w:tcPr>
          <w:p w14:paraId="3404EAB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3.5(3)</w:t>
            </w:r>
          </w:p>
        </w:tc>
      </w:tr>
      <w:tr w:rsidR="006326F6" w:rsidRPr="0088749F" w14:paraId="4F6C028E" w14:textId="77777777" w:rsidTr="00782F27">
        <w:tc>
          <w:tcPr>
            <w:tcW w:w="1276" w:type="dxa"/>
          </w:tcPr>
          <w:p w14:paraId="19BDEEF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3.39</w:t>
            </w:r>
          </w:p>
        </w:tc>
        <w:tc>
          <w:tcPr>
            <w:tcW w:w="3601" w:type="dxa"/>
          </w:tcPr>
          <w:p w14:paraId="2685397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Factfile: reducing fuelwood use with more efficient stoves</w:t>
            </w:r>
          </w:p>
        </w:tc>
        <w:tc>
          <w:tcPr>
            <w:tcW w:w="1219" w:type="dxa"/>
          </w:tcPr>
          <w:p w14:paraId="5FFB86B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3.5(3)</w:t>
            </w:r>
          </w:p>
        </w:tc>
      </w:tr>
      <w:tr w:rsidR="006326F6" w:rsidRPr="0088749F" w14:paraId="35667BA0" w14:textId="77777777" w:rsidTr="00782F27">
        <w:tc>
          <w:tcPr>
            <w:tcW w:w="1276" w:type="dxa"/>
          </w:tcPr>
          <w:p w14:paraId="7DAAE6E3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3.40</w:t>
            </w:r>
          </w:p>
        </w:tc>
        <w:tc>
          <w:tcPr>
            <w:tcW w:w="3601" w:type="dxa"/>
          </w:tcPr>
          <w:p w14:paraId="2068827C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advantages and disadvantages of renewable energies</w:t>
            </w:r>
          </w:p>
        </w:tc>
        <w:tc>
          <w:tcPr>
            <w:tcW w:w="1219" w:type="dxa"/>
          </w:tcPr>
          <w:p w14:paraId="646297C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3.5(4)</w:t>
            </w:r>
          </w:p>
        </w:tc>
      </w:tr>
      <w:tr w:rsidR="006326F6" w:rsidRPr="0088749F" w14:paraId="32EF6C7D" w14:textId="77777777" w:rsidTr="00782F27">
        <w:tc>
          <w:tcPr>
            <w:tcW w:w="1276" w:type="dxa"/>
          </w:tcPr>
          <w:p w14:paraId="37A16F0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3.41</w:t>
            </w:r>
          </w:p>
        </w:tc>
        <w:tc>
          <w:tcPr>
            <w:tcW w:w="3601" w:type="dxa"/>
          </w:tcPr>
          <w:p w14:paraId="472D71C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Energy sources revision quiz</w:t>
            </w:r>
          </w:p>
        </w:tc>
        <w:tc>
          <w:tcPr>
            <w:tcW w:w="1219" w:type="dxa"/>
          </w:tcPr>
          <w:p w14:paraId="3573B4E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3.5(5)</w:t>
            </w:r>
          </w:p>
        </w:tc>
      </w:tr>
      <w:tr w:rsidR="006326F6" w:rsidRPr="0088749F" w14:paraId="4DD07732" w14:textId="77777777" w:rsidTr="00782F27">
        <w:tc>
          <w:tcPr>
            <w:tcW w:w="1276" w:type="dxa"/>
          </w:tcPr>
          <w:p w14:paraId="2621D333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3.42</w:t>
            </w:r>
          </w:p>
        </w:tc>
        <w:tc>
          <w:tcPr>
            <w:tcW w:w="3601" w:type="dxa"/>
          </w:tcPr>
          <w:p w14:paraId="7AB0128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Household electrical appliance audit</w:t>
            </w:r>
          </w:p>
        </w:tc>
        <w:tc>
          <w:tcPr>
            <w:tcW w:w="1219" w:type="dxa"/>
          </w:tcPr>
          <w:p w14:paraId="4FC4D94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3.5(5)</w:t>
            </w:r>
          </w:p>
        </w:tc>
      </w:tr>
      <w:tr w:rsidR="006326F6" w:rsidRPr="0088749F" w14:paraId="70817F06" w14:textId="77777777" w:rsidTr="00782F27">
        <w:tc>
          <w:tcPr>
            <w:tcW w:w="1276" w:type="dxa"/>
          </w:tcPr>
          <w:p w14:paraId="5179A36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3.43</w:t>
            </w:r>
          </w:p>
        </w:tc>
        <w:tc>
          <w:tcPr>
            <w:tcW w:w="3601" w:type="dxa"/>
          </w:tcPr>
          <w:p w14:paraId="427EE2B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Nuclear power station location</w:t>
            </w:r>
          </w:p>
        </w:tc>
        <w:tc>
          <w:tcPr>
            <w:tcW w:w="1219" w:type="dxa"/>
          </w:tcPr>
          <w:p w14:paraId="18CC4BB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3.5(6)</w:t>
            </w:r>
          </w:p>
        </w:tc>
      </w:tr>
      <w:tr w:rsidR="006326F6" w:rsidRPr="0088749F" w14:paraId="49BC4D6E" w14:textId="77777777" w:rsidTr="00782F27">
        <w:tc>
          <w:tcPr>
            <w:tcW w:w="1276" w:type="dxa"/>
          </w:tcPr>
          <w:p w14:paraId="32F2F753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3.44</w:t>
            </w:r>
          </w:p>
        </w:tc>
        <w:tc>
          <w:tcPr>
            <w:tcW w:w="3601" w:type="dxa"/>
          </w:tcPr>
          <w:p w14:paraId="2E07059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The advantages and disadvantages of hydro-electric power</w:t>
            </w:r>
          </w:p>
        </w:tc>
        <w:tc>
          <w:tcPr>
            <w:tcW w:w="1219" w:type="dxa"/>
          </w:tcPr>
          <w:p w14:paraId="5E6E54E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3.5(7)</w:t>
            </w:r>
          </w:p>
        </w:tc>
      </w:tr>
      <w:tr w:rsidR="006326F6" w:rsidRPr="0088749F" w14:paraId="372CE649" w14:textId="77777777" w:rsidTr="00782F27">
        <w:tc>
          <w:tcPr>
            <w:tcW w:w="1276" w:type="dxa"/>
          </w:tcPr>
          <w:p w14:paraId="57F3462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3.45</w:t>
            </w:r>
          </w:p>
        </w:tc>
        <w:tc>
          <w:tcPr>
            <w:tcW w:w="3601" w:type="dxa"/>
          </w:tcPr>
          <w:p w14:paraId="2AD84F05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Factfile: the Pico Hydro system</w:t>
            </w:r>
          </w:p>
        </w:tc>
        <w:tc>
          <w:tcPr>
            <w:tcW w:w="1219" w:type="dxa"/>
          </w:tcPr>
          <w:p w14:paraId="475C336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3.5(7)</w:t>
            </w:r>
          </w:p>
        </w:tc>
      </w:tr>
      <w:tr w:rsidR="006326F6" w:rsidRPr="0088749F" w14:paraId="29AC3911" w14:textId="77777777" w:rsidTr="00782F27">
        <w:tc>
          <w:tcPr>
            <w:tcW w:w="1276" w:type="dxa"/>
          </w:tcPr>
          <w:p w14:paraId="508B5FA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3.46</w:t>
            </w:r>
          </w:p>
        </w:tc>
        <w:tc>
          <w:tcPr>
            <w:tcW w:w="3601" w:type="dxa"/>
          </w:tcPr>
          <w:p w14:paraId="0DE0668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Does rainfall affect water supply?</w:t>
            </w:r>
          </w:p>
        </w:tc>
        <w:tc>
          <w:tcPr>
            <w:tcW w:w="1219" w:type="dxa"/>
          </w:tcPr>
          <w:p w14:paraId="74CAF88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3.6(1)</w:t>
            </w:r>
          </w:p>
        </w:tc>
      </w:tr>
      <w:tr w:rsidR="006326F6" w:rsidRPr="0088749F" w14:paraId="53DFA6B2" w14:textId="77777777" w:rsidTr="00782F27">
        <w:tc>
          <w:tcPr>
            <w:tcW w:w="1276" w:type="dxa"/>
          </w:tcPr>
          <w:p w14:paraId="4F1610A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3.47</w:t>
            </w:r>
          </w:p>
        </w:tc>
        <w:tc>
          <w:tcPr>
            <w:tcW w:w="3601" w:type="dxa"/>
          </w:tcPr>
          <w:p w14:paraId="1C8A8BF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Water transfer schemes</w:t>
            </w:r>
          </w:p>
        </w:tc>
        <w:tc>
          <w:tcPr>
            <w:tcW w:w="1219" w:type="dxa"/>
          </w:tcPr>
          <w:p w14:paraId="0A28A21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3.6(2)</w:t>
            </w:r>
          </w:p>
        </w:tc>
      </w:tr>
      <w:tr w:rsidR="006326F6" w:rsidRPr="0088749F" w14:paraId="58A36958" w14:textId="77777777" w:rsidTr="00782F27">
        <w:tc>
          <w:tcPr>
            <w:tcW w:w="1276" w:type="dxa"/>
          </w:tcPr>
          <w:p w14:paraId="460AE00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3.48</w:t>
            </w:r>
          </w:p>
        </w:tc>
        <w:tc>
          <w:tcPr>
            <w:tcW w:w="3601" w:type="dxa"/>
          </w:tcPr>
          <w:p w14:paraId="2A41D69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How challenging is your natural environment?</w:t>
            </w:r>
          </w:p>
        </w:tc>
        <w:tc>
          <w:tcPr>
            <w:tcW w:w="1219" w:type="dxa"/>
          </w:tcPr>
          <w:p w14:paraId="3AD3565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3.7(1)</w:t>
            </w:r>
          </w:p>
        </w:tc>
      </w:tr>
      <w:tr w:rsidR="006326F6" w:rsidRPr="0088749F" w14:paraId="01557126" w14:textId="77777777" w:rsidTr="00782F27">
        <w:tc>
          <w:tcPr>
            <w:tcW w:w="1276" w:type="dxa"/>
          </w:tcPr>
          <w:p w14:paraId="100D41D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3.49</w:t>
            </w:r>
          </w:p>
        </w:tc>
        <w:tc>
          <w:tcPr>
            <w:tcW w:w="3601" w:type="dxa"/>
          </w:tcPr>
          <w:p w14:paraId="67A3AC05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Effects on people and the environment</w:t>
            </w:r>
          </w:p>
        </w:tc>
        <w:tc>
          <w:tcPr>
            <w:tcW w:w="1219" w:type="dxa"/>
          </w:tcPr>
          <w:p w14:paraId="0D0B30A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3.7(2)</w:t>
            </w:r>
          </w:p>
        </w:tc>
      </w:tr>
      <w:tr w:rsidR="006326F6" w:rsidRPr="0088749F" w14:paraId="463C4411" w14:textId="77777777" w:rsidTr="00782F27">
        <w:tc>
          <w:tcPr>
            <w:tcW w:w="1276" w:type="dxa"/>
          </w:tcPr>
          <w:p w14:paraId="45E27E6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3.50</w:t>
            </w:r>
          </w:p>
        </w:tc>
        <w:tc>
          <w:tcPr>
            <w:tcW w:w="3601" w:type="dxa"/>
          </w:tcPr>
          <w:p w14:paraId="1D18B0E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</w:rPr>
              <w:t>Creating a new case study: tourism in a challenging environment – the Arctic</w:t>
            </w:r>
          </w:p>
        </w:tc>
        <w:tc>
          <w:tcPr>
            <w:tcW w:w="1219" w:type="dxa"/>
          </w:tcPr>
          <w:p w14:paraId="57467D2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3.7(3)</w:t>
            </w:r>
          </w:p>
        </w:tc>
      </w:tr>
      <w:tr w:rsidR="006326F6" w:rsidRPr="0088749F" w14:paraId="67D12F8A" w14:textId="77777777" w:rsidTr="00782F27">
        <w:tc>
          <w:tcPr>
            <w:tcW w:w="1276" w:type="dxa"/>
          </w:tcPr>
          <w:p w14:paraId="110C268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3.51</w:t>
            </w:r>
          </w:p>
        </w:tc>
        <w:tc>
          <w:tcPr>
            <w:tcW w:w="3601" w:type="dxa"/>
          </w:tcPr>
          <w:p w14:paraId="1A2EE788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  <w:lang w:val="en-US"/>
              </w:rPr>
              <w:t>Environmental damage caused by tourism</w:t>
            </w:r>
          </w:p>
        </w:tc>
        <w:tc>
          <w:tcPr>
            <w:tcW w:w="1219" w:type="dxa"/>
          </w:tcPr>
          <w:p w14:paraId="147501C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3.7(4)</w:t>
            </w:r>
          </w:p>
        </w:tc>
      </w:tr>
      <w:tr w:rsidR="006326F6" w:rsidRPr="0088749F" w14:paraId="192F59E5" w14:textId="77777777" w:rsidTr="00782F27">
        <w:tc>
          <w:tcPr>
            <w:tcW w:w="1276" w:type="dxa"/>
          </w:tcPr>
          <w:p w14:paraId="5F19A696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3.52</w:t>
            </w:r>
          </w:p>
        </w:tc>
        <w:tc>
          <w:tcPr>
            <w:tcW w:w="3601" w:type="dxa"/>
          </w:tcPr>
          <w:p w14:paraId="7618A015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Environmental lifestyle audit</w:t>
            </w:r>
          </w:p>
        </w:tc>
        <w:tc>
          <w:tcPr>
            <w:tcW w:w="1219" w:type="dxa"/>
          </w:tcPr>
          <w:p w14:paraId="29C22C6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3.7(4)</w:t>
            </w:r>
          </w:p>
        </w:tc>
      </w:tr>
      <w:tr w:rsidR="006326F6" w:rsidRPr="0088749F" w14:paraId="5DDA6DE9" w14:textId="77777777" w:rsidTr="00782F27">
        <w:tc>
          <w:tcPr>
            <w:tcW w:w="1276" w:type="dxa"/>
          </w:tcPr>
          <w:p w14:paraId="4898692D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3.53</w:t>
            </w:r>
          </w:p>
        </w:tc>
        <w:tc>
          <w:tcPr>
            <w:tcW w:w="3601" w:type="dxa"/>
          </w:tcPr>
          <w:p w14:paraId="1A07CC06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Areas threatened by sea-level rise from climate change</w:t>
            </w:r>
          </w:p>
        </w:tc>
        <w:tc>
          <w:tcPr>
            <w:tcW w:w="1219" w:type="dxa"/>
          </w:tcPr>
          <w:p w14:paraId="382AD281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3.7(5)</w:t>
            </w:r>
          </w:p>
        </w:tc>
      </w:tr>
      <w:tr w:rsidR="006326F6" w:rsidRPr="0088749F" w14:paraId="3C482084" w14:textId="77777777" w:rsidTr="00782F27">
        <w:tc>
          <w:tcPr>
            <w:tcW w:w="1276" w:type="dxa"/>
          </w:tcPr>
          <w:p w14:paraId="1FB775B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3.54</w:t>
            </w:r>
          </w:p>
        </w:tc>
        <w:tc>
          <w:tcPr>
            <w:tcW w:w="3601" w:type="dxa"/>
          </w:tcPr>
          <w:p w14:paraId="5C2AA5F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Deforestation in Borneo</w:t>
            </w:r>
          </w:p>
        </w:tc>
        <w:tc>
          <w:tcPr>
            <w:tcW w:w="1219" w:type="dxa"/>
          </w:tcPr>
          <w:p w14:paraId="6B2D19E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3.7(6)</w:t>
            </w:r>
          </w:p>
        </w:tc>
      </w:tr>
      <w:tr w:rsidR="006326F6" w:rsidRPr="0088749F" w14:paraId="5BE79AF1" w14:textId="77777777" w:rsidTr="00782F27">
        <w:tc>
          <w:tcPr>
            <w:tcW w:w="1276" w:type="dxa"/>
          </w:tcPr>
          <w:p w14:paraId="3614413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3.55</w:t>
            </w:r>
          </w:p>
        </w:tc>
        <w:tc>
          <w:tcPr>
            <w:tcW w:w="3601" w:type="dxa"/>
          </w:tcPr>
          <w:p w14:paraId="4215DB74" w14:textId="77777777" w:rsidR="006326F6" w:rsidRPr="0088749F" w:rsidRDefault="006326F6" w:rsidP="00554A33">
            <w:pPr>
              <w:pStyle w:val="Table"/>
              <w:tabs>
                <w:tab w:val="left" w:pos="1950"/>
              </w:tabs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Sustainable living</w:t>
            </w:r>
            <w:r w:rsidRPr="0088749F">
              <w:rPr>
                <w:rFonts w:cs="Arial"/>
                <w:szCs w:val="18"/>
                <w:lang w:val="en-US"/>
              </w:rPr>
              <w:tab/>
            </w:r>
          </w:p>
        </w:tc>
        <w:tc>
          <w:tcPr>
            <w:tcW w:w="1219" w:type="dxa"/>
          </w:tcPr>
          <w:p w14:paraId="5B90C522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3.7(7)</w:t>
            </w:r>
          </w:p>
        </w:tc>
      </w:tr>
      <w:tr w:rsidR="006326F6" w:rsidRPr="0088749F" w14:paraId="19E9D0AD" w14:textId="77777777" w:rsidTr="00782F27">
        <w:tc>
          <w:tcPr>
            <w:tcW w:w="1276" w:type="dxa"/>
          </w:tcPr>
          <w:p w14:paraId="5F2FF77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3.56</w:t>
            </w:r>
          </w:p>
        </w:tc>
        <w:tc>
          <w:tcPr>
            <w:tcW w:w="3601" w:type="dxa"/>
          </w:tcPr>
          <w:p w14:paraId="4E35DAB0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Reduce, re-use, recycle</w:t>
            </w:r>
          </w:p>
        </w:tc>
        <w:tc>
          <w:tcPr>
            <w:tcW w:w="1219" w:type="dxa"/>
          </w:tcPr>
          <w:p w14:paraId="031363D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3.7(7)</w:t>
            </w:r>
          </w:p>
        </w:tc>
      </w:tr>
      <w:tr w:rsidR="006326F6" w:rsidRPr="0088749F" w14:paraId="05D82897" w14:textId="77777777" w:rsidTr="00782F27">
        <w:tc>
          <w:tcPr>
            <w:tcW w:w="1276" w:type="dxa"/>
          </w:tcPr>
          <w:p w14:paraId="39F73EB6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3.57</w:t>
            </w:r>
          </w:p>
        </w:tc>
        <w:tc>
          <w:tcPr>
            <w:tcW w:w="3601" w:type="dxa"/>
          </w:tcPr>
          <w:p w14:paraId="5D2DAFFF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The Great Barrier Reef</w:t>
            </w:r>
          </w:p>
        </w:tc>
        <w:tc>
          <w:tcPr>
            <w:tcW w:w="1219" w:type="dxa"/>
          </w:tcPr>
          <w:p w14:paraId="3CC5A859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3.7(8)</w:t>
            </w:r>
          </w:p>
        </w:tc>
      </w:tr>
      <w:tr w:rsidR="006326F6" w:rsidRPr="0088749F" w14:paraId="3D44E1DE" w14:textId="77777777" w:rsidTr="00782F27">
        <w:tc>
          <w:tcPr>
            <w:tcW w:w="1276" w:type="dxa"/>
          </w:tcPr>
          <w:p w14:paraId="5099DC8E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3.58</w:t>
            </w:r>
          </w:p>
        </w:tc>
        <w:tc>
          <w:tcPr>
            <w:tcW w:w="3601" w:type="dxa"/>
          </w:tcPr>
          <w:p w14:paraId="39AF1A2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Visitors to the Great Barrier Reef</w:t>
            </w:r>
          </w:p>
        </w:tc>
        <w:tc>
          <w:tcPr>
            <w:tcW w:w="1219" w:type="dxa"/>
          </w:tcPr>
          <w:p w14:paraId="0D8B8A4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3.7(8)</w:t>
            </w:r>
          </w:p>
        </w:tc>
      </w:tr>
      <w:tr w:rsidR="006326F6" w:rsidRPr="0088749F" w14:paraId="1A3C8227" w14:textId="77777777" w:rsidTr="00782F27">
        <w:tc>
          <w:tcPr>
            <w:tcW w:w="1276" w:type="dxa"/>
          </w:tcPr>
          <w:p w14:paraId="1699E934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3.59</w:t>
            </w:r>
          </w:p>
        </w:tc>
        <w:tc>
          <w:tcPr>
            <w:tcW w:w="3601" w:type="dxa"/>
          </w:tcPr>
          <w:p w14:paraId="2994246B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National Parks and protected areas around the world</w:t>
            </w:r>
          </w:p>
        </w:tc>
        <w:tc>
          <w:tcPr>
            <w:tcW w:w="1219" w:type="dxa"/>
          </w:tcPr>
          <w:p w14:paraId="3345DD03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3.7(9)</w:t>
            </w:r>
          </w:p>
        </w:tc>
      </w:tr>
      <w:tr w:rsidR="006326F6" w:rsidRPr="0074248A" w14:paraId="1AFF5E97" w14:textId="77777777" w:rsidTr="00782F27">
        <w:tc>
          <w:tcPr>
            <w:tcW w:w="1276" w:type="dxa"/>
          </w:tcPr>
          <w:p w14:paraId="1E59BF47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3.60</w:t>
            </w:r>
          </w:p>
        </w:tc>
        <w:tc>
          <w:tcPr>
            <w:tcW w:w="3601" w:type="dxa"/>
          </w:tcPr>
          <w:p w14:paraId="740BC79A" w14:textId="77777777" w:rsidR="006326F6" w:rsidRPr="0088749F" w:rsidRDefault="006326F6" w:rsidP="00554A33">
            <w:pPr>
              <w:pStyle w:val="Table"/>
              <w:rPr>
                <w:rFonts w:cs="Arial"/>
                <w:szCs w:val="18"/>
                <w:lang w:val="en-US"/>
              </w:rPr>
            </w:pPr>
            <w:r w:rsidRPr="0088749F">
              <w:rPr>
                <w:rFonts w:cs="Arial"/>
                <w:szCs w:val="18"/>
                <w:lang w:val="en-US"/>
              </w:rPr>
              <w:t>National Park factfile</w:t>
            </w:r>
          </w:p>
        </w:tc>
        <w:tc>
          <w:tcPr>
            <w:tcW w:w="1219" w:type="dxa"/>
          </w:tcPr>
          <w:p w14:paraId="02F563B9" w14:textId="77777777" w:rsidR="006326F6" w:rsidRPr="002C5B9E" w:rsidRDefault="006326F6" w:rsidP="00554A33">
            <w:pPr>
              <w:pStyle w:val="Table"/>
              <w:rPr>
                <w:rFonts w:cs="Arial"/>
                <w:szCs w:val="18"/>
              </w:rPr>
            </w:pPr>
            <w:r w:rsidRPr="0088749F">
              <w:rPr>
                <w:rFonts w:cs="Arial"/>
                <w:szCs w:val="18"/>
              </w:rPr>
              <w:t>3.7(9)</w:t>
            </w:r>
          </w:p>
        </w:tc>
      </w:tr>
    </w:tbl>
    <w:p w14:paraId="03BDB6BF" w14:textId="77777777" w:rsidR="00D736A7" w:rsidRPr="00D736A7" w:rsidRDefault="00D736A7" w:rsidP="000807A9"/>
    <w:sectPr w:rsidR="00D736A7" w:rsidRPr="00D736A7" w:rsidSect="00C91E6D">
      <w:footerReference w:type="even" r:id="rId8"/>
      <w:footerReference w:type="default" r:id="rId9"/>
      <w:pgSz w:w="11900" w:h="16840"/>
      <w:pgMar w:top="851" w:right="1134" w:bottom="992" w:left="1134" w:header="709" w:footer="709" w:gutter="0"/>
      <w:pgNumType w:start="10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B3F0C" w14:textId="77777777" w:rsidR="00BD0E86" w:rsidRDefault="00BD0E86">
      <w:r>
        <w:separator/>
      </w:r>
    </w:p>
  </w:endnote>
  <w:endnote w:type="continuationSeparator" w:id="0">
    <w:p w14:paraId="47AB16E0" w14:textId="77777777" w:rsidR="00BD0E86" w:rsidRDefault="00BD0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20005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NeueLT Com 85 Hv">
    <w:charset w:val="00"/>
    <w:family w:val="auto"/>
    <w:pitch w:val="variable"/>
    <w:sig w:usb0="00000003" w:usb1="00000000" w:usb2="00000000" w:usb3="00000000" w:csb0="00000001" w:csb1="00000000"/>
  </w:font>
  <w:font w:name="Courier">
    <w:charset w:val="00"/>
    <w:family w:val="auto"/>
    <w:pitch w:val="variable"/>
    <w:sig w:usb0="00000003" w:usb1="00000000" w:usb2="00000000" w:usb3="00000000" w:csb0="00000001" w:csb1="00000000"/>
  </w:font>
  <w:font w:name="HelveticaNeueLT Com 57 C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tone Serif"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Officina San ITC">
    <w:altName w:val="Officina San ITC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F8551" w14:textId="2F16B542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7216" behindDoc="0" locked="0" layoutInCell="1" allowOverlap="1" wp14:anchorId="79E4FCC3" wp14:editId="60C1ACEA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53634" w14:textId="20631DE5" w:rsidR="00BD0E86" w:rsidRPr="007A1859" w:rsidRDefault="00BD0E86" w:rsidP="00C91E6D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</w:t>
                          </w:r>
                          <w:r w:rsidR="00A70BA0">
                            <w:rPr>
                              <w:rFonts w:ascii="Arial Black" w:hAnsi="Arial Black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A70BA0">
                            <w:rPr>
                              <w:rFonts w:ascii="Arial" w:hAnsi="Arial"/>
                              <w:sz w:val="22"/>
                            </w:rPr>
                            <w:t>Economic Development</w:t>
                          </w:r>
                        </w:p>
                        <w:p w14:paraId="5D8D34B7" w14:textId="77777777" w:rsidR="00BD0E86" w:rsidRPr="00ED0BF5" w:rsidRDefault="00BD0E86" w:rsidP="00C91E6D"/>
                        <w:p w14:paraId="0D2C49CB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492.95pt;margin-top:-197.85pt;width:31.2pt;height:198.45pt;flip:x;z-index:251657216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" fillcolor="#d8d8d8" stroked="f">
              <v:textbox style="layout-flow:vertical" inset="1mm,2mm,1mm,1mm">
                <w:txbxContent>
                  <w:p w14:paraId="1BD53634" w14:textId="20631DE5" w:rsidR="00BD0E86" w:rsidRPr="007A1859" w:rsidRDefault="00BD0E86" w:rsidP="00C91E6D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</w:t>
                    </w:r>
                    <w:r w:rsidR="00A70BA0">
                      <w:rPr>
                        <w:rFonts w:ascii="Arial Black" w:hAnsi="Arial Black"/>
                        <w:sz w:val="22"/>
                      </w:rPr>
                      <w:t>3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A70BA0">
                      <w:rPr>
                        <w:rFonts w:ascii="Arial" w:hAnsi="Arial"/>
                        <w:sz w:val="22"/>
                      </w:rPr>
                      <w:t>Economic Development</w:t>
                    </w:r>
                  </w:p>
                  <w:p w14:paraId="5D8D34B7" w14:textId="77777777" w:rsidR="00BD0E86" w:rsidRPr="00ED0BF5" w:rsidRDefault="00BD0E86" w:rsidP="00C91E6D"/>
                  <w:p w14:paraId="0D2C49CB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</w:t>
    </w:r>
    <w:r>
      <w:rPr>
        <w:rFonts w:ascii="Arial" w:hAnsi="Arial"/>
        <w:sz w:val="20"/>
      </w:rPr>
      <w:t>ers 2014</w:t>
    </w:r>
    <w:r w:rsidRPr="00B71074">
      <w:rPr>
        <w:rFonts w:ascii="Arial" w:hAnsi="Arial"/>
        <w:sz w:val="20"/>
      </w:rPr>
      <w:tab/>
    </w:r>
    <w:r w:rsidR="00941F8F">
      <w:rPr>
        <w:rFonts w:ascii="Arial" w:hAnsi="Arial"/>
        <w:sz w:val="20"/>
      </w:rPr>
      <w:t>Worksheet</w:t>
    </w:r>
    <w:r>
      <w:rPr>
        <w:rFonts w:ascii="Arial" w:hAnsi="Arial"/>
        <w:sz w:val="20"/>
      </w:rPr>
      <w:t xml:space="preserve">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50CDD0E" w14:textId="77777777" w:rsidTr="009318BA">
      <w:tc>
        <w:tcPr>
          <w:tcW w:w="1985" w:type="dxa"/>
          <w:shd w:val="clear" w:color="auto" w:fill="4C4C4C"/>
        </w:tcPr>
        <w:p w14:paraId="0C0A3BE9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7FA9180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2989214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46E4070B" w14:textId="77777777" w:rsidTr="009318BA">
      <w:tc>
        <w:tcPr>
          <w:tcW w:w="2070" w:type="dxa"/>
        </w:tcPr>
        <w:p w14:paraId="0CCD72D0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0BA51E1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34EF16D3" w14:textId="77777777" w:rsidR="00BD0E86" w:rsidRDefault="00BD0E86" w:rsidP="00F90C76"/>
  <w:p w14:paraId="534B70B9" w14:textId="77777777" w:rsidR="00BD0E86" w:rsidRDefault="00BD0E86" w:rsidP="00F90C76"/>
  <w:p w14:paraId="10303B68" w14:textId="77777777" w:rsidR="00BD0E86" w:rsidRDefault="00BD0E86" w:rsidP="00F90C76"/>
  <w:p w14:paraId="2563C239" w14:textId="77777777" w:rsidR="00BD0E86" w:rsidRDefault="00BD0E86" w:rsidP="00F90C76"/>
  <w:p w14:paraId="7F1EDC72" w14:textId="77777777" w:rsidR="00BD0E86" w:rsidRPr="00B63943" w:rsidRDefault="00BD0E86" w:rsidP="00F90C76">
    <w:pPr>
      <w:ind w:left="567"/>
    </w:pPr>
  </w:p>
  <w:p w14:paraId="5DFBF627" w14:textId="77777777" w:rsidR="00BD0E86" w:rsidRDefault="00BD0E86" w:rsidP="00F90C76">
    <w:pPr>
      <w:rPr>
        <w:noProof/>
      </w:rPr>
    </w:pPr>
  </w:p>
  <w:p w14:paraId="261F1002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F7ED6E8" wp14:editId="10073D07">
          <wp:extent cx="4234710" cy="2758652"/>
          <wp:effectExtent l="0" t="0" r="7620" b="1016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5EE67" w14:textId="77777777" w:rsidR="00BD0E86" w:rsidRPr="00D736A7" w:rsidRDefault="00BD0E86" w:rsidP="00F90C76"/>
  <w:p w14:paraId="2E879872" w14:textId="77777777" w:rsidR="00BD0E86" w:rsidRPr="00D736A7" w:rsidRDefault="00BD0E86" w:rsidP="00F90C76"/>
  <w:p w14:paraId="22F01BA4" w14:textId="77777777" w:rsidR="00BD0E86" w:rsidRPr="00D736A7" w:rsidRDefault="00BD0E86" w:rsidP="00F90C76"/>
  <w:p w14:paraId="70612E54" w14:textId="77777777" w:rsidR="00BD0E86" w:rsidRPr="00D736A7" w:rsidRDefault="00BD0E86" w:rsidP="00F90C76"/>
  <w:p w14:paraId="5B3B3EDB" w14:textId="77777777" w:rsidR="00BD0E86" w:rsidRPr="00D736A7" w:rsidRDefault="00BD0E86" w:rsidP="00F90C76"/>
  <w:p w14:paraId="0AE73898" w14:textId="77777777" w:rsidR="00BD0E86" w:rsidRPr="00D736A7" w:rsidRDefault="00BD0E86" w:rsidP="00F90C76"/>
  <w:p w14:paraId="6372DB4F" w14:textId="77777777" w:rsidR="00BD0E86" w:rsidRPr="00D736A7" w:rsidRDefault="00BD0E86" w:rsidP="00F90C76"/>
  <w:p w14:paraId="48545977" w14:textId="77777777" w:rsidR="00BD0E86" w:rsidRPr="00D736A7" w:rsidRDefault="00BD0E86" w:rsidP="00F90C76"/>
  <w:p w14:paraId="66F8F60E" w14:textId="77777777" w:rsidR="00BD0E86" w:rsidRPr="00D736A7" w:rsidRDefault="00BD0E86" w:rsidP="00F90C76"/>
  <w:p w14:paraId="78047064" w14:textId="77777777" w:rsidR="00BD0E86" w:rsidRPr="00D736A7" w:rsidRDefault="00BD0E86" w:rsidP="00F90C76"/>
  <w:p w14:paraId="5D58AF74" w14:textId="77777777" w:rsidR="00BD0E86" w:rsidRPr="00D736A7" w:rsidRDefault="00BD0E86" w:rsidP="00F90C76"/>
  <w:p w14:paraId="2E4FCA30" w14:textId="77777777" w:rsidR="00BD0E86" w:rsidRPr="00D736A7" w:rsidRDefault="00BD0E86" w:rsidP="00F90C76"/>
  <w:p w14:paraId="460C4D22" w14:textId="77777777" w:rsidR="00BD0E86" w:rsidRPr="00D736A7" w:rsidRDefault="00BD0E86" w:rsidP="00F90C76"/>
  <w:p w14:paraId="60F7E5F2" w14:textId="77777777" w:rsidR="00BD0E86" w:rsidRDefault="00BD0E86" w:rsidP="00F90C76"/>
  <w:p w14:paraId="213D5187" w14:textId="77777777" w:rsidR="00BD0E86" w:rsidRDefault="00BD0E86" w:rsidP="00F90C76">
    <w:pPr>
      <w:tabs>
        <w:tab w:val="left" w:pos="2200"/>
      </w:tabs>
    </w:pPr>
    <w:r>
      <w:tab/>
    </w:r>
  </w:p>
  <w:p w14:paraId="486D6F00" w14:textId="77777777" w:rsidR="00BD0E86" w:rsidRDefault="00BD0E86" w:rsidP="00F90C76">
    <w:pPr>
      <w:tabs>
        <w:tab w:val="left" w:pos="2200"/>
      </w:tabs>
    </w:pPr>
  </w:p>
  <w:p w14:paraId="29482D5D" w14:textId="77777777" w:rsidR="00BD0E86" w:rsidRDefault="00BD0E86" w:rsidP="00F90C76">
    <w:pPr>
      <w:tabs>
        <w:tab w:val="left" w:pos="2200"/>
      </w:tabs>
    </w:pPr>
  </w:p>
  <w:p w14:paraId="510124DF" w14:textId="77777777" w:rsidR="00BD0E86" w:rsidRDefault="00BD0E86" w:rsidP="00F90C76">
    <w:pPr>
      <w:tabs>
        <w:tab w:val="left" w:pos="2200"/>
      </w:tabs>
    </w:pPr>
  </w:p>
  <w:p w14:paraId="33F061EB" w14:textId="77777777" w:rsidR="00BD0E86" w:rsidRDefault="00BD0E86" w:rsidP="00F90C76">
    <w:pPr>
      <w:tabs>
        <w:tab w:val="left" w:pos="2200"/>
      </w:tabs>
    </w:pPr>
  </w:p>
  <w:p w14:paraId="27E94538" w14:textId="77777777" w:rsidR="00BD0E86" w:rsidRDefault="00BD0E86" w:rsidP="00F90C76">
    <w:pPr>
      <w:tabs>
        <w:tab w:val="left" w:pos="2200"/>
      </w:tabs>
    </w:pPr>
  </w:p>
  <w:p w14:paraId="3B114ECF" w14:textId="77777777" w:rsidR="00BD0E86" w:rsidRDefault="00BD0E86" w:rsidP="00F90C76">
    <w:pPr>
      <w:tabs>
        <w:tab w:val="left" w:pos="2200"/>
      </w:tabs>
    </w:pPr>
  </w:p>
  <w:p w14:paraId="22093065" w14:textId="77777777" w:rsidR="00BD0E86" w:rsidRDefault="00BD0E86" w:rsidP="00F90C76">
    <w:pPr>
      <w:tabs>
        <w:tab w:val="left" w:pos="2200"/>
      </w:tabs>
    </w:pPr>
  </w:p>
  <w:p w14:paraId="55925A52" w14:textId="77777777" w:rsidR="00BD0E86" w:rsidRDefault="00BD0E86" w:rsidP="00F90C76">
    <w:pPr>
      <w:tabs>
        <w:tab w:val="left" w:pos="2200"/>
      </w:tabs>
    </w:pPr>
  </w:p>
  <w:p w14:paraId="6A9FEE81" w14:textId="77777777" w:rsidR="00BD0E86" w:rsidRDefault="00BD0E86" w:rsidP="00F90C76">
    <w:pPr>
      <w:tabs>
        <w:tab w:val="left" w:pos="2200"/>
      </w:tabs>
    </w:pPr>
  </w:p>
  <w:p w14:paraId="148DA83A" w14:textId="77777777" w:rsidR="00BD0E86" w:rsidRDefault="00BD0E86" w:rsidP="00F90C76">
    <w:pPr>
      <w:tabs>
        <w:tab w:val="left" w:pos="2200"/>
      </w:tabs>
    </w:pPr>
  </w:p>
  <w:p w14:paraId="197B78FD" w14:textId="77777777" w:rsidR="00BD0E86" w:rsidRDefault="00BD0E86" w:rsidP="00F90C76">
    <w:pPr>
      <w:tabs>
        <w:tab w:val="left" w:pos="2200"/>
      </w:tabs>
    </w:pPr>
  </w:p>
  <w:p w14:paraId="30DD331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A8FE83F" w14:textId="77777777" w:rsidTr="009318BA">
      <w:tc>
        <w:tcPr>
          <w:tcW w:w="1985" w:type="dxa"/>
          <w:shd w:val="clear" w:color="auto" w:fill="4C4C4C"/>
        </w:tcPr>
        <w:p w14:paraId="30FCCC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D43BBFE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5DCDA528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18757B1E" w14:textId="77777777" w:rsidTr="009318BA">
      <w:tc>
        <w:tcPr>
          <w:tcW w:w="2070" w:type="dxa"/>
        </w:tcPr>
        <w:p w14:paraId="3545DB6E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3FFD404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6E00E352" w14:textId="77777777" w:rsidR="00BD0E86" w:rsidRDefault="00BD0E86" w:rsidP="00F90C76"/>
  <w:p w14:paraId="331DAE2F" w14:textId="77777777" w:rsidR="00BD0E86" w:rsidRDefault="00BD0E86" w:rsidP="00F90C76"/>
  <w:p w14:paraId="14B02269" w14:textId="77777777" w:rsidR="00BD0E86" w:rsidRDefault="00BD0E86" w:rsidP="00F90C76"/>
  <w:p w14:paraId="4424C7BF" w14:textId="77777777" w:rsidR="00BD0E86" w:rsidRDefault="00BD0E86" w:rsidP="00F90C76"/>
  <w:p w14:paraId="520FCDAA" w14:textId="77777777" w:rsidR="00BD0E86" w:rsidRPr="00B63943" w:rsidRDefault="00BD0E86" w:rsidP="00F90C76">
    <w:pPr>
      <w:ind w:left="567"/>
    </w:pPr>
  </w:p>
  <w:p w14:paraId="4351E672" w14:textId="77777777" w:rsidR="00BD0E86" w:rsidRDefault="00BD0E86" w:rsidP="00F90C76">
    <w:pPr>
      <w:rPr>
        <w:noProof/>
      </w:rPr>
    </w:pPr>
  </w:p>
  <w:p w14:paraId="38028EA3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0BCF89C" wp14:editId="6C9A1B96">
          <wp:extent cx="4343823" cy="3131081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6DA48" w14:textId="77777777" w:rsidR="00BD0E86" w:rsidRPr="00D736A7" w:rsidRDefault="00BD0E86" w:rsidP="00F90C76"/>
  <w:p w14:paraId="4E90D88B" w14:textId="77777777" w:rsidR="00BD0E86" w:rsidRPr="00D736A7" w:rsidRDefault="00BD0E86" w:rsidP="00F90C76"/>
  <w:p w14:paraId="25D024EA" w14:textId="77777777" w:rsidR="00BD0E86" w:rsidRPr="00D736A7" w:rsidRDefault="00BD0E86" w:rsidP="00F90C76"/>
  <w:p w14:paraId="3D24E55F" w14:textId="77777777" w:rsidR="00BD0E86" w:rsidRPr="00D736A7" w:rsidRDefault="00BD0E86" w:rsidP="00F90C76"/>
  <w:p w14:paraId="4B804879" w14:textId="77777777" w:rsidR="00BD0E86" w:rsidRPr="00D736A7" w:rsidRDefault="00BD0E86" w:rsidP="00F90C76"/>
  <w:p w14:paraId="1369376E" w14:textId="77777777" w:rsidR="00BD0E86" w:rsidRPr="00D736A7" w:rsidRDefault="00BD0E86" w:rsidP="00F90C76"/>
  <w:p w14:paraId="468038E6" w14:textId="77777777" w:rsidR="00BD0E86" w:rsidRPr="00D736A7" w:rsidRDefault="00BD0E86" w:rsidP="00F90C76"/>
  <w:p w14:paraId="4013A366" w14:textId="77777777" w:rsidR="00BD0E86" w:rsidRPr="00D736A7" w:rsidRDefault="00BD0E86" w:rsidP="00F90C76"/>
  <w:p w14:paraId="4C7063B5" w14:textId="77777777" w:rsidR="00BD0E86" w:rsidRPr="00D736A7" w:rsidRDefault="00BD0E86" w:rsidP="00F90C76"/>
  <w:p w14:paraId="0EAE06ED" w14:textId="77777777" w:rsidR="00BD0E86" w:rsidRPr="00D736A7" w:rsidRDefault="00BD0E86" w:rsidP="00F90C76"/>
  <w:p w14:paraId="454C625A" w14:textId="77777777" w:rsidR="00BD0E86" w:rsidRPr="00D736A7" w:rsidRDefault="00BD0E86" w:rsidP="00F90C76"/>
  <w:p w14:paraId="1E65EFA3" w14:textId="77777777" w:rsidR="00BD0E86" w:rsidRPr="00D736A7" w:rsidRDefault="00BD0E86" w:rsidP="00F90C76"/>
  <w:p w14:paraId="47A70AFE" w14:textId="77777777" w:rsidR="00BD0E86" w:rsidRPr="00D736A7" w:rsidRDefault="00BD0E86" w:rsidP="00F90C76"/>
  <w:p w14:paraId="6E5D96C0" w14:textId="77777777" w:rsidR="00BD0E86" w:rsidRDefault="00BD0E86" w:rsidP="00F90C76"/>
  <w:p w14:paraId="176D33D8" w14:textId="77777777" w:rsidR="00BD0E86" w:rsidRDefault="00BD0E86" w:rsidP="00F90C76">
    <w:pPr>
      <w:tabs>
        <w:tab w:val="left" w:pos="2200"/>
      </w:tabs>
    </w:pPr>
    <w:r>
      <w:tab/>
    </w:r>
  </w:p>
  <w:p w14:paraId="536AB51E" w14:textId="77777777" w:rsidR="00BD0E86" w:rsidRDefault="00BD0E86" w:rsidP="00F90C76">
    <w:pPr>
      <w:tabs>
        <w:tab w:val="left" w:pos="2200"/>
      </w:tabs>
    </w:pPr>
  </w:p>
  <w:p w14:paraId="3FB31CF6" w14:textId="77777777" w:rsidR="00BD0E86" w:rsidRDefault="00BD0E86" w:rsidP="00F90C76">
    <w:pPr>
      <w:tabs>
        <w:tab w:val="left" w:pos="2200"/>
      </w:tabs>
    </w:pPr>
  </w:p>
  <w:p w14:paraId="556AD3C5" w14:textId="77777777" w:rsidR="00BD0E86" w:rsidRDefault="00BD0E86" w:rsidP="00F90C76">
    <w:pPr>
      <w:tabs>
        <w:tab w:val="left" w:pos="2200"/>
      </w:tabs>
    </w:pPr>
  </w:p>
  <w:p w14:paraId="7E4B1490" w14:textId="77777777" w:rsidR="00BD0E86" w:rsidRDefault="00BD0E86" w:rsidP="00F90C76">
    <w:pPr>
      <w:tabs>
        <w:tab w:val="left" w:pos="2200"/>
      </w:tabs>
    </w:pPr>
  </w:p>
  <w:p w14:paraId="2160DD03" w14:textId="77777777" w:rsidR="00BD0E86" w:rsidRDefault="00BD0E86" w:rsidP="00F90C76">
    <w:pPr>
      <w:tabs>
        <w:tab w:val="left" w:pos="2200"/>
      </w:tabs>
    </w:pPr>
  </w:p>
  <w:p w14:paraId="1C0B89F1" w14:textId="77777777" w:rsidR="00BD0E86" w:rsidRDefault="00BD0E86" w:rsidP="00F90C76">
    <w:pPr>
      <w:tabs>
        <w:tab w:val="left" w:pos="2200"/>
      </w:tabs>
    </w:pPr>
  </w:p>
  <w:p w14:paraId="01B7B1D4" w14:textId="77777777" w:rsidR="00BD0E86" w:rsidRDefault="00BD0E86" w:rsidP="00F90C76">
    <w:pPr>
      <w:tabs>
        <w:tab w:val="left" w:pos="2200"/>
      </w:tabs>
    </w:pPr>
  </w:p>
  <w:p w14:paraId="7F2DCC3B" w14:textId="77777777" w:rsidR="00BD0E86" w:rsidRDefault="00BD0E86" w:rsidP="00F90C76">
    <w:pPr>
      <w:tabs>
        <w:tab w:val="left" w:pos="2200"/>
      </w:tabs>
    </w:pPr>
  </w:p>
  <w:p w14:paraId="1B00F8D0" w14:textId="77777777" w:rsidR="00BD0E86" w:rsidRDefault="00BD0E86" w:rsidP="00F90C76">
    <w:pPr>
      <w:tabs>
        <w:tab w:val="left" w:pos="2200"/>
      </w:tabs>
    </w:pPr>
  </w:p>
  <w:p w14:paraId="0F55F40B" w14:textId="77777777" w:rsidR="00BD0E86" w:rsidRDefault="00BD0E86" w:rsidP="00F90C76">
    <w:pPr>
      <w:tabs>
        <w:tab w:val="left" w:pos="2200"/>
      </w:tabs>
    </w:pPr>
  </w:p>
  <w:p w14:paraId="6F80117A" w14:textId="77777777" w:rsidR="00BD0E86" w:rsidRDefault="00BD0E86" w:rsidP="00F90C76">
    <w:pPr>
      <w:tabs>
        <w:tab w:val="left" w:pos="2200"/>
      </w:tabs>
    </w:pPr>
  </w:p>
  <w:p w14:paraId="1F2B5A1A" w14:textId="77777777" w:rsidR="00BD0E86" w:rsidRDefault="00BD0E86" w:rsidP="00F90C76">
    <w:pPr>
      <w:tabs>
        <w:tab w:val="left" w:pos="2200"/>
      </w:tabs>
    </w:pPr>
  </w:p>
  <w:p w14:paraId="5D2C56C2" w14:textId="77777777" w:rsidR="00BD0E86" w:rsidRDefault="00BD0E86" w:rsidP="00F90C76">
    <w:pPr>
      <w:tabs>
        <w:tab w:val="left" w:pos="2200"/>
      </w:tabs>
    </w:pPr>
  </w:p>
  <w:p w14:paraId="09093CFA" w14:textId="77777777" w:rsidR="00BD0E86" w:rsidRDefault="00BD0E86" w:rsidP="00F90C76">
    <w:pPr>
      <w:tabs>
        <w:tab w:val="left" w:pos="2200"/>
      </w:tabs>
    </w:pPr>
  </w:p>
  <w:p w14:paraId="4274F6E5" w14:textId="77777777" w:rsidR="00BD0E86" w:rsidRDefault="00BD0E86" w:rsidP="00F90C76">
    <w:pPr>
      <w:tabs>
        <w:tab w:val="left" w:pos="2200"/>
      </w:tabs>
    </w:pPr>
  </w:p>
  <w:p w14:paraId="1C309240" w14:textId="77777777" w:rsidR="00BD0E86" w:rsidRPr="00D736A7" w:rsidRDefault="00BD0E86" w:rsidP="00F90C76">
    <w:pPr>
      <w:tabs>
        <w:tab w:val="left" w:pos="2200"/>
      </w:tabs>
    </w:pPr>
  </w:p>
  <w:p w14:paraId="0E6759AD" w14:textId="77777777" w:rsidR="00BD0E86" w:rsidRDefault="00BD0E86" w:rsidP="00F90C76">
    <w:pPr>
      <w:tabs>
        <w:tab w:val="left" w:pos="2200"/>
      </w:tabs>
    </w:pPr>
  </w:p>
  <w:p w14:paraId="2DE7ECB5" w14:textId="77777777" w:rsidR="00BD0E86" w:rsidRDefault="00BD0E86" w:rsidP="00F90C76">
    <w:pPr>
      <w:tabs>
        <w:tab w:val="left" w:pos="2200"/>
      </w:tabs>
    </w:pPr>
  </w:p>
  <w:p w14:paraId="3570B1B3" w14:textId="77777777" w:rsidR="00BD0E86" w:rsidRDefault="00BD0E86" w:rsidP="00F90C76">
    <w:pPr>
      <w:tabs>
        <w:tab w:val="left" w:pos="2200"/>
      </w:tabs>
    </w:pPr>
  </w:p>
  <w:p w14:paraId="3F5DE09E" w14:textId="77777777" w:rsidR="00BD0E86" w:rsidRPr="00D736A7" w:rsidRDefault="00BD0E86" w:rsidP="00F90C76">
    <w:pPr>
      <w:tabs>
        <w:tab w:val="left" w:pos="2200"/>
      </w:tabs>
    </w:pPr>
  </w:p>
  <w:p w14:paraId="2E4C98A0" w14:textId="6F213C0E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T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08DB7ED" w14:textId="77777777" w:rsidTr="009318BA">
      <w:tc>
        <w:tcPr>
          <w:tcW w:w="1985" w:type="dxa"/>
          <w:shd w:val="clear" w:color="auto" w:fill="4C4C4C"/>
        </w:tcPr>
        <w:p w14:paraId="4B87F96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3A76F47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57D5BD2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6C58946" w14:textId="77777777" w:rsidTr="009318BA">
      <w:tc>
        <w:tcPr>
          <w:tcW w:w="2070" w:type="dxa"/>
        </w:tcPr>
        <w:p w14:paraId="3DC5D0D7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68E9A75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3302602" w14:textId="77777777" w:rsidR="00BD0E86" w:rsidRDefault="00BD0E86" w:rsidP="00F90C76"/>
  <w:p w14:paraId="292F03ED" w14:textId="77777777" w:rsidR="00BD0E86" w:rsidRDefault="00BD0E86" w:rsidP="00F90C76"/>
  <w:p w14:paraId="0BB675D7" w14:textId="77777777" w:rsidR="00BD0E86" w:rsidRDefault="00BD0E86" w:rsidP="00F90C76"/>
  <w:p w14:paraId="71D36B4E" w14:textId="77777777" w:rsidR="00BD0E86" w:rsidRDefault="00BD0E86" w:rsidP="00F90C76"/>
  <w:p w14:paraId="56C88400" w14:textId="77777777" w:rsidR="00BD0E86" w:rsidRPr="00B63943" w:rsidRDefault="00BD0E86" w:rsidP="00F90C76">
    <w:pPr>
      <w:ind w:left="567"/>
    </w:pPr>
  </w:p>
  <w:p w14:paraId="657CC6CB" w14:textId="77777777" w:rsidR="00BD0E86" w:rsidRDefault="00BD0E86" w:rsidP="00F90C76">
    <w:pPr>
      <w:rPr>
        <w:noProof/>
      </w:rPr>
    </w:pPr>
  </w:p>
  <w:p w14:paraId="7EE34EE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2F5147C5" wp14:editId="5C3B1486">
          <wp:extent cx="4234710" cy="2758652"/>
          <wp:effectExtent l="0" t="0" r="7620" b="1016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803F5" w14:textId="77777777" w:rsidR="00BD0E86" w:rsidRPr="00D736A7" w:rsidRDefault="00BD0E86" w:rsidP="00F90C76"/>
  <w:p w14:paraId="589CC5D0" w14:textId="77777777" w:rsidR="00BD0E86" w:rsidRPr="00D736A7" w:rsidRDefault="00BD0E86" w:rsidP="00F90C76"/>
  <w:p w14:paraId="115DA77D" w14:textId="77777777" w:rsidR="00BD0E86" w:rsidRPr="00D736A7" w:rsidRDefault="00BD0E86" w:rsidP="00F90C76"/>
  <w:p w14:paraId="50EF219A" w14:textId="77777777" w:rsidR="00BD0E86" w:rsidRPr="00D736A7" w:rsidRDefault="00BD0E86" w:rsidP="00F90C76"/>
  <w:p w14:paraId="00E8FDD2" w14:textId="77777777" w:rsidR="00BD0E86" w:rsidRPr="00D736A7" w:rsidRDefault="00BD0E86" w:rsidP="00F90C76"/>
  <w:p w14:paraId="055E11D9" w14:textId="77777777" w:rsidR="00BD0E86" w:rsidRPr="00D736A7" w:rsidRDefault="00BD0E86" w:rsidP="00F90C76"/>
  <w:p w14:paraId="04DF59EC" w14:textId="77777777" w:rsidR="00BD0E86" w:rsidRPr="00D736A7" w:rsidRDefault="00BD0E86" w:rsidP="00F90C76"/>
  <w:p w14:paraId="07897887" w14:textId="77777777" w:rsidR="00BD0E86" w:rsidRPr="00D736A7" w:rsidRDefault="00BD0E86" w:rsidP="00F90C76"/>
  <w:p w14:paraId="3FE199AD" w14:textId="77777777" w:rsidR="00BD0E86" w:rsidRPr="00D736A7" w:rsidRDefault="00BD0E86" w:rsidP="00F90C76"/>
  <w:p w14:paraId="4CD166ED" w14:textId="77777777" w:rsidR="00BD0E86" w:rsidRPr="00D736A7" w:rsidRDefault="00BD0E86" w:rsidP="00F90C76"/>
  <w:p w14:paraId="18666D37" w14:textId="77777777" w:rsidR="00BD0E86" w:rsidRPr="00D736A7" w:rsidRDefault="00BD0E86" w:rsidP="00F90C76"/>
  <w:p w14:paraId="2C7885AA" w14:textId="77777777" w:rsidR="00BD0E86" w:rsidRPr="00D736A7" w:rsidRDefault="00BD0E86" w:rsidP="00F90C76"/>
  <w:p w14:paraId="26AC8474" w14:textId="77777777" w:rsidR="00BD0E86" w:rsidRPr="00D736A7" w:rsidRDefault="00BD0E86" w:rsidP="00F90C76"/>
  <w:p w14:paraId="43622ABC" w14:textId="77777777" w:rsidR="00BD0E86" w:rsidRDefault="00BD0E86" w:rsidP="00F90C76"/>
  <w:p w14:paraId="280E4AE9" w14:textId="77777777" w:rsidR="00BD0E86" w:rsidRDefault="00BD0E86" w:rsidP="00F90C76">
    <w:pPr>
      <w:tabs>
        <w:tab w:val="left" w:pos="2200"/>
      </w:tabs>
    </w:pPr>
    <w:r>
      <w:tab/>
    </w:r>
  </w:p>
  <w:p w14:paraId="475C939A" w14:textId="77777777" w:rsidR="00BD0E86" w:rsidRDefault="00BD0E86" w:rsidP="00F90C76">
    <w:pPr>
      <w:tabs>
        <w:tab w:val="left" w:pos="2200"/>
      </w:tabs>
    </w:pPr>
  </w:p>
  <w:p w14:paraId="4597554F" w14:textId="77777777" w:rsidR="00BD0E86" w:rsidRDefault="00BD0E86" w:rsidP="00F90C76">
    <w:pPr>
      <w:tabs>
        <w:tab w:val="left" w:pos="2200"/>
      </w:tabs>
    </w:pPr>
  </w:p>
  <w:p w14:paraId="59B093C9" w14:textId="77777777" w:rsidR="00BD0E86" w:rsidRDefault="00BD0E86" w:rsidP="00F90C76">
    <w:pPr>
      <w:tabs>
        <w:tab w:val="left" w:pos="2200"/>
      </w:tabs>
    </w:pPr>
  </w:p>
  <w:p w14:paraId="662268EC" w14:textId="77777777" w:rsidR="00BD0E86" w:rsidRDefault="00BD0E86" w:rsidP="00F90C76">
    <w:pPr>
      <w:tabs>
        <w:tab w:val="left" w:pos="2200"/>
      </w:tabs>
    </w:pPr>
  </w:p>
  <w:p w14:paraId="51201CF2" w14:textId="77777777" w:rsidR="00BD0E86" w:rsidRDefault="00BD0E86" w:rsidP="00F90C76">
    <w:pPr>
      <w:tabs>
        <w:tab w:val="left" w:pos="2200"/>
      </w:tabs>
    </w:pPr>
  </w:p>
  <w:p w14:paraId="58034961" w14:textId="77777777" w:rsidR="00BD0E86" w:rsidRDefault="00BD0E86" w:rsidP="00F90C76">
    <w:pPr>
      <w:tabs>
        <w:tab w:val="left" w:pos="2200"/>
      </w:tabs>
    </w:pPr>
  </w:p>
  <w:p w14:paraId="1122E36F" w14:textId="77777777" w:rsidR="00BD0E86" w:rsidRDefault="00BD0E86" w:rsidP="00F90C76">
    <w:pPr>
      <w:tabs>
        <w:tab w:val="left" w:pos="2200"/>
      </w:tabs>
    </w:pPr>
  </w:p>
  <w:p w14:paraId="027BE0F6" w14:textId="77777777" w:rsidR="00BD0E86" w:rsidRDefault="00BD0E86" w:rsidP="00F90C76">
    <w:pPr>
      <w:tabs>
        <w:tab w:val="left" w:pos="2200"/>
      </w:tabs>
    </w:pPr>
  </w:p>
  <w:p w14:paraId="6571E35B" w14:textId="77777777" w:rsidR="00BD0E86" w:rsidRDefault="00BD0E86" w:rsidP="00F90C76">
    <w:pPr>
      <w:tabs>
        <w:tab w:val="left" w:pos="2200"/>
      </w:tabs>
    </w:pPr>
  </w:p>
  <w:p w14:paraId="5D2BF76C" w14:textId="77777777" w:rsidR="00BD0E86" w:rsidRDefault="00BD0E86" w:rsidP="00F90C76">
    <w:pPr>
      <w:tabs>
        <w:tab w:val="left" w:pos="2200"/>
      </w:tabs>
    </w:pPr>
  </w:p>
  <w:p w14:paraId="7ABFC126" w14:textId="77777777" w:rsidR="00BD0E86" w:rsidRDefault="00BD0E86" w:rsidP="00F90C76">
    <w:pPr>
      <w:tabs>
        <w:tab w:val="left" w:pos="2200"/>
      </w:tabs>
    </w:pPr>
  </w:p>
  <w:p w14:paraId="2961C39F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E6CA1B6" w14:textId="77777777" w:rsidTr="009318BA">
      <w:tc>
        <w:tcPr>
          <w:tcW w:w="1985" w:type="dxa"/>
          <w:shd w:val="clear" w:color="auto" w:fill="4C4C4C"/>
        </w:tcPr>
        <w:p w14:paraId="269A6522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C268FF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68848D72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2A9DDA6A" w14:textId="77777777" w:rsidTr="009318BA">
      <w:tc>
        <w:tcPr>
          <w:tcW w:w="2070" w:type="dxa"/>
        </w:tcPr>
        <w:p w14:paraId="40332F72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6B00AE0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4D0E057" w14:textId="77777777" w:rsidR="00BD0E86" w:rsidRDefault="00BD0E86" w:rsidP="00F90C76"/>
  <w:p w14:paraId="5C3B1630" w14:textId="77777777" w:rsidR="00BD0E86" w:rsidRDefault="00BD0E86" w:rsidP="00F90C76"/>
  <w:p w14:paraId="61CF0C32" w14:textId="77777777" w:rsidR="00BD0E86" w:rsidRDefault="00BD0E86" w:rsidP="00F90C76"/>
  <w:p w14:paraId="5F13D56B" w14:textId="77777777" w:rsidR="00BD0E86" w:rsidRDefault="00BD0E86" w:rsidP="00F90C76"/>
  <w:p w14:paraId="16EF625C" w14:textId="77777777" w:rsidR="00BD0E86" w:rsidRPr="00B63943" w:rsidRDefault="00BD0E86" w:rsidP="00F90C76">
    <w:pPr>
      <w:ind w:left="567"/>
    </w:pPr>
  </w:p>
  <w:p w14:paraId="789D19E4" w14:textId="77777777" w:rsidR="00BD0E86" w:rsidRDefault="00BD0E86" w:rsidP="00F90C76">
    <w:pPr>
      <w:rPr>
        <w:noProof/>
      </w:rPr>
    </w:pPr>
  </w:p>
  <w:p w14:paraId="3DF7420E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618F4F37" wp14:editId="51DED875">
          <wp:extent cx="4343823" cy="313108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DE13C" w14:textId="77777777" w:rsidR="00BD0E86" w:rsidRPr="00D736A7" w:rsidRDefault="00BD0E86" w:rsidP="00F90C76"/>
  <w:p w14:paraId="16A6A5F2" w14:textId="77777777" w:rsidR="00BD0E86" w:rsidRPr="00D736A7" w:rsidRDefault="00BD0E86" w:rsidP="00F90C76"/>
  <w:p w14:paraId="12390504" w14:textId="77777777" w:rsidR="00BD0E86" w:rsidRPr="00D736A7" w:rsidRDefault="00BD0E86" w:rsidP="00F90C76"/>
  <w:p w14:paraId="30822499" w14:textId="77777777" w:rsidR="00BD0E86" w:rsidRPr="00D736A7" w:rsidRDefault="00BD0E86" w:rsidP="00F90C76"/>
  <w:p w14:paraId="0BC2D9A0" w14:textId="77777777" w:rsidR="00BD0E86" w:rsidRPr="00D736A7" w:rsidRDefault="00BD0E86" w:rsidP="00F90C76"/>
  <w:p w14:paraId="4D239302" w14:textId="77777777" w:rsidR="00BD0E86" w:rsidRPr="00D736A7" w:rsidRDefault="00BD0E86" w:rsidP="00F90C76"/>
  <w:p w14:paraId="68CBA34B" w14:textId="77777777" w:rsidR="00BD0E86" w:rsidRPr="00D736A7" w:rsidRDefault="00BD0E86" w:rsidP="00F90C76"/>
  <w:p w14:paraId="67445FD7" w14:textId="77777777" w:rsidR="00BD0E86" w:rsidRPr="00D736A7" w:rsidRDefault="00BD0E86" w:rsidP="00F90C76"/>
  <w:p w14:paraId="451DB504" w14:textId="77777777" w:rsidR="00BD0E86" w:rsidRPr="00D736A7" w:rsidRDefault="00BD0E86" w:rsidP="00F90C76"/>
  <w:p w14:paraId="1FB6223D" w14:textId="77777777" w:rsidR="00BD0E86" w:rsidRPr="00D736A7" w:rsidRDefault="00BD0E86" w:rsidP="00F90C76"/>
  <w:p w14:paraId="294C3216" w14:textId="77777777" w:rsidR="00BD0E86" w:rsidRPr="00D736A7" w:rsidRDefault="00BD0E86" w:rsidP="00F90C76"/>
  <w:p w14:paraId="6B2A4B1C" w14:textId="77777777" w:rsidR="00BD0E86" w:rsidRPr="00D736A7" w:rsidRDefault="00BD0E86" w:rsidP="00F90C76"/>
  <w:p w14:paraId="50905833" w14:textId="77777777" w:rsidR="00BD0E86" w:rsidRPr="00D736A7" w:rsidRDefault="00BD0E86" w:rsidP="00F90C76"/>
  <w:p w14:paraId="4C946D13" w14:textId="77777777" w:rsidR="00BD0E86" w:rsidRDefault="00BD0E86" w:rsidP="00F90C76"/>
  <w:p w14:paraId="752955DB" w14:textId="77777777" w:rsidR="00BD0E86" w:rsidRDefault="00BD0E86" w:rsidP="00F90C76">
    <w:pPr>
      <w:tabs>
        <w:tab w:val="left" w:pos="2200"/>
      </w:tabs>
    </w:pPr>
    <w:r>
      <w:tab/>
    </w:r>
  </w:p>
  <w:p w14:paraId="4DCF983C" w14:textId="77777777" w:rsidR="00BD0E86" w:rsidRDefault="00BD0E86" w:rsidP="00F90C76">
    <w:pPr>
      <w:tabs>
        <w:tab w:val="left" w:pos="2200"/>
      </w:tabs>
    </w:pPr>
  </w:p>
  <w:p w14:paraId="3010225F" w14:textId="77777777" w:rsidR="00BD0E86" w:rsidRDefault="00BD0E86" w:rsidP="00F90C76">
    <w:pPr>
      <w:tabs>
        <w:tab w:val="left" w:pos="2200"/>
      </w:tabs>
    </w:pPr>
  </w:p>
  <w:p w14:paraId="7603518D" w14:textId="77777777" w:rsidR="00BD0E86" w:rsidRDefault="00BD0E86" w:rsidP="00F90C76">
    <w:pPr>
      <w:tabs>
        <w:tab w:val="left" w:pos="2200"/>
      </w:tabs>
    </w:pPr>
  </w:p>
  <w:p w14:paraId="785C9384" w14:textId="77777777" w:rsidR="00BD0E86" w:rsidRDefault="00BD0E86" w:rsidP="00F90C76">
    <w:pPr>
      <w:tabs>
        <w:tab w:val="left" w:pos="2200"/>
      </w:tabs>
    </w:pPr>
  </w:p>
  <w:p w14:paraId="1294348E" w14:textId="77777777" w:rsidR="00BD0E86" w:rsidRDefault="00BD0E86" w:rsidP="00F90C76">
    <w:pPr>
      <w:tabs>
        <w:tab w:val="left" w:pos="2200"/>
      </w:tabs>
    </w:pPr>
  </w:p>
  <w:p w14:paraId="5AB0D9F7" w14:textId="77777777" w:rsidR="00BD0E86" w:rsidRDefault="00BD0E86" w:rsidP="00F90C76">
    <w:pPr>
      <w:tabs>
        <w:tab w:val="left" w:pos="2200"/>
      </w:tabs>
    </w:pPr>
  </w:p>
  <w:p w14:paraId="4DA6C347" w14:textId="77777777" w:rsidR="00BD0E86" w:rsidRDefault="00BD0E86" w:rsidP="00F90C76">
    <w:pPr>
      <w:tabs>
        <w:tab w:val="left" w:pos="2200"/>
      </w:tabs>
    </w:pPr>
  </w:p>
  <w:p w14:paraId="119E5FE0" w14:textId="77777777" w:rsidR="00BD0E86" w:rsidRDefault="00BD0E86" w:rsidP="00F90C76">
    <w:pPr>
      <w:tabs>
        <w:tab w:val="left" w:pos="2200"/>
      </w:tabs>
    </w:pPr>
  </w:p>
  <w:p w14:paraId="03D0C921" w14:textId="77777777" w:rsidR="00BD0E86" w:rsidRDefault="00BD0E86" w:rsidP="00F90C76">
    <w:pPr>
      <w:tabs>
        <w:tab w:val="left" w:pos="2200"/>
      </w:tabs>
    </w:pPr>
  </w:p>
  <w:p w14:paraId="7BC0A5AA" w14:textId="77777777" w:rsidR="00BD0E86" w:rsidRDefault="00BD0E86" w:rsidP="00F90C76">
    <w:pPr>
      <w:tabs>
        <w:tab w:val="left" w:pos="2200"/>
      </w:tabs>
    </w:pPr>
  </w:p>
  <w:p w14:paraId="28A0712E" w14:textId="77777777" w:rsidR="00BD0E86" w:rsidRDefault="00BD0E86" w:rsidP="00F90C76">
    <w:pPr>
      <w:tabs>
        <w:tab w:val="left" w:pos="2200"/>
      </w:tabs>
    </w:pPr>
  </w:p>
  <w:p w14:paraId="2E22C675" w14:textId="77777777" w:rsidR="00BD0E86" w:rsidRDefault="00BD0E86" w:rsidP="00F90C76">
    <w:pPr>
      <w:tabs>
        <w:tab w:val="left" w:pos="2200"/>
      </w:tabs>
    </w:pPr>
  </w:p>
  <w:p w14:paraId="07243AB1" w14:textId="77777777" w:rsidR="00BD0E86" w:rsidRDefault="00BD0E86" w:rsidP="00F90C76">
    <w:pPr>
      <w:tabs>
        <w:tab w:val="left" w:pos="2200"/>
      </w:tabs>
    </w:pPr>
  </w:p>
  <w:p w14:paraId="13EC5705" w14:textId="77777777" w:rsidR="00BD0E86" w:rsidRDefault="00BD0E86" w:rsidP="00F90C76">
    <w:pPr>
      <w:tabs>
        <w:tab w:val="left" w:pos="2200"/>
      </w:tabs>
    </w:pPr>
  </w:p>
  <w:p w14:paraId="6CD30F90" w14:textId="77777777" w:rsidR="00BD0E86" w:rsidRDefault="00BD0E86" w:rsidP="00F90C76">
    <w:pPr>
      <w:tabs>
        <w:tab w:val="left" w:pos="2200"/>
      </w:tabs>
    </w:pPr>
  </w:p>
  <w:p w14:paraId="780902B7" w14:textId="77777777" w:rsidR="00BD0E86" w:rsidRPr="00D736A7" w:rsidRDefault="00BD0E86" w:rsidP="00F90C76">
    <w:pPr>
      <w:tabs>
        <w:tab w:val="left" w:pos="2200"/>
      </w:tabs>
    </w:pPr>
  </w:p>
  <w:p w14:paraId="0CBA2CFB" w14:textId="77777777" w:rsidR="00BD0E86" w:rsidRDefault="00BD0E86" w:rsidP="00F90C76">
    <w:pPr>
      <w:tabs>
        <w:tab w:val="left" w:pos="2200"/>
      </w:tabs>
    </w:pPr>
  </w:p>
  <w:p w14:paraId="5D5C4E75" w14:textId="77777777" w:rsidR="00BD0E86" w:rsidRDefault="00BD0E86" w:rsidP="00F90C76">
    <w:pPr>
      <w:tabs>
        <w:tab w:val="left" w:pos="2200"/>
      </w:tabs>
    </w:pPr>
  </w:p>
  <w:p w14:paraId="393ABDF7" w14:textId="77777777" w:rsidR="00BD0E86" w:rsidRDefault="00BD0E86" w:rsidP="00F90C76">
    <w:pPr>
      <w:tabs>
        <w:tab w:val="left" w:pos="2200"/>
      </w:tabs>
    </w:pPr>
  </w:p>
  <w:p w14:paraId="1D966FF2" w14:textId="77777777" w:rsidR="00BD0E86" w:rsidRPr="00D736A7" w:rsidRDefault="00BD0E86" w:rsidP="00F90C76">
    <w:pPr>
      <w:tabs>
        <w:tab w:val="left" w:pos="2200"/>
      </w:tabs>
    </w:pPr>
  </w:p>
  <w:p w14:paraId="1C094590" w14:textId="3598499B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1ACAB5AA" w14:textId="77777777" w:rsidTr="009318BA">
      <w:tc>
        <w:tcPr>
          <w:tcW w:w="1985" w:type="dxa"/>
          <w:shd w:val="clear" w:color="auto" w:fill="4C4C4C"/>
        </w:tcPr>
        <w:p w14:paraId="2ABE782F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681578D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6DA80C81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0C7C146F" w14:textId="77777777" w:rsidTr="009318BA">
      <w:tc>
        <w:tcPr>
          <w:tcW w:w="2070" w:type="dxa"/>
        </w:tcPr>
        <w:p w14:paraId="62F49138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B7401F6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0F28A68B" w14:textId="77777777" w:rsidR="00BD0E86" w:rsidRDefault="00BD0E86" w:rsidP="00F90C76"/>
  <w:p w14:paraId="2589C929" w14:textId="77777777" w:rsidR="00BD0E86" w:rsidRDefault="00BD0E86" w:rsidP="00F90C76"/>
  <w:p w14:paraId="31F6F93F" w14:textId="77777777" w:rsidR="00BD0E86" w:rsidRDefault="00BD0E86" w:rsidP="00F90C76"/>
  <w:p w14:paraId="6AC4A712" w14:textId="77777777" w:rsidR="00BD0E86" w:rsidRDefault="00BD0E86" w:rsidP="00F90C76"/>
  <w:p w14:paraId="154A5ECB" w14:textId="77777777" w:rsidR="00BD0E86" w:rsidRPr="00B63943" w:rsidRDefault="00BD0E86" w:rsidP="00F90C76">
    <w:pPr>
      <w:ind w:left="567"/>
    </w:pPr>
  </w:p>
  <w:p w14:paraId="612351F5" w14:textId="77777777" w:rsidR="00BD0E86" w:rsidRDefault="00BD0E86" w:rsidP="00F90C76">
    <w:pPr>
      <w:rPr>
        <w:noProof/>
      </w:rPr>
    </w:pPr>
  </w:p>
  <w:p w14:paraId="230C1765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E7895A1" wp14:editId="53113ADF">
          <wp:extent cx="4234710" cy="2758652"/>
          <wp:effectExtent l="0" t="0" r="7620" b="1016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A4D0B" w14:textId="77777777" w:rsidR="00BD0E86" w:rsidRPr="00D736A7" w:rsidRDefault="00BD0E86" w:rsidP="00F90C76"/>
  <w:p w14:paraId="349A602F" w14:textId="77777777" w:rsidR="00BD0E86" w:rsidRPr="00D736A7" w:rsidRDefault="00BD0E86" w:rsidP="00F90C76"/>
  <w:p w14:paraId="2168C5F7" w14:textId="77777777" w:rsidR="00BD0E86" w:rsidRPr="00D736A7" w:rsidRDefault="00BD0E86" w:rsidP="00F90C76"/>
  <w:p w14:paraId="4B7F54DE" w14:textId="77777777" w:rsidR="00BD0E86" w:rsidRPr="00D736A7" w:rsidRDefault="00BD0E86" w:rsidP="00F90C76"/>
  <w:p w14:paraId="6EE7B511" w14:textId="77777777" w:rsidR="00BD0E86" w:rsidRPr="00D736A7" w:rsidRDefault="00BD0E86" w:rsidP="00F90C76"/>
  <w:p w14:paraId="4A1A4702" w14:textId="77777777" w:rsidR="00BD0E86" w:rsidRPr="00D736A7" w:rsidRDefault="00BD0E86" w:rsidP="00F90C76"/>
  <w:p w14:paraId="6D22FF0D" w14:textId="77777777" w:rsidR="00BD0E86" w:rsidRPr="00D736A7" w:rsidRDefault="00BD0E86" w:rsidP="00F90C76"/>
  <w:p w14:paraId="729F8211" w14:textId="77777777" w:rsidR="00BD0E86" w:rsidRPr="00D736A7" w:rsidRDefault="00BD0E86" w:rsidP="00F90C76"/>
  <w:p w14:paraId="6C4DB930" w14:textId="77777777" w:rsidR="00BD0E86" w:rsidRPr="00D736A7" w:rsidRDefault="00BD0E86" w:rsidP="00F90C76"/>
  <w:p w14:paraId="7CC65FBE" w14:textId="77777777" w:rsidR="00BD0E86" w:rsidRPr="00D736A7" w:rsidRDefault="00BD0E86" w:rsidP="00F90C76"/>
  <w:p w14:paraId="6153FF39" w14:textId="77777777" w:rsidR="00BD0E86" w:rsidRPr="00D736A7" w:rsidRDefault="00BD0E86" w:rsidP="00F90C76"/>
  <w:p w14:paraId="6E7309A4" w14:textId="77777777" w:rsidR="00BD0E86" w:rsidRPr="00D736A7" w:rsidRDefault="00BD0E86" w:rsidP="00F90C76"/>
  <w:p w14:paraId="4E45D3E9" w14:textId="77777777" w:rsidR="00BD0E86" w:rsidRPr="00D736A7" w:rsidRDefault="00BD0E86" w:rsidP="00F90C76"/>
  <w:p w14:paraId="67DF6AE2" w14:textId="77777777" w:rsidR="00BD0E86" w:rsidRDefault="00BD0E86" w:rsidP="00F90C76"/>
  <w:p w14:paraId="011446C2" w14:textId="77777777" w:rsidR="00BD0E86" w:rsidRDefault="00BD0E86" w:rsidP="00F90C76">
    <w:pPr>
      <w:tabs>
        <w:tab w:val="left" w:pos="2200"/>
      </w:tabs>
    </w:pPr>
    <w:r>
      <w:tab/>
    </w:r>
  </w:p>
  <w:p w14:paraId="01EB2E1D" w14:textId="77777777" w:rsidR="00BD0E86" w:rsidRDefault="00BD0E86" w:rsidP="00F90C76">
    <w:pPr>
      <w:tabs>
        <w:tab w:val="left" w:pos="2200"/>
      </w:tabs>
    </w:pPr>
  </w:p>
  <w:p w14:paraId="3654B367" w14:textId="77777777" w:rsidR="00BD0E86" w:rsidRDefault="00BD0E86" w:rsidP="00F90C76">
    <w:pPr>
      <w:tabs>
        <w:tab w:val="left" w:pos="2200"/>
      </w:tabs>
    </w:pPr>
  </w:p>
  <w:p w14:paraId="6A73437A" w14:textId="77777777" w:rsidR="00BD0E86" w:rsidRDefault="00BD0E86" w:rsidP="00F90C76">
    <w:pPr>
      <w:tabs>
        <w:tab w:val="left" w:pos="2200"/>
      </w:tabs>
    </w:pPr>
  </w:p>
  <w:p w14:paraId="62F094BB" w14:textId="77777777" w:rsidR="00BD0E86" w:rsidRDefault="00BD0E86" w:rsidP="00F90C76">
    <w:pPr>
      <w:tabs>
        <w:tab w:val="left" w:pos="2200"/>
      </w:tabs>
    </w:pPr>
  </w:p>
  <w:p w14:paraId="4286BBFA" w14:textId="77777777" w:rsidR="00BD0E86" w:rsidRDefault="00BD0E86" w:rsidP="00F90C76">
    <w:pPr>
      <w:tabs>
        <w:tab w:val="left" w:pos="2200"/>
      </w:tabs>
    </w:pPr>
  </w:p>
  <w:p w14:paraId="45E62AD4" w14:textId="77777777" w:rsidR="00BD0E86" w:rsidRDefault="00BD0E86" w:rsidP="00F90C76">
    <w:pPr>
      <w:tabs>
        <w:tab w:val="left" w:pos="2200"/>
      </w:tabs>
    </w:pPr>
  </w:p>
  <w:p w14:paraId="2A05EC05" w14:textId="77777777" w:rsidR="00BD0E86" w:rsidRDefault="00BD0E86" w:rsidP="00F90C76">
    <w:pPr>
      <w:tabs>
        <w:tab w:val="left" w:pos="2200"/>
      </w:tabs>
    </w:pPr>
  </w:p>
  <w:p w14:paraId="403C4FF6" w14:textId="77777777" w:rsidR="00BD0E86" w:rsidRDefault="00BD0E86" w:rsidP="00F90C76">
    <w:pPr>
      <w:tabs>
        <w:tab w:val="left" w:pos="2200"/>
      </w:tabs>
    </w:pPr>
  </w:p>
  <w:p w14:paraId="64D46988" w14:textId="77777777" w:rsidR="00BD0E86" w:rsidRDefault="00BD0E86" w:rsidP="00F90C76">
    <w:pPr>
      <w:tabs>
        <w:tab w:val="left" w:pos="2200"/>
      </w:tabs>
    </w:pPr>
  </w:p>
  <w:p w14:paraId="43E16617" w14:textId="77777777" w:rsidR="00BD0E86" w:rsidRDefault="00BD0E86" w:rsidP="00F90C76">
    <w:pPr>
      <w:tabs>
        <w:tab w:val="left" w:pos="2200"/>
      </w:tabs>
    </w:pPr>
  </w:p>
  <w:p w14:paraId="39165879" w14:textId="77777777" w:rsidR="00BD0E86" w:rsidRDefault="00BD0E86" w:rsidP="00F90C76">
    <w:pPr>
      <w:tabs>
        <w:tab w:val="left" w:pos="2200"/>
      </w:tabs>
    </w:pPr>
  </w:p>
  <w:p w14:paraId="294CE4D0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0AAB608" w14:textId="77777777" w:rsidTr="009318BA">
      <w:tc>
        <w:tcPr>
          <w:tcW w:w="1985" w:type="dxa"/>
          <w:shd w:val="clear" w:color="auto" w:fill="4C4C4C"/>
        </w:tcPr>
        <w:p w14:paraId="05F2C4A6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4D6ED9EA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20162A73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A3D0884" w14:textId="77777777" w:rsidTr="009318BA">
      <w:tc>
        <w:tcPr>
          <w:tcW w:w="2070" w:type="dxa"/>
        </w:tcPr>
        <w:p w14:paraId="0D67339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B327847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427CB028" w14:textId="77777777" w:rsidR="00BD0E86" w:rsidRDefault="00BD0E86" w:rsidP="00F90C76"/>
  <w:p w14:paraId="447EC034" w14:textId="77777777" w:rsidR="00BD0E86" w:rsidRDefault="00BD0E86" w:rsidP="00F90C76"/>
  <w:p w14:paraId="4DA06448" w14:textId="77777777" w:rsidR="00BD0E86" w:rsidRDefault="00BD0E86" w:rsidP="00F90C76"/>
  <w:p w14:paraId="1D33EC62" w14:textId="77777777" w:rsidR="00BD0E86" w:rsidRDefault="00BD0E86" w:rsidP="00F90C76"/>
  <w:p w14:paraId="6C00375A" w14:textId="77777777" w:rsidR="00BD0E86" w:rsidRPr="00B63943" w:rsidRDefault="00BD0E86" w:rsidP="00F90C76">
    <w:pPr>
      <w:ind w:left="567"/>
    </w:pPr>
  </w:p>
  <w:p w14:paraId="5F586A09" w14:textId="77777777" w:rsidR="00BD0E86" w:rsidRDefault="00BD0E86" w:rsidP="00F90C76">
    <w:pPr>
      <w:rPr>
        <w:noProof/>
      </w:rPr>
    </w:pPr>
  </w:p>
  <w:p w14:paraId="5DE8BC4D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70C60BD" wp14:editId="10E829CD">
          <wp:extent cx="4343823" cy="313108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CB86E" w14:textId="77777777" w:rsidR="00BD0E86" w:rsidRPr="00D736A7" w:rsidRDefault="00BD0E86" w:rsidP="00F90C76"/>
  <w:p w14:paraId="658C215C" w14:textId="77777777" w:rsidR="00BD0E86" w:rsidRPr="00D736A7" w:rsidRDefault="00BD0E86" w:rsidP="00F90C76"/>
  <w:p w14:paraId="4BE8B89D" w14:textId="77777777" w:rsidR="00BD0E86" w:rsidRPr="00D736A7" w:rsidRDefault="00BD0E86" w:rsidP="00F90C76"/>
  <w:p w14:paraId="39FF31FB" w14:textId="77777777" w:rsidR="00BD0E86" w:rsidRPr="00D736A7" w:rsidRDefault="00BD0E86" w:rsidP="00F90C76"/>
  <w:p w14:paraId="0E2D46F3" w14:textId="77777777" w:rsidR="00BD0E86" w:rsidRPr="00D736A7" w:rsidRDefault="00BD0E86" w:rsidP="00F90C76"/>
  <w:p w14:paraId="7A0786CE" w14:textId="77777777" w:rsidR="00BD0E86" w:rsidRPr="00D736A7" w:rsidRDefault="00BD0E86" w:rsidP="00F90C76"/>
  <w:p w14:paraId="0DCB8553" w14:textId="77777777" w:rsidR="00BD0E86" w:rsidRPr="00D736A7" w:rsidRDefault="00BD0E86" w:rsidP="00F90C76"/>
  <w:p w14:paraId="53C677A0" w14:textId="77777777" w:rsidR="00BD0E86" w:rsidRPr="00D736A7" w:rsidRDefault="00BD0E86" w:rsidP="00F90C76"/>
  <w:p w14:paraId="7FE810FC" w14:textId="77777777" w:rsidR="00BD0E86" w:rsidRPr="00D736A7" w:rsidRDefault="00BD0E86" w:rsidP="00F90C76"/>
  <w:p w14:paraId="04E087EA" w14:textId="77777777" w:rsidR="00BD0E86" w:rsidRPr="00D736A7" w:rsidRDefault="00BD0E86" w:rsidP="00F90C76"/>
  <w:p w14:paraId="34CAD2EE" w14:textId="77777777" w:rsidR="00BD0E86" w:rsidRPr="00D736A7" w:rsidRDefault="00BD0E86" w:rsidP="00F90C76"/>
  <w:p w14:paraId="640AD3C5" w14:textId="77777777" w:rsidR="00BD0E86" w:rsidRPr="00D736A7" w:rsidRDefault="00BD0E86" w:rsidP="00F90C76"/>
  <w:p w14:paraId="0E6B0835" w14:textId="77777777" w:rsidR="00BD0E86" w:rsidRPr="00D736A7" w:rsidRDefault="00BD0E86" w:rsidP="00F90C76"/>
  <w:p w14:paraId="3B26925A" w14:textId="77777777" w:rsidR="00BD0E86" w:rsidRDefault="00BD0E86" w:rsidP="00F90C76"/>
  <w:p w14:paraId="51C949E8" w14:textId="77777777" w:rsidR="00BD0E86" w:rsidRDefault="00BD0E86" w:rsidP="00F90C76">
    <w:pPr>
      <w:tabs>
        <w:tab w:val="left" w:pos="2200"/>
      </w:tabs>
    </w:pPr>
    <w:r>
      <w:tab/>
    </w:r>
  </w:p>
  <w:p w14:paraId="32252080" w14:textId="77777777" w:rsidR="00BD0E86" w:rsidRDefault="00BD0E86" w:rsidP="00F90C76">
    <w:pPr>
      <w:tabs>
        <w:tab w:val="left" w:pos="2200"/>
      </w:tabs>
    </w:pPr>
  </w:p>
  <w:p w14:paraId="555C9276" w14:textId="77777777" w:rsidR="00BD0E86" w:rsidRDefault="00BD0E86" w:rsidP="00F90C76">
    <w:pPr>
      <w:tabs>
        <w:tab w:val="left" w:pos="2200"/>
      </w:tabs>
    </w:pPr>
  </w:p>
  <w:p w14:paraId="5B6B890A" w14:textId="77777777" w:rsidR="00BD0E86" w:rsidRDefault="00BD0E86" w:rsidP="00F90C76">
    <w:pPr>
      <w:tabs>
        <w:tab w:val="left" w:pos="2200"/>
      </w:tabs>
    </w:pPr>
  </w:p>
  <w:p w14:paraId="47752C1C" w14:textId="77777777" w:rsidR="00BD0E86" w:rsidRDefault="00BD0E86" w:rsidP="00F90C76">
    <w:pPr>
      <w:tabs>
        <w:tab w:val="left" w:pos="2200"/>
      </w:tabs>
    </w:pPr>
  </w:p>
  <w:p w14:paraId="752A0217" w14:textId="77777777" w:rsidR="00BD0E86" w:rsidRDefault="00BD0E86" w:rsidP="00F90C76">
    <w:pPr>
      <w:tabs>
        <w:tab w:val="left" w:pos="2200"/>
      </w:tabs>
    </w:pPr>
  </w:p>
  <w:p w14:paraId="679F16FA" w14:textId="77777777" w:rsidR="00BD0E86" w:rsidRDefault="00BD0E86" w:rsidP="00F90C76">
    <w:pPr>
      <w:tabs>
        <w:tab w:val="left" w:pos="2200"/>
      </w:tabs>
    </w:pPr>
  </w:p>
  <w:p w14:paraId="5D4160F1" w14:textId="77777777" w:rsidR="00BD0E86" w:rsidRDefault="00BD0E86" w:rsidP="00F90C76">
    <w:pPr>
      <w:tabs>
        <w:tab w:val="left" w:pos="2200"/>
      </w:tabs>
    </w:pPr>
  </w:p>
  <w:p w14:paraId="3030DB83" w14:textId="77777777" w:rsidR="00BD0E86" w:rsidRDefault="00BD0E86" w:rsidP="00F90C76">
    <w:pPr>
      <w:tabs>
        <w:tab w:val="left" w:pos="2200"/>
      </w:tabs>
    </w:pPr>
  </w:p>
  <w:p w14:paraId="5D6201E3" w14:textId="77777777" w:rsidR="00BD0E86" w:rsidRDefault="00BD0E86" w:rsidP="00F90C76">
    <w:pPr>
      <w:tabs>
        <w:tab w:val="left" w:pos="2200"/>
      </w:tabs>
    </w:pPr>
  </w:p>
  <w:p w14:paraId="13EF3E61" w14:textId="77777777" w:rsidR="00BD0E86" w:rsidRDefault="00BD0E86" w:rsidP="00F90C76">
    <w:pPr>
      <w:tabs>
        <w:tab w:val="left" w:pos="2200"/>
      </w:tabs>
    </w:pPr>
  </w:p>
  <w:p w14:paraId="5C38CBB4" w14:textId="77777777" w:rsidR="00BD0E86" w:rsidRDefault="00BD0E86" w:rsidP="00F90C76">
    <w:pPr>
      <w:tabs>
        <w:tab w:val="left" w:pos="2200"/>
      </w:tabs>
    </w:pPr>
  </w:p>
  <w:p w14:paraId="09EBA8A3" w14:textId="77777777" w:rsidR="00BD0E86" w:rsidRDefault="00BD0E86" w:rsidP="00F90C76">
    <w:pPr>
      <w:tabs>
        <w:tab w:val="left" w:pos="2200"/>
      </w:tabs>
    </w:pPr>
  </w:p>
  <w:p w14:paraId="30B12C70" w14:textId="77777777" w:rsidR="00BD0E86" w:rsidRDefault="00BD0E86" w:rsidP="00F90C76">
    <w:pPr>
      <w:tabs>
        <w:tab w:val="left" w:pos="2200"/>
      </w:tabs>
    </w:pPr>
  </w:p>
  <w:p w14:paraId="18029982" w14:textId="77777777" w:rsidR="00BD0E86" w:rsidRDefault="00BD0E86" w:rsidP="00F90C76">
    <w:pPr>
      <w:tabs>
        <w:tab w:val="left" w:pos="2200"/>
      </w:tabs>
    </w:pPr>
  </w:p>
  <w:p w14:paraId="36C7DB61" w14:textId="77777777" w:rsidR="00BD0E86" w:rsidRDefault="00BD0E86" w:rsidP="00F90C76">
    <w:pPr>
      <w:tabs>
        <w:tab w:val="left" w:pos="2200"/>
      </w:tabs>
    </w:pPr>
  </w:p>
  <w:p w14:paraId="2C37F932" w14:textId="77777777" w:rsidR="00BD0E86" w:rsidRPr="00D736A7" w:rsidRDefault="00BD0E86" w:rsidP="00F90C76">
    <w:pPr>
      <w:tabs>
        <w:tab w:val="left" w:pos="2200"/>
      </w:tabs>
    </w:pPr>
  </w:p>
  <w:p w14:paraId="7A5FCEA6" w14:textId="77777777" w:rsidR="00BD0E86" w:rsidRDefault="00BD0E86" w:rsidP="00F90C76">
    <w:pPr>
      <w:tabs>
        <w:tab w:val="left" w:pos="2200"/>
      </w:tabs>
    </w:pPr>
  </w:p>
  <w:p w14:paraId="4887AE31" w14:textId="77777777" w:rsidR="00BD0E86" w:rsidRDefault="00BD0E86" w:rsidP="00F90C76">
    <w:pPr>
      <w:tabs>
        <w:tab w:val="left" w:pos="2200"/>
      </w:tabs>
    </w:pPr>
  </w:p>
  <w:p w14:paraId="18325942" w14:textId="77777777" w:rsidR="00BD0E86" w:rsidRDefault="00BD0E86" w:rsidP="00F90C76">
    <w:pPr>
      <w:tabs>
        <w:tab w:val="left" w:pos="2200"/>
      </w:tabs>
    </w:pPr>
  </w:p>
  <w:p w14:paraId="5E96E914" w14:textId="77777777" w:rsidR="00BD0E86" w:rsidRPr="00D736A7" w:rsidRDefault="00BD0E86" w:rsidP="00F90C76">
    <w:pPr>
      <w:tabs>
        <w:tab w:val="left" w:pos="2200"/>
      </w:tabs>
    </w:pPr>
  </w:p>
  <w:p w14:paraId="67E91542" w14:textId="35C9DBFD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3A6198B4" w14:textId="77777777" w:rsidTr="009318BA">
      <w:tc>
        <w:tcPr>
          <w:tcW w:w="1985" w:type="dxa"/>
          <w:shd w:val="clear" w:color="auto" w:fill="4C4C4C"/>
        </w:tcPr>
        <w:p w14:paraId="73E1743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2B35649D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4D2BF7AC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69A2C6D4" w14:textId="77777777" w:rsidTr="009318BA">
      <w:tc>
        <w:tcPr>
          <w:tcW w:w="2070" w:type="dxa"/>
        </w:tcPr>
        <w:p w14:paraId="2AC969DC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BEEF7B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4B2A38F" w14:textId="77777777" w:rsidR="00BD0E86" w:rsidRDefault="00BD0E86" w:rsidP="00F90C76"/>
  <w:p w14:paraId="7439780B" w14:textId="77777777" w:rsidR="00BD0E86" w:rsidRDefault="00BD0E86" w:rsidP="00F90C76"/>
  <w:p w14:paraId="5BBF28B1" w14:textId="77777777" w:rsidR="00BD0E86" w:rsidRDefault="00BD0E86" w:rsidP="00F90C76"/>
  <w:p w14:paraId="4F890151" w14:textId="77777777" w:rsidR="00BD0E86" w:rsidRDefault="00BD0E86" w:rsidP="00F90C76"/>
  <w:p w14:paraId="5604534C" w14:textId="77777777" w:rsidR="00BD0E86" w:rsidRPr="00B63943" w:rsidRDefault="00BD0E86" w:rsidP="00F90C76">
    <w:pPr>
      <w:ind w:left="567"/>
    </w:pPr>
  </w:p>
  <w:p w14:paraId="7EFC6066" w14:textId="77777777" w:rsidR="00BD0E86" w:rsidRDefault="00BD0E86" w:rsidP="00F90C76">
    <w:pPr>
      <w:rPr>
        <w:noProof/>
      </w:rPr>
    </w:pPr>
  </w:p>
  <w:p w14:paraId="330B286F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7AAF1A6F" wp14:editId="2A9608B1">
          <wp:extent cx="4234710" cy="2758652"/>
          <wp:effectExtent l="0" t="0" r="7620" b="1016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AFC12" w14:textId="77777777" w:rsidR="00BD0E86" w:rsidRPr="00D736A7" w:rsidRDefault="00BD0E86" w:rsidP="00F90C76"/>
  <w:p w14:paraId="7C451EE5" w14:textId="77777777" w:rsidR="00BD0E86" w:rsidRPr="00D736A7" w:rsidRDefault="00BD0E86" w:rsidP="00F90C76"/>
  <w:p w14:paraId="02BF27AA" w14:textId="77777777" w:rsidR="00BD0E86" w:rsidRPr="00D736A7" w:rsidRDefault="00BD0E86" w:rsidP="00F90C76"/>
  <w:p w14:paraId="7A614A98" w14:textId="77777777" w:rsidR="00BD0E86" w:rsidRPr="00D736A7" w:rsidRDefault="00BD0E86" w:rsidP="00F90C76"/>
  <w:p w14:paraId="01779F03" w14:textId="77777777" w:rsidR="00BD0E86" w:rsidRPr="00D736A7" w:rsidRDefault="00BD0E86" w:rsidP="00F90C76"/>
  <w:p w14:paraId="651BEEF5" w14:textId="77777777" w:rsidR="00BD0E86" w:rsidRPr="00D736A7" w:rsidRDefault="00BD0E86" w:rsidP="00F90C76"/>
  <w:p w14:paraId="7BAB2809" w14:textId="77777777" w:rsidR="00BD0E86" w:rsidRPr="00D736A7" w:rsidRDefault="00BD0E86" w:rsidP="00F90C76"/>
  <w:p w14:paraId="702BD050" w14:textId="77777777" w:rsidR="00BD0E86" w:rsidRPr="00D736A7" w:rsidRDefault="00BD0E86" w:rsidP="00F90C76"/>
  <w:p w14:paraId="5BE36E65" w14:textId="77777777" w:rsidR="00BD0E86" w:rsidRPr="00D736A7" w:rsidRDefault="00BD0E86" w:rsidP="00F90C76"/>
  <w:p w14:paraId="3F0EF0BC" w14:textId="77777777" w:rsidR="00BD0E86" w:rsidRPr="00D736A7" w:rsidRDefault="00BD0E86" w:rsidP="00F90C76"/>
  <w:p w14:paraId="3B36202F" w14:textId="77777777" w:rsidR="00BD0E86" w:rsidRPr="00D736A7" w:rsidRDefault="00BD0E86" w:rsidP="00F90C76"/>
  <w:p w14:paraId="267D7448" w14:textId="77777777" w:rsidR="00BD0E86" w:rsidRPr="00D736A7" w:rsidRDefault="00BD0E86" w:rsidP="00F90C76"/>
  <w:p w14:paraId="35E2B364" w14:textId="77777777" w:rsidR="00BD0E86" w:rsidRPr="00D736A7" w:rsidRDefault="00BD0E86" w:rsidP="00F90C76"/>
  <w:p w14:paraId="5508D6DF" w14:textId="77777777" w:rsidR="00BD0E86" w:rsidRDefault="00BD0E86" w:rsidP="00F90C76"/>
  <w:p w14:paraId="4F281728" w14:textId="77777777" w:rsidR="00BD0E86" w:rsidRDefault="00BD0E86" w:rsidP="00F90C76">
    <w:pPr>
      <w:tabs>
        <w:tab w:val="left" w:pos="2200"/>
      </w:tabs>
    </w:pPr>
    <w:r>
      <w:tab/>
    </w:r>
  </w:p>
  <w:p w14:paraId="500D33D2" w14:textId="77777777" w:rsidR="00BD0E86" w:rsidRDefault="00BD0E86" w:rsidP="00F90C76">
    <w:pPr>
      <w:tabs>
        <w:tab w:val="left" w:pos="2200"/>
      </w:tabs>
    </w:pPr>
  </w:p>
  <w:p w14:paraId="2589D469" w14:textId="77777777" w:rsidR="00BD0E86" w:rsidRDefault="00BD0E86" w:rsidP="00F90C76">
    <w:pPr>
      <w:tabs>
        <w:tab w:val="left" w:pos="2200"/>
      </w:tabs>
    </w:pPr>
  </w:p>
  <w:p w14:paraId="33A680CF" w14:textId="77777777" w:rsidR="00BD0E86" w:rsidRDefault="00BD0E86" w:rsidP="00F90C76">
    <w:pPr>
      <w:tabs>
        <w:tab w:val="left" w:pos="2200"/>
      </w:tabs>
    </w:pPr>
  </w:p>
  <w:p w14:paraId="15A855AD" w14:textId="77777777" w:rsidR="00BD0E86" w:rsidRDefault="00BD0E86" w:rsidP="00F90C76">
    <w:pPr>
      <w:tabs>
        <w:tab w:val="left" w:pos="2200"/>
      </w:tabs>
    </w:pPr>
  </w:p>
  <w:p w14:paraId="75EB8478" w14:textId="77777777" w:rsidR="00BD0E86" w:rsidRDefault="00BD0E86" w:rsidP="00F90C76">
    <w:pPr>
      <w:tabs>
        <w:tab w:val="left" w:pos="2200"/>
      </w:tabs>
    </w:pPr>
  </w:p>
  <w:p w14:paraId="6745D964" w14:textId="77777777" w:rsidR="00BD0E86" w:rsidRDefault="00BD0E86" w:rsidP="00F90C76">
    <w:pPr>
      <w:tabs>
        <w:tab w:val="left" w:pos="2200"/>
      </w:tabs>
    </w:pPr>
  </w:p>
  <w:p w14:paraId="7DB1BD72" w14:textId="77777777" w:rsidR="00BD0E86" w:rsidRDefault="00BD0E86" w:rsidP="00F90C76">
    <w:pPr>
      <w:tabs>
        <w:tab w:val="left" w:pos="2200"/>
      </w:tabs>
    </w:pPr>
  </w:p>
  <w:p w14:paraId="26BDC2BD" w14:textId="77777777" w:rsidR="00BD0E86" w:rsidRDefault="00BD0E86" w:rsidP="00F90C76">
    <w:pPr>
      <w:tabs>
        <w:tab w:val="left" w:pos="2200"/>
      </w:tabs>
    </w:pPr>
  </w:p>
  <w:p w14:paraId="58E49E1B" w14:textId="77777777" w:rsidR="00BD0E86" w:rsidRDefault="00BD0E86" w:rsidP="00F90C76">
    <w:pPr>
      <w:tabs>
        <w:tab w:val="left" w:pos="2200"/>
      </w:tabs>
    </w:pPr>
  </w:p>
  <w:p w14:paraId="55925CA8" w14:textId="77777777" w:rsidR="00BD0E86" w:rsidRDefault="00BD0E86" w:rsidP="00F90C76">
    <w:pPr>
      <w:tabs>
        <w:tab w:val="left" w:pos="2200"/>
      </w:tabs>
    </w:pPr>
  </w:p>
  <w:p w14:paraId="6AF9739E" w14:textId="77777777" w:rsidR="00BD0E86" w:rsidRDefault="00BD0E86" w:rsidP="00F90C76">
    <w:pPr>
      <w:tabs>
        <w:tab w:val="left" w:pos="2200"/>
      </w:tabs>
    </w:pPr>
  </w:p>
  <w:p w14:paraId="7ED56563" w14:textId="77777777" w:rsidR="00BD0E86" w:rsidRDefault="00BD0E86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48DE1951" w14:textId="77777777" w:rsidTr="009318BA">
      <w:tc>
        <w:tcPr>
          <w:tcW w:w="1985" w:type="dxa"/>
          <w:shd w:val="clear" w:color="auto" w:fill="4C4C4C"/>
        </w:tcPr>
        <w:p w14:paraId="5B9F83DE" w14:textId="77777777" w:rsidR="00BD0E86" w:rsidRPr="00B63943" w:rsidRDefault="00BD0E86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1192D410" w14:textId="77777777" w:rsidR="00BD0E86" w:rsidRPr="00B63943" w:rsidRDefault="00BD0E86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0B7E186A" w14:textId="77777777" w:rsidR="00BD0E86" w:rsidRPr="00B63943" w:rsidRDefault="00BD0E86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BD0E86" w:rsidRPr="00B63943" w14:paraId="5A6667A1" w14:textId="77777777" w:rsidTr="009318BA">
      <w:tc>
        <w:tcPr>
          <w:tcW w:w="2070" w:type="dxa"/>
        </w:tcPr>
        <w:p w14:paraId="7F7B41C4" w14:textId="77777777" w:rsidR="00BD0E86" w:rsidRPr="00B63943" w:rsidRDefault="00BD0E86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3697034D" w14:textId="77777777" w:rsidR="00BD0E86" w:rsidRPr="00B63943" w:rsidRDefault="00BD0E86" w:rsidP="009318BA">
          <w:pPr>
            <w:pStyle w:val="Extra"/>
            <w:spacing w:before="140"/>
          </w:pPr>
        </w:p>
      </w:tc>
    </w:tr>
  </w:tbl>
  <w:p w14:paraId="25A27058" w14:textId="77777777" w:rsidR="00BD0E86" w:rsidRDefault="00BD0E86" w:rsidP="00F90C76"/>
  <w:p w14:paraId="63BCA62D" w14:textId="77777777" w:rsidR="00BD0E86" w:rsidRDefault="00BD0E86" w:rsidP="00F90C76"/>
  <w:p w14:paraId="573FEDC1" w14:textId="77777777" w:rsidR="00BD0E86" w:rsidRDefault="00BD0E86" w:rsidP="00F90C76"/>
  <w:p w14:paraId="4A90E40C" w14:textId="77777777" w:rsidR="00BD0E86" w:rsidRDefault="00BD0E86" w:rsidP="00F90C76"/>
  <w:p w14:paraId="33897F85" w14:textId="77777777" w:rsidR="00BD0E86" w:rsidRPr="00B63943" w:rsidRDefault="00BD0E86" w:rsidP="00F90C76">
    <w:pPr>
      <w:ind w:left="567"/>
    </w:pPr>
  </w:p>
  <w:p w14:paraId="3CEDDF04" w14:textId="77777777" w:rsidR="00BD0E86" w:rsidRDefault="00BD0E86" w:rsidP="00F90C76">
    <w:pPr>
      <w:rPr>
        <w:noProof/>
      </w:rPr>
    </w:pPr>
  </w:p>
  <w:p w14:paraId="0C918428" w14:textId="77777777" w:rsidR="00BD0E86" w:rsidRDefault="00BD0E86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8D82539" wp14:editId="7718DB03">
          <wp:extent cx="4343823" cy="313108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7B4FE" w14:textId="77777777" w:rsidR="00BD0E86" w:rsidRPr="00D736A7" w:rsidRDefault="00BD0E86" w:rsidP="00F90C76"/>
  <w:p w14:paraId="0237528A" w14:textId="77777777" w:rsidR="00BD0E86" w:rsidRPr="00D736A7" w:rsidRDefault="00BD0E86" w:rsidP="00F90C76"/>
  <w:p w14:paraId="1F661894" w14:textId="77777777" w:rsidR="00BD0E86" w:rsidRPr="00D736A7" w:rsidRDefault="00BD0E86" w:rsidP="00F90C76"/>
  <w:p w14:paraId="2AC9B232" w14:textId="77777777" w:rsidR="00BD0E86" w:rsidRPr="00D736A7" w:rsidRDefault="00BD0E86" w:rsidP="00F90C76"/>
  <w:p w14:paraId="16C5FD23" w14:textId="77777777" w:rsidR="00BD0E86" w:rsidRPr="00D736A7" w:rsidRDefault="00BD0E86" w:rsidP="00F90C76"/>
  <w:p w14:paraId="448CDA71" w14:textId="77777777" w:rsidR="00BD0E86" w:rsidRPr="00D736A7" w:rsidRDefault="00BD0E86" w:rsidP="00F90C76"/>
  <w:p w14:paraId="6AA4F9C3" w14:textId="77777777" w:rsidR="00BD0E86" w:rsidRPr="00D736A7" w:rsidRDefault="00BD0E86" w:rsidP="00F90C76"/>
  <w:p w14:paraId="560EB070" w14:textId="77777777" w:rsidR="00BD0E86" w:rsidRPr="00D736A7" w:rsidRDefault="00BD0E86" w:rsidP="00F90C76"/>
  <w:p w14:paraId="0C93A988" w14:textId="77777777" w:rsidR="00BD0E86" w:rsidRPr="00D736A7" w:rsidRDefault="00BD0E86" w:rsidP="00F90C76"/>
  <w:p w14:paraId="17DB8F04" w14:textId="77777777" w:rsidR="00BD0E86" w:rsidRPr="00D736A7" w:rsidRDefault="00BD0E86" w:rsidP="00F90C76"/>
  <w:p w14:paraId="5D0A404D" w14:textId="77777777" w:rsidR="00BD0E86" w:rsidRPr="00D736A7" w:rsidRDefault="00BD0E86" w:rsidP="00F90C76"/>
  <w:p w14:paraId="6D51BE7C" w14:textId="77777777" w:rsidR="00BD0E86" w:rsidRPr="00D736A7" w:rsidRDefault="00BD0E86" w:rsidP="00F90C76"/>
  <w:p w14:paraId="74058631" w14:textId="77777777" w:rsidR="00BD0E86" w:rsidRPr="00D736A7" w:rsidRDefault="00BD0E86" w:rsidP="00F90C76"/>
  <w:p w14:paraId="12F9FC6A" w14:textId="77777777" w:rsidR="00BD0E86" w:rsidRDefault="00BD0E86" w:rsidP="00F90C76"/>
  <w:p w14:paraId="1B5536AB" w14:textId="77777777" w:rsidR="00BD0E86" w:rsidRDefault="00BD0E86" w:rsidP="00F90C76">
    <w:pPr>
      <w:tabs>
        <w:tab w:val="left" w:pos="2200"/>
      </w:tabs>
    </w:pPr>
    <w:r>
      <w:tab/>
    </w:r>
  </w:p>
  <w:p w14:paraId="2F1EEE87" w14:textId="77777777" w:rsidR="00BD0E86" w:rsidRDefault="00BD0E86" w:rsidP="00F90C76">
    <w:pPr>
      <w:tabs>
        <w:tab w:val="left" w:pos="2200"/>
      </w:tabs>
    </w:pPr>
  </w:p>
  <w:p w14:paraId="50B1718E" w14:textId="77777777" w:rsidR="00BD0E86" w:rsidRDefault="00BD0E86" w:rsidP="00F90C76">
    <w:pPr>
      <w:tabs>
        <w:tab w:val="left" w:pos="2200"/>
      </w:tabs>
    </w:pPr>
  </w:p>
  <w:p w14:paraId="425E3D7C" w14:textId="77777777" w:rsidR="00BD0E86" w:rsidRDefault="00BD0E86" w:rsidP="00F90C76">
    <w:pPr>
      <w:tabs>
        <w:tab w:val="left" w:pos="2200"/>
      </w:tabs>
    </w:pPr>
  </w:p>
  <w:p w14:paraId="3469A347" w14:textId="77777777" w:rsidR="00BD0E86" w:rsidRDefault="00BD0E86" w:rsidP="00F90C76">
    <w:pPr>
      <w:tabs>
        <w:tab w:val="left" w:pos="2200"/>
      </w:tabs>
    </w:pPr>
  </w:p>
  <w:p w14:paraId="53A99D7A" w14:textId="77777777" w:rsidR="00BD0E86" w:rsidRDefault="00BD0E86" w:rsidP="00F90C76">
    <w:pPr>
      <w:tabs>
        <w:tab w:val="left" w:pos="2200"/>
      </w:tabs>
    </w:pPr>
  </w:p>
  <w:p w14:paraId="2D0B447D" w14:textId="77777777" w:rsidR="00BD0E86" w:rsidRDefault="00BD0E86" w:rsidP="00F90C76">
    <w:pPr>
      <w:tabs>
        <w:tab w:val="left" w:pos="2200"/>
      </w:tabs>
    </w:pPr>
  </w:p>
  <w:p w14:paraId="244F29DB" w14:textId="77777777" w:rsidR="00BD0E86" w:rsidRDefault="00BD0E86" w:rsidP="00F90C76">
    <w:pPr>
      <w:tabs>
        <w:tab w:val="left" w:pos="2200"/>
      </w:tabs>
    </w:pPr>
  </w:p>
  <w:p w14:paraId="0C05841D" w14:textId="77777777" w:rsidR="00BD0E86" w:rsidRDefault="00BD0E86" w:rsidP="00F90C76">
    <w:pPr>
      <w:tabs>
        <w:tab w:val="left" w:pos="2200"/>
      </w:tabs>
    </w:pPr>
  </w:p>
  <w:p w14:paraId="4AA9FFF0" w14:textId="77777777" w:rsidR="00BD0E86" w:rsidRDefault="00BD0E86" w:rsidP="00F90C76">
    <w:pPr>
      <w:tabs>
        <w:tab w:val="left" w:pos="2200"/>
      </w:tabs>
    </w:pPr>
  </w:p>
  <w:p w14:paraId="76CC64E3" w14:textId="77777777" w:rsidR="00BD0E86" w:rsidRDefault="00BD0E86" w:rsidP="00F90C76">
    <w:pPr>
      <w:tabs>
        <w:tab w:val="left" w:pos="2200"/>
      </w:tabs>
    </w:pPr>
  </w:p>
  <w:p w14:paraId="1A475C57" w14:textId="77777777" w:rsidR="00BD0E86" w:rsidRDefault="00BD0E86" w:rsidP="00F90C76">
    <w:pPr>
      <w:tabs>
        <w:tab w:val="left" w:pos="2200"/>
      </w:tabs>
    </w:pPr>
  </w:p>
  <w:p w14:paraId="3EAE4375" w14:textId="77777777" w:rsidR="00BD0E86" w:rsidRDefault="00BD0E86" w:rsidP="00F90C76">
    <w:pPr>
      <w:tabs>
        <w:tab w:val="left" w:pos="2200"/>
      </w:tabs>
    </w:pPr>
  </w:p>
  <w:p w14:paraId="3E5EAEC7" w14:textId="77777777" w:rsidR="00BD0E86" w:rsidRDefault="00BD0E86" w:rsidP="00F90C76">
    <w:pPr>
      <w:tabs>
        <w:tab w:val="left" w:pos="2200"/>
      </w:tabs>
    </w:pPr>
  </w:p>
  <w:p w14:paraId="5163E8E0" w14:textId="77777777" w:rsidR="00BD0E86" w:rsidRDefault="00BD0E86" w:rsidP="00F90C76">
    <w:pPr>
      <w:tabs>
        <w:tab w:val="left" w:pos="2200"/>
      </w:tabs>
    </w:pPr>
  </w:p>
  <w:p w14:paraId="00E9B863" w14:textId="77777777" w:rsidR="00BD0E86" w:rsidRDefault="00BD0E86" w:rsidP="00F90C76">
    <w:pPr>
      <w:tabs>
        <w:tab w:val="left" w:pos="2200"/>
      </w:tabs>
    </w:pPr>
  </w:p>
  <w:p w14:paraId="21536DBB" w14:textId="77777777" w:rsidR="00BD0E86" w:rsidRPr="00D736A7" w:rsidRDefault="00BD0E86" w:rsidP="00F90C76">
    <w:pPr>
      <w:tabs>
        <w:tab w:val="left" w:pos="2200"/>
      </w:tabs>
    </w:pPr>
  </w:p>
  <w:p w14:paraId="18A56884" w14:textId="77777777" w:rsidR="00BD0E86" w:rsidRDefault="00BD0E86" w:rsidP="00F90C76">
    <w:pPr>
      <w:tabs>
        <w:tab w:val="left" w:pos="2200"/>
      </w:tabs>
    </w:pPr>
  </w:p>
  <w:p w14:paraId="1CA75D2B" w14:textId="77777777" w:rsidR="00BD0E86" w:rsidRDefault="00BD0E86" w:rsidP="00F90C76">
    <w:pPr>
      <w:tabs>
        <w:tab w:val="left" w:pos="2200"/>
      </w:tabs>
    </w:pPr>
  </w:p>
  <w:p w14:paraId="5BAE0835" w14:textId="77777777" w:rsidR="00BD0E86" w:rsidRDefault="00BD0E86" w:rsidP="00F90C76">
    <w:pPr>
      <w:tabs>
        <w:tab w:val="left" w:pos="2200"/>
      </w:tabs>
    </w:pPr>
  </w:p>
  <w:p w14:paraId="3E7DC9AF" w14:textId="77777777" w:rsidR="00BD0E86" w:rsidRPr="00D736A7" w:rsidRDefault="00BD0E86" w:rsidP="00F90C76">
    <w:pPr>
      <w:tabs>
        <w:tab w:val="left" w:pos="2200"/>
      </w:tabs>
    </w:pPr>
  </w:p>
  <w:p w14:paraId="5D43B634" w14:textId="59D1FD23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5B6ED" w14:textId="270E5E4F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8240" behindDoc="0" locked="0" layoutInCell="1" allowOverlap="1" wp14:anchorId="01137264" wp14:editId="62181096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1A041" w14:textId="729E87CA" w:rsidR="00BD0E86" w:rsidRPr="007A1859" w:rsidRDefault="00BD0E86" w:rsidP="00765045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</w:t>
                          </w:r>
                          <w:r w:rsidR="00A70BA0">
                            <w:rPr>
                              <w:rFonts w:ascii="Arial Black" w:hAnsi="Arial Black"/>
                              <w:sz w:val="22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A70BA0">
                            <w:rPr>
                              <w:rFonts w:ascii="Arial" w:hAnsi="Arial"/>
                              <w:sz w:val="22"/>
                            </w:rPr>
                            <w:t>Economic Development</w:t>
                          </w:r>
                        </w:p>
                        <w:p w14:paraId="5A69B634" w14:textId="77777777" w:rsidR="00BD0E86" w:rsidRPr="00ED0BF5" w:rsidRDefault="00BD0E86" w:rsidP="00C91E6D"/>
                        <w:p w14:paraId="247FC9ED" w14:textId="77777777" w:rsidR="00BD0E86" w:rsidRPr="00534FC4" w:rsidRDefault="00BD0E86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492.95pt;margin-top:-197.85pt;width:31.2pt;height:198.45pt;flip:x;z-index:251658240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" fillcolor="#d8d8d8" stroked="f">
              <v:textbox style="layout-flow:vertical" inset="1mm,2mm,1mm,1mm">
                <w:txbxContent>
                  <w:p w14:paraId="5431A041" w14:textId="729E87CA" w:rsidR="00BD0E86" w:rsidRPr="007A1859" w:rsidRDefault="00BD0E86" w:rsidP="00765045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</w:t>
                    </w:r>
                    <w:r w:rsidR="00A70BA0">
                      <w:rPr>
                        <w:rFonts w:ascii="Arial Black" w:hAnsi="Arial Black"/>
                        <w:sz w:val="22"/>
                      </w:rPr>
                      <w:t>3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A70BA0">
                      <w:rPr>
                        <w:rFonts w:ascii="Arial" w:hAnsi="Arial"/>
                        <w:sz w:val="22"/>
                      </w:rPr>
                      <w:t>Economic Development</w:t>
                    </w:r>
                  </w:p>
                  <w:p w14:paraId="5A69B634" w14:textId="77777777" w:rsidR="00BD0E86" w:rsidRPr="00ED0BF5" w:rsidRDefault="00BD0E86" w:rsidP="00C91E6D"/>
                  <w:p w14:paraId="247FC9ED" w14:textId="77777777" w:rsidR="00BD0E86" w:rsidRPr="00534FC4" w:rsidRDefault="00BD0E86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Publishers 201</w:t>
    </w:r>
    <w:r>
      <w:rPr>
        <w:rFonts w:ascii="Arial" w:hAnsi="Arial"/>
        <w:sz w:val="20"/>
      </w:rPr>
      <w:t>4</w:t>
    </w:r>
    <w:r w:rsidRPr="00B71074">
      <w:rPr>
        <w:rFonts w:ascii="Arial" w:hAnsi="Arial"/>
        <w:sz w:val="20"/>
      </w:rPr>
      <w:tab/>
    </w:r>
    <w:r w:rsidR="00A70BA0">
      <w:rPr>
        <w:rFonts w:ascii="Arial" w:hAnsi="Arial"/>
        <w:sz w:val="20"/>
      </w:rPr>
      <w:t>Worksheet</w:t>
    </w:r>
    <w:r>
      <w:rPr>
        <w:rFonts w:ascii="Arial" w:hAnsi="Arial"/>
        <w:sz w:val="20"/>
      </w:rPr>
      <w:t xml:space="preserve"> contents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02AE879B" w14:textId="77777777" w:rsidTr="0095343C">
      <w:tc>
        <w:tcPr>
          <w:tcW w:w="1985" w:type="dxa"/>
          <w:shd w:val="clear" w:color="auto" w:fill="4C4C4C"/>
        </w:tcPr>
        <w:p w14:paraId="4C478CDF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FF41AA1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7C94F52F" w14:textId="77777777" w:rsidR="00BD0E86" w:rsidRPr="00B63943" w:rsidRDefault="00BD0E86" w:rsidP="00765045">
    <w:pPr>
      <w:pStyle w:val="Halfline"/>
    </w:pPr>
  </w:p>
  <w:p w14:paraId="4404FDE1" w14:textId="798F0EE6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m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29EA37D7" w14:textId="77777777" w:rsidTr="0095343C">
      <w:tc>
        <w:tcPr>
          <w:tcW w:w="1985" w:type="dxa"/>
          <w:shd w:val="clear" w:color="auto" w:fill="4C4C4C"/>
        </w:tcPr>
        <w:p w14:paraId="0E8C7077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3CC342E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196CF51F" w14:textId="77777777" w:rsidR="00BD0E86" w:rsidRPr="00B63943" w:rsidRDefault="00BD0E86" w:rsidP="00765045">
    <w:pPr>
      <w:pStyle w:val="Halfline"/>
    </w:pPr>
  </w:p>
  <w:p w14:paraId="257BBF81" w14:textId="04045AB7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Dmitry Kalinovsky/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BD0E86" w:rsidRPr="00B63943" w14:paraId="5F6F30CF" w14:textId="77777777" w:rsidTr="0095343C">
      <w:tc>
        <w:tcPr>
          <w:tcW w:w="1985" w:type="dxa"/>
          <w:shd w:val="clear" w:color="auto" w:fill="4C4C4C"/>
        </w:tcPr>
        <w:p w14:paraId="176E8F3C" w14:textId="77777777" w:rsidR="00BD0E86" w:rsidRPr="00B63943" w:rsidRDefault="00BD0E86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7799C56" w14:textId="77777777" w:rsidR="00BD0E86" w:rsidRPr="00B63943" w:rsidRDefault="00BD0E86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47B05D6D" w14:textId="77777777" w:rsidR="00BD0E86" w:rsidRPr="00B63943" w:rsidRDefault="00BD0E86" w:rsidP="00765045">
    <w:pPr>
      <w:pStyle w:val="Halfline"/>
    </w:pPr>
  </w:p>
  <w:p w14:paraId="05207F3F" w14:textId="214314A5" w:rsidR="00BD0E86" w:rsidRPr="00CA5F0D" w:rsidRDefault="00BD0E86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EFB89" w14:textId="77777777" w:rsidR="00BD0E86" w:rsidRDefault="00BD0E86">
      <w:r>
        <w:separator/>
      </w:r>
    </w:p>
  </w:footnote>
  <w:footnote w:type="continuationSeparator" w:id="0">
    <w:p w14:paraId="55512C8C" w14:textId="77777777" w:rsidR="00BD0E86" w:rsidRDefault="00BD0E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A8C6B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B106E0"/>
    <w:multiLevelType w:val="hybridMultilevel"/>
    <w:tmpl w:val="D8106086"/>
    <w:lvl w:ilvl="0" w:tplc="58041CC4">
      <w:start w:val="1"/>
      <w:numFmt w:val="bullet"/>
      <w:pStyle w:val="Extra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E2C77"/>
    <w:multiLevelType w:val="hybridMultilevel"/>
    <w:tmpl w:val="06B818C8"/>
    <w:lvl w:ilvl="0" w:tplc="FD7C2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A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E48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206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C2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AEF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C0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65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6F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0D2020"/>
    <w:multiLevelType w:val="hybridMultilevel"/>
    <w:tmpl w:val="2DFA14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05264D"/>
    <w:multiLevelType w:val="multilevel"/>
    <w:tmpl w:val="28DE58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12435"/>
    <w:multiLevelType w:val="hybridMultilevel"/>
    <w:tmpl w:val="93EC34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5216C4"/>
    <w:multiLevelType w:val="hybridMultilevel"/>
    <w:tmpl w:val="13DA085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4E0C59EC"/>
    <w:multiLevelType w:val="hybridMultilevel"/>
    <w:tmpl w:val="E70EC4F8"/>
    <w:lvl w:ilvl="0" w:tplc="FB4ACF70">
      <w:start w:val="1"/>
      <w:numFmt w:val="bullet"/>
      <w:pStyle w:val="AObullet"/>
      <w:lvlText w:val="•"/>
      <w:lvlJc w:val="left"/>
      <w:pPr>
        <w:ind w:left="2160" w:hanging="17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595959"/>
        <w:sz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D7B85"/>
    <w:multiLevelType w:val="hybridMultilevel"/>
    <w:tmpl w:val="DE60BB5E"/>
    <w:lvl w:ilvl="0" w:tplc="83DE5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C3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9C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81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802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4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6E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0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0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5254AEC"/>
    <w:multiLevelType w:val="hybridMultilevel"/>
    <w:tmpl w:val="28DE586A"/>
    <w:lvl w:ilvl="0" w:tplc="D19CF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A9"/>
    <w:rsid w:val="000807A9"/>
    <w:rsid w:val="000C5A6E"/>
    <w:rsid w:val="000C608E"/>
    <w:rsid w:val="00106E50"/>
    <w:rsid w:val="00187E63"/>
    <w:rsid w:val="00246AAF"/>
    <w:rsid w:val="002B4F1A"/>
    <w:rsid w:val="002E4AA9"/>
    <w:rsid w:val="002F78AA"/>
    <w:rsid w:val="003167DC"/>
    <w:rsid w:val="00323D2B"/>
    <w:rsid w:val="003628F9"/>
    <w:rsid w:val="004E6BF8"/>
    <w:rsid w:val="004F707F"/>
    <w:rsid w:val="00514443"/>
    <w:rsid w:val="00596772"/>
    <w:rsid w:val="006326F6"/>
    <w:rsid w:val="006419A2"/>
    <w:rsid w:val="007045C2"/>
    <w:rsid w:val="00765045"/>
    <w:rsid w:val="00782F27"/>
    <w:rsid w:val="007C42A7"/>
    <w:rsid w:val="007D2FD2"/>
    <w:rsid w:val="008B3DA0"/>
    <w:rsid w:val="008D04A0"/>
    <w:rsid w:val="00917F0E"/>
    <w:rsid w:val="00930D8A"/>
    <w:rsid w:val="009318BA"/>
    <w:rsid w:val="00941F8F"/>
    <w:rsid w:val="0095343C"/>
    <w:rsid w:val="009F5D21"/>
    <w:rsid w:val="00A11849"/>
    <w:rsid w:val="00A70BA0"/>
    <w:rsid w:val="00B82B94"/>
    <w:rsid w:val="00BD0E86"/>
    <w:rsid w:val="00BE0B1D"/>
    <w:rsid w:val="00C177A5"/>
    <w:rsid w:val="00C42CF8"/>
    <w:rsid w:val="00C44828"/>
    <w:rsid w:val="00C91E6D"/>
    <w:rsid w:val="00CB6E3D"/>
    <w:rsid w:val="00D43799"/>
    <w:rsid w:val="00D736A7"/>
    <w:rsid w:val="00DB7315"/>
    <w:rsid w:val="00DD7758"/>
    <w:rsid w:val="00ED762D"/>
    <w:rsid w:val="00F319F1"/>
    <w:rsid w:val="00F90C76"/>
    <w:rsid w:val="00FE4947"/>
    <w:rsid w:val="00FF64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98E10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  <w:style w:type="paragraph" w:customStyle="1" w:styleId="AObullet">
    <w:name w:val="AO bullet"/>
    <w:basedOn w:val="Normal"/>
    <w:rsid w:val="003628F9"/>
    <w:pPr>
      <w:widowControl w:val="0"/>
      <w:numPr>
        <w:numId w:val="10"/>
      </w:numPr>
      <w:autoSpaceDE w:val="0"/>
      <w:autoSpaceDN w:val="0"/>
      <w:adjustRightInd w:val="0"/>
      <w:spacing w:after="120" w:line="200" w:lineRule="exact"/>
      <w:ind w:left="284" w:right="284" w:hanging="284"/>
    </w:pPr>
    <w:rPr>
      <w:rFonts w:ascii="Arial" w:hAnsi="Arial" w:cs="HelveticaNeueLT Com 57 Cn"/>
      <w:color w:val="1A1919"/>
      <w:sz w:val="18"/>
      <w:szCs w:val="20"/>
      <w:lang w:eastAsia="en-US"/>
    </w:rPr>
  </w:style>
  <w:style w:type="paragraph" w:customStyle="1" w:styleId="Resource">
    <w:name w:val="Resource"/>
    <w:basedOn w:val="AObullet"/>
    <w:rsid w:val="003628F9"/>
    <w:rPr>
      <w:rFonts w:ascii="Arial Bold" w:hAnsi="Arial Bold"/>
      <w:sz w:val="20"/>
    </w:rPr>
  </w:style>
  <w:style w:type="character" w:customStyle="1" w:styleId="A93">
    <w:name w:val="A9+3"/>
    <w:uiPriority w:val="99"/>
    <w:rsid w:val="003628F9"/>
    <w:rPr>
      <w:rFonts w:cs="Officina San ITC"/>
      <w:i/>
      <w:iCs/>
      <w:color w:val="221E1F"/>
      <w:sz w:val="10"/>
      <w:szCs w:val="1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  <w:style w:type="paragraph" w:customStyle="1" w:styleId="AObullet">
    <w:name w:val="AO bullet"/>
    <w:basedOn w:val="Normal"/>
    <w:rsid w:val="003628F9"/>
    <w:pPr>
      <w:widowControl w:val="0"/>
      <w:numPr>
        <w:numId w:val="10"/>
      </w:numPr>
      <w:autoSpaceDE w:val="0"/>
      <w:autoSpaceDN w:val="0"/>
      <w:adjustRightInd w:val="0"/>
      <w:spacing w:after="120" w:line="200" w:lineRule="exact"/>
      <w:ind w:left="284" w:right="284" w:hanging="284"/>
    </w:pPr>
    <w:rPr>
      <w:rFonts w:ascii="Arial" w:hAnsi="Arial" w:cs="HelveticaNeueLT Com 57 Cn"/>
      <w:color w:val="1A1919"/>
      <w:sz w:val="18"/>
      <w:szCs w:val="20"/>
      <w:lang w:eastAsia="en-US"/>
    </w:rPr>
  </w:style>
  <w:style w:type="paragraph" w:customStyle="1" w:styleId="Resource">
    <w:name w:val="Resource"/>
    <w:basedOn w:val="AObullet"/>
    <w:rsid w:val="003628F9"/>
    <w:rPr>
      <w:rFonts w:ascii="Arial Bold" w:hAnsi="Arial Bold"/>
      <w:sz w:val="20"/>
    </w:rPr>
  </w:style>
  <w:style w:type="character" w:customStyle="1" w:styleId="A93">
    <w:name w:val="A9+3"/>
    <w:uiPriority w:val="99"/>
    <w:rsid w:val="003628F9"/>
    <w:rPr>
      <w:rFonts w:cs="Officina San ITC"/>
      <w:i/>
      <w:iCs/>
      <w:color w:val="221E1F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dmin:Desktop:ICT%20TG:Worksheet%20source%20mater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Worksheet source material.dot</Template>
  <TotalTime>9</TotalTime>
  <Pages>3</Pages>
  <Words>464</Words>
  <Characters>2646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Sheena Shanks</cp:lastModifiedBy>
  <cp:revision>11</cp:revision>
  <cp:lastPrinted>2014-08-13T15:54:00Z</cp:lastPrinted>
  <dcterms:created xsi:type="dcterms:W3CDTF">2014-08-13T15:07:00Z</dcterms:created>
  <dcterms:modified xsi:type="dcterms:W3CDTF">2014-08-13T15:56:00Z</dcterms:modified>
</cp:coreProperties>
</file>