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1985"/>
        <w:gridCol w:w="7654"/>
      </w:tblGrid>
      <w:tr w:rsidR="00C91E6D" w:rsidRPr="00B63943" w14:paraId="0F2888AC" w14:textId="77777777">
        <w:tc>
          <w:tcPr>
            <w:tcW w:w="1985" w:type="dxa"/>
            <w:shd w:val="clear" w:color="auto" w:fill="4C4C4C"/>
          </w:tcPr>
          <w:p w14:paraId="6718D222" w14:textId="3BCF6F62" w:rsidR="00106E50" w:rsidRPr="00B63943" w:rsidRDefault="00A11849" w:rsidP="00A11849">
            <w:pPr>
              <w:pStyle w:val="Ahead"/>
              <w:pageBreakBefore/>
              <w:spacing w:before="80"/>
              <w:ind w:left="0"/>
              <w:jc w:val="center"/>
              <w:rPr>
                <w:color w:val="FFFFFF"/>
                <w:sz w:val="30"/>
              </w:rPr>
            </w:pPr>
            <w:r>
              <w:rPr>
                <w:noProof/>
                <w:color w:val="FFFFFF"/>
                <w:sz w:val="32"/>
              </w:rPr>
              <w:t xml:space="preserve">Image </w:t>
            </w:r>
            <w:r w:rsidR="00C55324">
              <w:rPr>
                <w:noProof/>
                <w:color w:val="FFFFFF"/>
              </w:rPr>
              <w:t>number</w:t>
            </w:r>
          </w:p>
        </w:tc>
        <w:tc>
          <w:tcPr>
            <w:tcW w:w="7654" w:type="dxa"/>
            <w:shd w:val="clear" w:color="auto" w:fill="B3B3B3"/>
            <w:vAlign w:val="center"/>
          </w:tcPr>
          <w:p w14:paraId="3E42439C" w14:textId="77CF7B00" w:rsidR="00C91E6D" w:rsidRPr="00B63943" w:rsidRDefault="00C55324" w:rsidP="00765045">
            <w:pPr>
              <w:pageBreakBefore/>
              <w:spacing w:before="80" w:after="80" w:line="460" w:lineRule="exact"/>
              <w:ind w:left="34"/>
              <w:rPr>
                <w:rFonts w:ascii="Arial" w:hAnsi="Arial" w:cs="HelveticaNeueLT Com 85 Hv"/>
                <w:b/>
                <w:sz w:val="44"/>
                <w:szCs w:val="28"/>
              </w:rPr>
            </w:pPr>
            <w:r>
              <w:rPr>
                <w:rFonts w:ascii="Arial" w:hAnsi="Arial" w:cs="HelveticaNeueLT Com 85 Hv"/>
                <w:b/>
                <w:sz w:val="40"/>
                <w:szCs w:val="28"/>
              </w:rPr>
              <w:t>Image caption</w:t>
            </w:r>
            <w:r w:rsidR="008B3DA0">
              <w:rPr>
                <w:rFonts w:ascii="Arial" w:hAnsi="Arial" w:cs="HelveticaNeueLT Com 85 Hv"/>
                <w:b/>
                <w:sz w:val="40"/>
                <w:szCs w:val="28"/>
              </w:rPr>
              <w:t xml:space="preserve"> </w:t>
            </w:r>
          </w:p>
        </w:tc>
      </w:tr>
    </w:tbl>
    <w:p w14:paraId="210FEF86" w14:textId="77777777" w:rsidR="00C91E6D" w:rsidRPr="00B63943" w:rsidRDefault="00C91E6D" w:rsidP="00C91E6D">
      <w:pPr>
        <w:pStyle w:val="Halfline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070"/>
        <w:gridCol w:w="7677"/>
      </w:tblGrid>
      <w:tr w:rsidR="00C91E6D" w:rsidRPr="00B63943" w14:paraId="7EBB8A40" w14:textId="77777777">
        <w:tc>
          <w:tcPr>
            <w:tcW w:w="2070" w:type="dxa"/>
          </w:tcPr>
          <w:p w14:paraId="7B64B4A1" w14:textId="77777777" w:rsidR="00C91E6D" w:rsidRPr="00B63943" w:rsidRDefault="00C91E6D" w:rsidP="00C91E6D">
            <w:pPr>
              <w:pStyle w:val="DLOhead"/>
              <w:spacing w:before="120"/>
              <w:jc w:val="right"/>
              <w:rPr>
                <w:rFonts w:eastAsia="Cambria"/>
                <w:sz w:val="22"/>
              </w:rPr>
            </w:pPr>
          </w:p>
        </w:tc>
        <w:tc>
          <w:tcPr>
            <w:tcW w:w="7677" w:type="dxa"/>
            <w:shd w:val="clear" w:color="auto" w:fill="auto"/>
            <w:vAlign w:val="center"/>
          </w:tcPr>
          <w:p w14:paraId="6172733B" w14:textId="77777777" w:rsidR="00C91E6D" w:rsidRPr="00B63943" w:rsidRDefault="00C91E6D" w:rsidP="00C91E6D">
            <w:pPr>
              <w:pStyle w:val="Extra"/>
              <w:spacing w:before="140"/>
            </w:pPr>
          </w:p>
        </w:tc>
      </w:tr>
    </w:tbl>
    <w:p w14:paraId="7BB3C80F" w14:textId="77777777" w:rsidR="00C91E6D" w:rsidRDefault="00C91E6D" w:rsidP="00C91E6D"/>
    <w:p w14:paraId="3B0EEFBF" w14:textId="77777777" w:rsidR="00C91E6D" w:rsidRDefault="00C91E6D" w:rsidP="00C91E6D"/>
    <w:p w14:paraId="47103573" w14:textId="77777777" w:rsidR="00C91E6D" w:rsidRDefault="00C91E6D" w:rsidP="00C91E6D"/>
    <w:p w14:paraId="53DF460E" w14:textId="77777777" w:rsidR="00C91E6D" w:rsidRDefault="00C91E6D" w:rsidP="00C91E6D"/>
    <w:p w14:paraId="378F79A7" w14:textId="77777777" w:rsidR="00C91E6D" w:rsidRPr="00B63943" w:rsidRDefault="00C91E6D" w:rsidP="00C91E6D">
      <w:pPr>
        <w:ind w:left="567"/>
      </w:pPr>
    </w:p>
    <w:p w14:paraId="163ACB18" w14:textId="77777777" w:rsidR="00C91E6D" w:rsidRDefault="00C91E6D" w:rsidP="00C91E6D">
      <w:pPr>
        <w:rPr>
          <w:noProof/>
        </w:rPr>
      </w:pPr>
    </w:p>
    <w:p w14:paraId="688E1FDF" w14:textId="6DAEB99D" w:rsidR="00D736A7" w:rsidRDefault="00D736A7" w:rsidP="00C91E6D">
      <w:pPr>
        <w:rPr>
          <w:noProof/>
        </w:rPr>
      </w:pPr>
    </w:p>
    <w:p w14:paraId="12EB98A8" w14:textId="77777777" w:rsidR="00D736A7" w:rsidRPr="00D736A7" w:rsidRDefault="00D736A7" w:rsidP="00D736A7"/>
    <w:p w14:paraId="49BF601D" w14:textId="77777777" w:rsidR="00D736A7" w:rsidRPr="00D736A7" w:rsidRDefault="00D736A7" w:rsidP="00D736A7"/>
    <w:p w14:paraId="4EFFBD83" w14:textId="77777777" w:rsidR="00D736A7" w:rsidRPr="00D736A7" w:rsidRDefault="00D736A7" w:rsidP="00D736A7"/>
    <w:p w14:paraId="213E1919" w14:textId="77777777" w:rsidR="00D736A7" w:rsidRPr="00D736A7" w:rsidRDefault="00D736A7" w:rsidP="00D736A7"/>
    <w:p w14:paraId="7F688F21" w14:textId="77777777" w:rsidR="00D736A7" w:rsidRPr="00D736A7" w:rsidRDefault="00D736A7" w:rsidP="00D736A7"/>
    <w:p w14:paraId="03BDB6BF" w14:textId="77777777" w:rsidR="00D736A7" w:rsidRPr="00D736A7" w:rsidRDefault="00D736A7" w:rsidP="00D736A7"/>
    <w:p w14:paraId="62501B3E" w14:textId="77777777" w:rsidR="00D736A7" w:rsidRPr="00D736A7" w:rsidRDefault="00D736A7" w:rsidP="00D736A7"/>
    <w:p w14:paraId="3914FD22" w14:textId="77777777" w:rsidR="00D736A7" w:rsidRPr="00D736A7" w:rsidRDefault="00D736A7" w:rsidP="00D736A7"/>
    <w:p w14:paraId="2DCB9858" w14:textId="77777777" w:rsidR="00D736A7" w:rsidRPr="00D736A7" w:rsidRDefault="00D736A7" w:rsidP="00D736A7"/>
    <w:p w14:paraId="7C5CFBA1" w14:textId="77777777" w:rsidR="00D736A7" w:rsidRPr="00D736A7" w:rsidRDefault="00D736A7" w:rsidP="00D736A7"/>
    <w:p w14:paraId="0678304C" w14:textId="77777777" w:rsidR="00D736A7" w:rsidRPr="00D736A7" w:rsidRDefault="00D736A7" w:rsidP="00D736A7"/>
    <w:p w14:paraId="26A6418E" w14:textId="77777777" w:rsidR="00D736A7" w:rsidRPr="00D736A7" w:rsidRDefault="00D736A7" w:rsidP="00D736A7"/>
    <w:p w14:paraId="17A54A2F" w14:textId="77777777" w:rsidR="00D736A7" w:rsidRPr="00D736A7" w:rsidRDefault="00D736A7" w:rsidP="00D736A7"/>
    <w:p w14:paraId="4CA01DBC" w14:textId="3B1BB6F4" w:rsidR="00D736A7" w:rsidRDefault="00D736A7" w:rsidP="00D736A7"/>
    <w:p w14:paraId="31468C3A" w14:textId="7A7E61E3" w:rsidR="00C91E6D" w:rsidRDefault="00D736A7" w:rsidP="00D736A7">
      <w:pPr>
        <w:tabs>
          <w:tab w:val="left" w:pos="2200"/>
        </w:tabs>
      </w:pPr>
      <w:r>
        <w:tab/>
      </w:r>
    </w:p>
    <w:p w14:paraId="5D7E32FB" w14:textId="77777777" w:rsidR="00D736A7" w:rsidRDefault="00D736A7" w:rsidP="00D736A7">
      <w:pPr>
        <w:tabs>
          <w:tab w:val="left" w:pos="2200"/>
        </w:tabs>
      </w:pPr>
    </w:p>
    <w:p w14:paraId="4D76A837" w14:textId="77777777" w:rsidR="00D736A7" w:rsidRDefault="00D736A7" w:rsidP="00D736A7">
      <w:pPr>
        <w:tabs>
          <w:tab w:val="left" w:pos="2200"/>
        </w:tabs>
      </w:pPr>
    </w:p>
    <w:p w14:paraId="5C20286F" w14:textId="77777777" w:rsidR="00D736A7" w:rsidRDefault="00D736A7" w:rsidP="00D736A7">
      <w:pPr>
        <w:tabs>
          <w:tab w:val="left" w:pos="2200"/>
        </w:tabs>
      </w:pPr>
    </w:p>
    <w:p w14:paraId="58BC1E16" w14:textId="77777777" w:rsidR="00D736A7" w:rsidRDefault="00D736A7" w:rsidP="00D736A7">
      <w:pPr>
        <w:tabs>
          <w:tab w:val="left" w:pos="2200"/>
        </w:tabs>
      </w:pPr>
    </w:p>
    <w:p w14:paraId="43DB242F" w14:textId="77777777" w:rsidR="00D736A7" w:rsidRDefault="00D736A7" w:rsidP="00D736A7">
      <w:pPr>
        <w:tabs>
          <w:tab w:val="left" w:pos="2200"/>
        </w:tabs>
      </w:pPr>
    </w:p>
    <w:p w14:paraId="4907F205" w14:textId="77777777" w:rsidR="00D736A7" w:rsidRDefault="00D736A7" w:rsidP="00D736A7">
      <w:pPr>
        <w:tabs>
          <w:tab w:val="left" w:pos="2200"/>
        </w:tabs>
      </w:pPr>
    </w:p>
    <w:p w14:paraId="50DC8694" w14:textId="77777777" w:rsidR="00D736A7" w:rsidRDefault="00D736A7" w:rsidP="00D736A7">
      <w:pPr>
        <w:tabs>
          <w:tab w:val="left" w:pos="2200"/>
        </w:tabs>
      </w:pPr>
    </w:p>
    <w:p w14:paraId="3723B0A9" w14:textId="77777777" w:rsidR="00D736A7" w:rsidRDefault="00D736A7" w:rsidP="00D736A7">
      <w:pPr>
        <w:tabs>
          <w:tab w:val="left" w:pos="2200"/>
        </w:tabs>
      </w:pPr>
    </w:p>
    <w:p w14:paraId="6F3D1583" w14:textId="77777777" w:rsidR="00D736A7" w:rsidRDefault="00D736A7" w:rsidP="00D736A7">
      <w:pPr>
        <w:tabs>
          <w:tab w:val="left" w:pos="2200"/>
        </w:tabs>
      </w:pPr>
    </w:p>
    <w:p w14:paraId="156F45CB" w14:textId="77777777" w:rsidR="00D736A7" w:rsidRDefault="00D736A7" w:rsidP="00D736A7">
      <w:pPr>
        <w:tabs>
          <w:tab w:val="left" w:pos="2200"/>
        </w:tabs>
      </w:pPr>
    </w:p>
    <w:p w14:paraId="68D53251" w14:textId="77777777" w:rsidR="00D736A7" w:rsidRDefault="00D736A7" w:rsidP="00D736A7">
      <w:pPr>
        <w:tabs>
          <w:tab w:val="left" w:pos="2200"/>
        </w:tabs>
      </w:pPr>
    </w:p>
    <w:p w14:paraId="55F848C2" w14:textId="77777777" w:rsidR="00D736A7" w:rsidRDefault="00D736A7" w:rsidP="00D736A7">
      <w:pPr>
        <w:tabs>
          <w:tab w:val="left" w:pos="2200"/>
        </w:tabs>
      </w:pPr>
    </w:p>
    <w:p w14:paraId="7A47D57C" w14:textId="77777777" w:rsidR="00D736A7" w:rsidRPr="00B63943" w:rsidRDefault="00D736A7" w:rsidP="00D736A7">
      <w:pPr>
        <w:pStyle w:val="Halfline"/>
      </w:pPr>
    </w:p>
    <w:sectPr w:rsidR="00D736A7" w:rsidRPr="00B63943" w:rsidSect="00C9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851" w:right="1134" w:bottom="992" w:left="1134" w:header="709" w:footer="709" w:gutter="0"/>
      <w:pgNumType w:start="10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B3F0C" w14:textId="77777777" w:rsidR="0095343C" w:rsidRDefault="0095343C">
      <w:r>
        <w:separator/>
      </w:r>
    </w:p>
  </w:endnote>
  <w:endnote w:type="continuationSeparator" w:id="0">
    <w:p w14:paraId="47AB16E0" w14:textId="77777777" w:rsidR="0095343C" w:rsidRDefault="00953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2000500000000000000"/>
    <w:charset w:val="02"/>
    <w:family w:val="auto"/>
    <w:notTrueType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HelveticaNeueLT Com 85 Hv">
    <w:charset w:val="00"/>
    <w:family w:val="auto"/>
    <w:pitch w:val="variable"/>
    <w:sig w:usb0="00000003" w:usb1="00000000" w:usb2="00000000" w:usb3="00000000" w:csb0="00000001" w:csb1="00000000"/>
  </w:font>
  <w:font w:name="Courier">
    <w:charset w:val="00"/>
    <w:family w:val="auto"/>
    <w:pitch w:val="variable"/>
    <w:sig w:usb0="00000003" w:usb1="00000000" w:usb2="00000000" w:usb3="00000000" w:csb0="00000001" w:csb1="00000000"/>
  </w:font>
  <w:font w:name="HelveticaNeueLT Com 57 Cn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Stone Serif"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F8551" w14:textId="31DF180D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7216" behindDoc="0" locked="0" layoutInCell="1" allowOverlap="1" wp14:anchorId="79E4FCC3" wp14:editId="60C1ACEA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53634" w14:textId="1D862CE6" w:rsidR="0095343C" w:rsidRPr="007A1859" w:rsidRDefault="0095343C" w:rsidP="00C91E6D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 w:rsidR="00C55324">
                            <w:rPr>
                              <w:rFonts w:ascii="Arial Black" w:hAnsi="Arial Black"/>
                              <w:sz w:val="22"/>
                            </w:rPr>
                            <w:t>number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</w:r>
                          <w:r w:rsidR="00C55324">
                            <w:rPr>
                              <w:rFonts w:ascii="Arial" w:hAnsi="Arial"/>
                              <w:sz w:val="22"/>
                            </w:rPr>
                            <w:t>Section title</w:t>
                          </w:r>
                        </w:p>
                        <w:p w14:paraId="5D8D34B7" w14:textId="77777777" w:rsidR="0095343C" w:rsidRPr="00ED0BF5" w:rsidRDefault="0095343C" w:rsidP="00C91E6D"/>
                        <w:p w14:paraId="0D2C49CB" w14:textId="77777777" w:rsidR="0095343C" w:rsidRPr="00534FC4" w:rsidRDefault="0095343C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7" o:spid="_x0000_s1026" type="#_x0000_t202" style="position:absolute;margin-left:492.95pt;margin-top:-197.85pt;width:31.2pt;height:198.45pt;flip:x;z-index:251657216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" fillcolor="#d8d8d8" stroked="f">
              <v:textbox style="layout-flow:vertical" inset="1mm,2mm,1mm,1mm">
                <w:txbxContent>
                  <w:p w14:paraId="1BD53634" w14:textId="1D862CE6" w:rsidR="0095343C" w:rsidRPr="007A1859" w:rsidRDefault="0095343C" w:rsidP="00C91E6D">
                    <w:pPr>
                      <w:spacing w:line="240" w:lineRule="exact"/>
                    </w:pPr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 w:rsidR="00C55324">
                      <w:rPr>
                        <w:rFonts w:ascii="Arial Black" w:hAnsi="Arial Black"/>
                        <w:sz w:val="22"/>
                      </w:rPr>
                      <w:t>number</w:t>
                    </w:r>
                    <w:r>
                      <w:rPr>
                        <w:rFonts w:ascii="Arial" w:hAnsi="Arial"/>
                        <w:sz w:val="22"/>
                      </w:rPr>
                      <w:br/>
                    </w:r>
                    <w:r w:rsidR="00C55324">
                      <w:rPr>
                        <w:rFonts w:ascii="Arial" w:hAnsi="Arial"/>
                        <w:sz w:val="22"/>
                      </w:rPr>
                      <w:t>Section title</w:t>
                    </w:r>
                  </w:p>
                  <w:p w14:paraId="5D8D34B7" w14:textId="77777777" w:rsidR="0095343C" w:rsidRPr="00ED0BF5" w:rsidRDefault="0095343C" w:rsidP="00C91E6D"/>
                  <w:p w14:paraId="0D2C49CB" w14:textId="77777777" w:rsidR="0095343C" w:rsidRPr="00534FC4" w:rsidRDefault="0095343C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</w:t>
    </w:r>
    <w:r>
      <w:rPr>
        <w:rFonts w:ascii="Arial" w:hAnsi="Arial"/>
        <w:sz w:val="20"/>
      </w:rPr>
      <w:t>ers 2014</w:t>
    </w:r>
    <w:r w:rsidRPr="00B71074">
      <w:rPr>
        <w:rFonts w:ascii="Arial" w:hAnsi="Arial"/>
        <w:sz w:val="20"/>
      </w:rPr>
      <w:tab/>
    </w:r>
    <w:r>
      <w:rPr>
        <w:rFonts w:ascii="Arial" w:hAnsi="Arial"/>
        <w:sz w:val="20"/>
      </w:rPr>
      <w:t xml:space="preserve">image © </w:t>
    </w:r>
    <w:bookmarkStart w:id="0" w:name="_GoBack"/>
    <w:bookmarkEnd w:id="0"/>
    <w:r w:rsidR="00C55324">
      <w:rPr>
        <w:rFonts w:ascii="Arial" w:hAnsi="Arial" w:cs="Arial"/>
        <w:color w:val="000000"/>
        <w:sz w:val="20"/>
        <w:szCs w:val="20"/>
      </w:rPr>
      <w:t xml:space="preserve"> copyright</w:t>
    </w:r>
    <w:r w:rsidR="00FE4FA1">
      <w:rPr>
        <w:rFonts w:ascii="Arial" w:hAnsi="Arial" w:cs="Arial"/>
        <w:color w:val="000000"/>
        <w:sz w:val="20"/>
        <w:szCs w:val="20"/>
      </w:rPr>
      <w:t xml:space="preserve"> or credit </w:t>
    </w:r>
    <w:r w:rsidR="00C55324">
      <w:rPr>
        <w:rFonts w:ascii="Arial" w:hAnsi="Arial" w:cs="Arial"/>
        <w:color w:val="000000"/>
        <w:sz w:val="20"/>
        <w:szCs w:val="20"/>
      </w:rPr>
      <w:t>information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150CDD0E" w14:textId="77777777" w:rsidTr="009318BA">
      <w:tc>
        <w:tcPr>
          <w:tcW w:w="1985" w:type="dxa"/>
          <w:shd w:val="clear" w:color="auto" w:fill="4C4C4C"/>
        </w:tcPr>
        <w:p w14:paraId="0C0A3BE9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7FA9180E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29892141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46E4070B" w14:textId="77777777" w:rsidTr="009318BA">
      <w:tc>
        <w:tcPr>
          <w:tcW w:w="2070" w:type="dxa"/>
        </w:tcPr>
        <w:p w14:paraId="0CCD72D0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0BA51E1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34EF16D3" w14:textId="77777777" w:rsidR="0095343C" w:rsidRDefault="0095343C" w:rsidP="00F90C76"/>
  <w:p w14:paraId="534B70B9" w14:textId="77777777" w:rsidR="0095343C" w:rsidRDefault="0095343C" w:rsidP="00F90C76"/>
  <w:p w14:paraId="10303B68" w14:textId="77777777" w:rsidR="0095343C" w:rsidRDefault="0095343C" w:rsidP="00F90C76"/>
  <w:p w14:paraId="2563C239" w14:textId="77777777" w:rsidR="0095343C" w:rsidRDefault="0095343C" w:rsidP="00F90C76"/>
  <w:p w14:paraId="7F1EDC72" w14:textId="77777777" w:rsidR="0095343C" w:rsidRPr="00B63943" w:rsidRDefault="0095343C" w:rsidP="00F90C76">
    <w:pPr>
      <w:ind w:left="567"/>
    </w:pPr>
  </w:p>
  <w:p w14:paraId="5DFBF627" w14:textId="77777777" w:rsidR="0095343C" w:rsidRDefault="0095343C" w:rsidP="00F90C76">
    <w:pPr>
      <w:rPr>
        <w:noProof/>
      </w:rPr>
    </w:pPr>
  </w:p>
  <w:p w14:paraId="261F1002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F7ED6E8" wp14:editId="10073D07">
          <wp:extent cx="4234710" cy="2758652"/>
          <wp:effectExtent l="0" t="0" r="7620" b="1016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B5EE67" w14:textId="77777777" w:rsidR="0095343C" w:rsidRPr="00D736A7" w:rsidRDefault="0095343C" w:rsidP="00F90C76"/>
  <w:p w14:paraId="2E879872" w14:textId="77777777" w:rsidR="0095343C" w:rsidRPr="00D736A7" w:rsidRDefault="0095343C" w:rsidP="00F90C76"/>
  <w:p w14:paraId="22F01BA4" w14:textId="77777777" w:rsidR="0095343C" w:rsidRPr="00D736A7" w:rsidRDefault="0095343C" w:rsidP="00F90C76"/>
  <w:p w14:paraId="70612E54" w14:textId="77777777" w:rsidR="0095343C" w:rsidRPr="00D736A7" w:rsidRDefault="0095343C" w:rsidP="00F90C76"/>
  <w:p w14:paraId="5B3B3EDB" w14:textId="77777777" w:rsidR="0095343C" w:rsidRPr="00D736A7" w:rsidRDefault="0095343C" w:rsidP="00F90C76"/>
  <w:p w14:paraId="0AE73898" w14:textId="77777777" w:rsidR="0095343C" w:rsidRPr="00D736A7" w:rsidRDefault="0095343C" w:rsidP="00F90C76"/>
  <w:p w14:paraId="6372DB4F" w14:textId="77777777" w:rsidR="0095343C" w:rsidRPr="00D736A7" w:rsidRDefault="0095343C" w:rsidP="00F90C76"/>
  <w:p w14:paraId="48545977" w14:textId="77777777" w:rsidR="0095343C" w:rsidRPr="00D736A7" w:rsidRDefault="0095343C" w:rsidP="00F90C76"/>
  <w:p w14:paraId="66F8F60E" w14:textId="77777777" w:rsidR="0095343C" w:rsidRPr="00D736A7" w:rsidRDefault="0095343C" w:rsidP="00F90C76"/>
  <w:p w14:paraId="78047064" w14:textId="77777777" w:rsidR="0095343C" w:rsidRPr="00D736A7" w:rsidRDefault="0095343C" w:rsidP="00F90C76"/>
  <w:p w14:paraId="5D58AF74" w14:textId="77777777" w:rsidR="0095343C" w:rsidRPr="00D736A7" w:rsidRDefault="0095343C" w:rsidP="00F90C76"/>
  <w:p w14:paraId="2E4FCA30" w14:textId="77777777" w:rsidR="0095343C" w:rsidRPr="00D736A7" w:rsidRDefault="0095343C" w:rsidP="00F90C76"/>
  <w:p w14:paraId="460C4D22" w14:textId="77777777" w:rsidR="0095343C" w:rsidRPr="00D736A7" w:rsidRDefault="0095343C" w:rsidP="00F90C76"/>
  <w:p w14:paraId="60F7E5F2" w14:textId="77777777" w:rsidR="0095343C" w:rsidRDefault="0095343C" w:rsidP="00F90C76"/>
  <w:p w14:paraId="213D5187" w14:textId="77777777" w:rsidR="0095343C" w:rsidRDefault="0095343C" w:rsidP="00F90C76">
    <w:pPr>
      <w:tabs>
        <w:tab w:val="left" w:pos="2200"/>
      </w:tabs>
    </w:pPr>
    <w:r>
      <w:tab/>
    </w:r>
  </w:p>
  <w:p w14:paraId="486D6F00" w14:textId="77777777" w:rsidR="0095343C" w:rsidRDefault="0095343C" w:rsidP="00F90C76">
    <w:pPr>
      <w:tabs>
        <w:tab w:val="left" w:pos="2200"/>
      </w:tabs>
    </w:pPr>
  </w:p>
  <w:p w14:paraId="29482D5D" w14:textId="77777777" w:rsidR="0095343C" w:rsidRDefault="0095343C" w:rsidP="00F90C76">
    <w:pPr>
      <w:tabs>
        <w:tab w:val="left" w:pos="2200"/>
      </w:tabs>
    </w:pPr>
  </w:p>
  <w:p w14:paraId="510124DF" w14:textId="77777777" w:rsidR="0095343C" w:rsidRDefault="0095343C" w:rsidP="00F90C76">
    <w:pPr>
      <w:tabs>
        <w:tab w:val="left" w:pos="2200"/>
      </w:tabs>
    </w:pPr>
  </w:p>
  <w:p w14:paraId="33F061EB" w14:textId="77777777" w:rsidR="0095343C" w:rsidRDefault="0095343C" w:rsidP="00F90C76">
    <w:pPr>
      <w:tabs>
        <w:tab w:val="left" w:pos="2200"/>
      </w:tabs>
    </w:pPr>
  </w:p>
  <w:p w14:paraId="27E94538" w14:textId="77777777" w:rsidR="0095343C" w:rsidRDefault="0095343C" w:rsidP="00F90C76">
    <w:pPr>
      <w:tabs>
        <w:tab w:val="left" w:pos="2200"/>
      </w:tabs>
    </w:pPr>
  </w:p>
  <w:p w14:paraId="3B114ECF" w14:textId="77777777" w:rsidR="0095343C" w:rsidRDefault="0095343C" w:rsidP="00F90C76">
    <w:pPr>
      <w:tabs>
        <w:tab w:val="left" w:pos="2200"/>
      </w:tabs>
    </w:pPr>
  </w:p>
  <w:p w14:paraId="22093065" w14:textId="77777777" w:rsidR="0095343C" w:rsidRDefault="0095343C" w:rsidP="00F90C76">
    <w:pPr>
      <w:tabs>
        <w:tab w:val="left" w:pos="2200"/>
      </w:tabs>
    </w:pPr>
  </w:p>
  <w:p w14:paraId="55925A52" w14:textId="77777777" w:rsidR="0095343C" w:rsidRDefault="0095343C" w:rsidP="00F90C76">
    <w:pPr>
      <w:tabs>
        <w:tab w:val="left" w:pos="2200"/>
      </w:tabs>
    </w:pPr>
  </w:p>
  <w:p w14:paraId="6A9FEE81" w14:textId="77777777" w:rsidR="0095343C" w:rsidRDefault="0095343C" w:rsidP="00F90C76">
    <w:pPr>
      <w:tabs>
        <w:tab w:val="left" w:pos="2200"/>
      </w:tabs>
    </w:pPr>
  </w:p>
  <w:p w14:paraId="148DA83A" w14:textId="77777777" w:rsidR="0095343C" w:rsidRDefault="0095343C" w:rsidP="00F90C76">
    <w:pPr>
      <w:tabs>
        <w:tab w:val="left" w:pos="2200"/>
      </w:tabs>
    </w:pPr>
  </w:p>
  <w:p w14:paraId="197B78FD" w14:textId="77777777" w:rsidR="0095343C" w:rsidRDefault="0095343C" w:rsidP="00F90C76">
    <w:pPr>
      <w:tabs>
        <w:tab w:val="left" w:pos="2200"/>
      </w:tabs>
    </w:pPr>
  </w:p>
  <w:p w14:paraId="30DD3310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5A8FE83F" w14:textId="77777777" w:rsidTr="009318BA">
      <w:tc>
        <w:tcPr>
          <w:tcW w:w="1985" w:type="dxa"/>
          <w:shd w:val="clear" w:color="auto" w:fill="4C4C4C"/>
        </w:tcPr>
        <w:p w14:paraId="30FCCCA6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D43BBFE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5DCDA528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18757B1E" w14:textId="77777777" w:rsidTr="009318BA">
      <w:tc>
        <w:tcPr>
          <w:tcW w:w="2070" w:type="dxa"/>
        </w:tcPr>
        <w:p w14:paraId="3545DB6E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3FFD404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6E00E352" w14:textId="77777777" w:rsidR="0095343C" w:rsidRDefault="0095343C" w:rsidP="00F90C76"/>
  <w:p w14:paraId="331DAE2F" w14:textId="77777777" w:rsidR="0095343C" w:rsidRDefault="0095343C" w:rsidP="00F90C76"/>
  <w:p w14:paraId="14B02269" w14:textId="77777777" w:rsidR="0095343C" w:rsidRDefault="0095343C" w:rsidP="00F90C76"/>
  <w:p w14:paraId="4424C7BF" w14:textId="77777777" w:rsidR="0095343C" w:rsidRDefault="0095343C" w:rsidP="00F90C76"/>
  <w:p w14:paraId="520FCDAA" w14:textId="77777777" w:rsidR="0095343C" w:rsidRPr="00B63943" w:rsidRDefault="0095343C" w:rsidP="00F90C76">
    <w:pPr>
      <w:ind w:left="567"/>
    </w:pPr>
  </w:p>
  <w:p w14:paraId="4351E672" w14:textId="77777777" w:rsidR="0095343C" w:rsidRDefault="0095343C" w:rsidP="00F90C76">
    <w:pPr>
      <w:rPr>
        <w:noProof/>
      </w:rPr>
    </w:pPr>
  </w:p>
  <w:p w14:paraId="38028EA3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00BCF89C" wp14:editId="6C9A1B96">
          <wp:extent cx="4343823" cy="313108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26DA48" w14:textId="77777777" w:rsidR="0095343C" w:rsidRPr="00D736A7" w:rsidRDefault="0095343C" w:rsidP="00F90C76"/>
  <w:p w14:paraId="4E90D88B" w14:textId="77777777" w:rsidR="0095343C" w:rsidRPr="00D736A7" w:rsidRDefault="0095343C" w:rsidP="00F90C76"/>
  <w:p w14:paraId="25D024EA" w14:textId="77777777" w:rsidR="0095343C" w:rsidRPr="00D736A7" w:rsidRDefault="0095343C" w:rsidP="00F90C76"/>
  <w:p w14:paraId="3D24E55F" w14:textId="77777777" w:rsidR="0095343C" w:rsidRPr="00D736A7" w:rsidRDefault="0095343C" w:rsidP="00F90C76"/>
  <w:p w14:paraId="4B804879" w14:textId="77777777" w:rsidR="0095343C" w:rsidRPr="00D736A7" w:rsidRDefault="0095343C" w:rsidP="00F90C76"/>
  <w:p w14:paraId="1369376E" w14:textId="77777777" w:rsidR="0095343C" w:rsidRPr="00D736A7" w:rsidRDefault="0095343C" w:rsidP="00F90C76"/>
  <w:p w14:paraId="468038E6" w14:textId="77777777" w:rsidR="0095343C" w:rsidRPr="00D736A7" w:rsidRDefault="0095343C" w:rsidP="00F90C76"/>
  <w:p w14:paraId="4013A366" w14:textId="77777777" w:rsidR="0095343C" w:rsidRPr="00D736A7" w:rsidRDefault="0095343C" w:rsidP="00F90C76"/>
  <w:p w14:paraId="4C7063B5" w14:textId="77777777" w:rsidR="0095343C" w:rsidRPr="00D736A7" w:rsidRDefault="0095343C" w:rsidP="00F90C76"/>
  <w:p w14:paraId="0EAE06ED" w14:textId="77777777" w:rsidR="0095343C" w:rsidRPr="00D736A7" w:rsidRDefault="0095343C" w:rsidP="00F90C76"/>
  <w:p w14:paraId="454C625A" w14:textId="77777777" w:rsidR="0095343C" w:rsidRPr="00D736A7" w:rsidRDefault="0095343C" w:rsidP="00F90C76"/>
  <w:p w14:paraId="1E65EFA3" w14:textId="77777777" w:rsidR="0095343C" w:rsidRPr="00D736A7" w:rsidRDefault="0095343C" w:rsidP="00F90C76"/>
  <w:p w14:paraId="47A70AFE" w14:textId="77777777" w:rsidR="0095343C" w:rsidRPr="00D736A7" w:rsidRDefault="0095343C" w:rsidP="00F90C76"/>
  <w:p w14:paraId="6E5D96C0" w14:textId="77777777" w:rsidR="0095343C" w:rsidRDefault="0095343C" w:rsidP="00F90C76"/>
  <w:p w14:paraId="176D33D8" w14:textId="77777777" w:rsidR="0095343C" w:rsidRDefault="0095343C" w:rsidP="00F90C76">
    <w:pPr>
      <w:tabs>
        <w:tab w:val="left" w:pos="2200"/>
      </w:tabs>
    </w:pPr>
    <w:r>
      <w:tab/>
    </w:r>
  </w:p>
  <w:p w14:paraId="536AB51E" w14:textId="77777777" w:rsidR="0095343C" w:rsidRDefault="0095343C" w:rsidP="00F90C76">
    <w:pPr>
      <w:tabs>
        <w:tab w:val="left" w:pos="2200"/>
      </w:tabs>
    </w:pPr>
  </w:p>
  <w:p w14:paraId="3FB31CF6" w14:textId="77777777" w:rsidR="0095343C" w:rsidRDefault="0095343C" w:rsidP="00F90C76">
    <w:pPr>
      <w:tabs>
        <w:tab w:val="left" w:pos="2200"/>
      </w:tabs>
    </w:pPr>
  </w:p>
  <w:p w14:paraId="556AD3C5" w14:textId="77777777" w:rsidR="0095343C" w:rsidRDefault="0095343C" w:rsidP="00F90C76">
    <w:pPr>
      <w:tabs>
        <w:tab w:val="left" w:pos="2200"/>
      </w:tabs>
    </w:pPr>
  </w:p>
  <w:p w14:paraId="7E4B1490" w14:textId="77777777" w:rsidR="0095343C" w:rsidRDefault="0095343C" w:rsidP="00F90C76">
    <w:pPr>
      <w:tabs>
        <w:tab w:val="left" w:pos="2200"/>
      </w:tabs>
    </w:pPr>
  </w:p>
  <w:p w14:paraId="2160DD03" w14:textId="77777777" w:rsidR="0095343C" w:rsidRDefault="0095343C" w:rsidP="00F90C76">
    <w:pPr>
      <w:tabs>
        <w:tab w:val="left" w:pos="2200"/>
      </w:tabs>
    </w:pPr>
  </w:p>
  <w:p w14:paraId="1C0B89F1" w14:textId="77777777" w:rsidR="0095343C" w:rsidRDefault="0095343C" w:rsidP="00F90C76">
    <w:pPr>
      <w:tabs>
        <w:tab w:val="left" w:pos="2200"/>
      </w:tabs>
    </w:pPr>
  </w:p>
  <w:p w14:paraId="01B7B1D4" w14:textId="77777777" w:rsidR="0095343C" w:rsidRDefault="0095343C" w:rsidP="00F90C76">
    <w:pPr>
      <w:tabs>
        <w:tab w:val="left" w:pos="2200"/>
      </w:tabs>
    </w:pPr>
  </w:p>
  <w:p w14:paraId="7F2DCC3B" w14:textId="77777777" w:rsidR="0095343C" w:rsidRDefault="0095343C" w:rsidP="00F90C76">
    <w:pPr>
      <w:tabs>
        <w:tab w:val="left" w:pos="2200"/>
      </w:tabs>
    </w:pPr>
  </w:p>
  <w:p w14:paraId="1B00F8D0" w14:textId="77777777" w:rsidR="0095343C" w:rsidRDefault="0095343C" w:rsidP="00F90C76">
    <w:pPr>
      <w:tabs>
        <w:tab w:val="left" w:pos="2200"/>
      </w:tabs>
    </w:pPr>
  </w:p>
  <w:p w14:paraId="0F55F40B" w14:textId="77777777" w:rsidR="0095343C" w:rsidRDefault="0095343C" w:rsidP="00F90C76">
    <w:pPr>
      <w:tabs>
        <w:tab w:val="left" w:pos="2200"/>
      </w:tabs>
    </w:pPr>
  </w:p>
  <w:p w14:paraId="6F80117A" w14:textId="77777777" w:rsidR="0095343C" w:rsidRDefault="0095343C" w:rsidP="00F90C76">
    <w:pPr>
      <w:tabs>
        <w:tab w:val="left" w:pos="2200"/>
      </w:tabs>
    </w:pPr>
  </w:p>
  <w:p w14:paraId="1F2B5A1A" w14:textId="77777777" w:rsidR="0095343C" w:rsidRDefault="0095343C" w:rsidP="00F90C76">
    <w:pPr>
      <w:tabs>
        <w:tab w:val="left" w:pos="2200"/>
      </w:tabs>
    </w:pPr>
  </w:p>
  <w:p w14:paraId="5D2C56C2" w14:textId="77777777" w:rsidR="0095343C" w:rsidRDefault="0095343C" w:rsidP="00F90C76">
    <w:pPr>
      <w:tabs>
        <w:tab w:val="left" w:pos="2200"/>
      </w:tabs>
    </w:pPr>
  </w:p>
  <w:p w14:paraId="09093CFA" w14:textId="77777777" w:rsidR="0095343C" w:rsidRDefault="0095343C" w:rsidP="00F90C76">
    <w:pPr>
      <w:tabs>
        <w:tab w:val="left" w:pos="2200"/>
      </w:tabs>
    </w:pPr>
  </w:p>
  <w:p w14:paraId="4274F6E5" w14:textId="77777777" w:rsidR="0095343C" w:rsidRDefault="0095343C" w:rsidP="00F90C76">
    <w:pPr>
      <w:tabs>
        <w:tab w:val="left" w:pos="2200"/>
      </w:tabs>
    </w:pPr>
  </w:p>
  <w:p w14:paraId="1C309240" w14:textId="77777777" w:rsidR="0095343C" w:rsidRPr="00D736A7" w:rsidRDefault="0095343C" w:rsidP="00F90C76">
    <w:pPr>
      <w:tabs>
        <w:tab w:val="left" w:pos="2200"/>
      </w:tabs>
    </w:pPr>
  </w:p>
  <w:p w14:paraId="0E6759AD" w14:textId="77777777" w:rsidR="0095343C" w:rsidRDefault="0095343C" w:rsidP="00F90C76">
    <w:pPr>
      <w:tabs>
        <w:tab w:val="left" w:pos="2200"/>
      </w:tabs>
    </w:pPr>
  </w:p>
  <w:p w14:paraId="2DE7ECB5" w14:textId="77777777" w:rsidR="0095343C" w:rsidRDefault="0095343C" w:rsidP="00F90C76">
    <w:pPr>
      <w:tabs>
        <w:tab w:val="left" w:pos="2200"/>
      </w:tabs>
    </w:pPr>
  </w:p>
  <w:p w14:paraId="3570B1B3" w14:textId="77777777" w:rsidR="0095343C" w:rsidRDefault="0095343C" w:rsidP="00F90C76">
    <w:pPr>
      <w:tabs>
        <w:tab w:val="left" w:pos="2200"/>
      </w:tabs>
    </w:pPr>
  </w:p>
  <w:p w14:paraId="3F5DE09E" w14:textId="77777777" w:rsidR="0095343C" w:rsidRPr="00D736A7" w:rsidRDefault="0095343C" w:rsidP="00F90C76">
    <w:pPr>
      <w:tabs>
        <w:tab w:val="left" w:pos="2200"/>
      </w:tabs>
    </w:pPr>
  </w:p>
  <w:p w14:paraId="2E4C98A0" w14:textId="6F213C0E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T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008DB7ED" w14:textId="77777777" w:rsidTr="009318BA">
      <w:tc>
        <w:tcPr>
          <w:tcW w:w="1985" w:type="dxa"/>
          <w:shd w:val="clear" w:color="auto" w:fill="4C4C4C"/>
        </w:tcPr>
        <w:p w14:paraId="4B87F962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3A76F47A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57D5BD23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66C58946" w14:textId="77777777" w:rsidTr="009318BA">
      <w:tc>
        <w:tcPr>
          <w:tcW w:w="2070" w:type="dxa"/>
        </w:tcPr>
        <w:p w14:paraId="3DC5D0D7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68E9A756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43302602" w14:textId="77777777" w:rsidR="0095343C" w:rsidRDefault="0095343C" w:rsidP="00F90C76"/>
  <w:p w14:paraId="292F03ED" w14:textId="77777777" w:rsidR="0095343C" w:rsidRDefault="0095343C" w:rsidP="00F90C76"/>
  <w:p w14:paraId="0BB675D7" w14:textId="77777777" w:rsidR="0095343C" w:rsidRDefault="0095343C" w:rsidP="00F90C76"/>
  <w:p w14:paraId="71D36B4E" w14:textId="77777777" w:rsidR="0095343C" w:rsidRDefault="0095343C" w:rsidP="00F90C76"/>
  <w:p w14:paraId="56C88400" w14:textId="77777777" w:rsidR="0095343C" w:rsidRPr="00B63943" w:rsidRDefault="0095343C" w:rsidP="00F90C76">
    <w:pPr>
      <w:ind w:left="567"/>
    </w:pPr>
  </w:p>
  <w:p w14:paraId="657CC6CB" w14:textId="77777777" w:rsidR="0095343C" w:rsidRDefault="0095343C" w:rsidP="00F90C76">
    <w:pPr>
      <w:rPr>
        <w:noProof/>
      </w:rPr>
    </w:pPr>
  </w:p>
  <w:p w14:paraId="7EE34EEE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2F5147C5" wp14:editId="5C3B1486">
          <wp:extent cx="4234710" cy="2758652"/>
          <wp:effectExtent l="0" t="0" r="7620" b="1016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5803F5" w14:textId="77777777" w:rsidR="0095343C" w:rsidRPr="00D736A7" w:rsidRDefault="0095343C" w:rsidP="00F90C76"/>
  <w:p w14:paraId="589CC5D0" w14:textId="77777777" w:rsidR="0095343C" w:rsidRPr="00D736A7" w:rsidRDefault="0095343C" w:rsidP="00F90C76"/>
  <w:p w14:paraId="115DA77D" w14:textId="77777777" w:rsidR="0095343C" w:rsidRPr="00D736A7" w:rsidRDefault="0095343C" w:rsidP="00F90C76"/>
  <w:p w14:paraId="50EF219A" w14:textId="77777777" w:rsidR="0095343C" w:rsidRPr="00D736A7" w:rsidRDefault="0095343C" w:rsidP="00F90C76"/>
  <w:p w14:paraId="00E8FDD2" w14:textId="77777777" w:rsidR="0095343C" w:rsidRPr="00D736A7" w:rsidRDefault="0095343C" w:rsidP="00F90C76"/>
  <w:p w14:paraId="055E11D9" w14:textId="77777777" w:rsidR="0095343C" w:rsidRPr="00D736A7" w:rsidRDefault="0095343C" w:rsidP="00F90C76"/>
  <w:p w14:paraId="04DF59EC" w14:textId="77777777" w:rsidR="0095343C" w:rsidRPr="00D736A7" w:rsidRDefault="0095343C" w:rsidP="00F90C76"/>
  <w:p w14:paraId="07897887" w14:textId="77777777" w:rsidR="0095343C" w:rsidRPr="00D736A7" w:rsidRDefault="0095343C" w:rsidP="00F90C76"/>
  <w:p w14:paraId="3FE199AD" w14:textId="77777777" w:rsidR="0095343C" w:rsidRPr="00D736A7" w:rsidRDefault="0095343C" w:rsidP="00F90C76"/>
  <w:p w14:paraId="4CD166ED" w14:textId="77777777" w:rsidR="0095343C" w:rsidRPr="00D736A7" w:rsidRDefault="0095343C" w:rsidP="00F90C76"/>
  <w:p w14:paraId="18666D37" w14:textId="77777777" w:rsidR="0095343C" w:rsidRPr="00D736A7" w:rsidRDefault="0095343C" w:rsidP="00F90C76"/>
  <w:p w14:paraId="2C7885AA" w14:textId="77777777" w:rsidR="0095343C" w:rsidRPr="00D736A7" w:rsidRDefault="0095343C" w:rsidP="00F90C76"/>
  <w:p w14:paraId="26AC8474" w14:textId="77777777" w:rsidR="0095343C" w:rsidRPr="00D736A7" w:rsidRDefault="0095343C" w:rsidP="00F90C76"/>
  <w:p w14:paraId="43622ABC" w14:textId="77777777" w:rsidR="0095343C" w:rsidRDefault="0095343C" w:rsidP="00F90C76"/>
  <w:p w14:paraId="280E4AE9" w14:textId="77777777" w:rsidR="0095343C" w:rsidRDefault="0095343C" w:rsidP="00F90C76">
    <w:pPr>
      <w:tabs>
        <w:tab w:val="left" w:pos="2200"/>
      </w:tabs>
    </w:pPr>
    <w:r>
      <w:tab/>
    </w:r>
  </w:p>
  <w:p w14:paraId="475C939A" w14:textId="77777777" w:rsidR="0095343C" w:rsidRDefault="0095343C" w:rsidP="00F90C76">
    <w:pPr>
      <w:tabs>
        <w:tab w:val="left" w:pos="2200"/>
      </w:tabs>
    </w:pPr>
  </w:p>
  <w:p w14:paraId="4597554F" w14:textId="77777777" w:rsidR="0095343C" w:rsidRDefault="0095343C" w:rsidP="00F90C76">
    <w:pPr>
      <w:tabs>
        <w:tab w:val="left" w:pos="2200"/>
      </w:tabs>
    </w:pPr>
  </w:p>
  <w:p w14:paraId="59B093C9" w14:textId="77777777" w:rsidR="0095343C" w:rsidRDefault="0095343C" w:rsidP="00F90C76">
    <w:pPr>
      <w:tabs>
        <w:tab w:val="left" w:pos="2200"/>
      </w:tabs>
    </w:pPr>
  </w:p>
  <w:p w14:paraId="662268EC" w14:textId="77777777" w:rsidR="0095343C" w:rsidRDefault="0095343C" w:rsidP="00F90C76">
    <w:pPr>
      <w:tabs>
        <w:tab w:val="left" w:pos="2200"/>
      </w:tabs>
    </w:pPr>
  </w:p>
  <w:p w14:paraId="51201CF2" w14:textId="77777777" w:rsidR="0095343C" w:rsidRDefault="0095343C" w:rsidP="00F90C76">
    <w:pPr>
      <w:tabs>
        <w:tab w:val="left" w:pos="2200"/>
      </w:tabs>
    </w:pPr>
  </w:p>
  <w:p w14:paraId="58034961" w14:textId="77777777" w:rsidR="0095343C" w:rsidRDefault="0095343C" w:rsidP="00F90C76">
    <w:pPr>
      <w:tabs>
        <w:tab w:val="left" w:pos="2200"/>
      </w:tabs>
    </w:pPr>
  </w:p>
  <w:p w14:paraId="1122E36F" w14:textId="77777777" w:rsidR="0095343C" w:rsidRDefault="0095343C" w:rsidP="00F90C76">
    <w:pPr>
      <w:tabs>
        <w:tab w:val="left" w:pos="2200"/>
      </w:tabs>
    </w:pPr>
  </w:p>
  <w:p w14:paraId="027BE0F6" w14:textId="77777777" w:rsidR="0095343C" w:rsidRDefault="0095343C" w:rsidP="00F90C76">
    <w:pPr>
      <w:tabs>
        <w:tab w:val="left" w:pos="2200"/>
      </w:tabs>
    </w:pPr>
  </w:p>
  <w:p w14:paraId="6571E35B" w14:textId="77777777" w:rsidR="0095343C" w:rsidRDefault="0095343C" w:rsidP="00F90C76">
    <w:pPr>
      <w:tabs>
        <w:tab w:val="left" w:pos="2200"/>
      </w:tabs>
    </w:pPr>
  </w:p>
  <w:p w14:paraId="5D2BF76C" w14:textId="77777777" w:rsidR="0095343C" w:rsidRDefault="0095343C" w:rsidP="00F90C76">
    <w:pPr>
      <w:tabs>
        <w:tab w:val="left" w:pos="2200"/>
      </w:tabs>
    </w:pPr>
  </w:p>
  <w:p w14:paraId="7ABFC126" w14:textId="77777777" w:rsidR="0095343C" w:rsidRDefault="0095343C" w:rsidP="00F90C76">
    <w:pPr>
      <w:tabs>
        <w:tab w:val="left" w:pos="2200"/>
      </w:tabs>
    </w:pPr>
  </w:p>
  <w:p w14:paraId="2961C39F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3E6CA1B6" w14:textId="77777777" w:rsidTr="009318BA">
      <w:tc>
        <w:tcPr>
          <w:tcW w:w="1985" w:type="dxa"/>
          <w:shd w:val="clear" w:color="auto" w:fill="4C4C4C"/>
        </w:tcPr>
        <w:p w14:paraId="269A6522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C268FF0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68848D72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2A9DDA6A" w14:textId="77777777" w:rsidTr="009318BA">
      <w:tc>
        <w:tcPr>
          <w:tcW w:w="2070" w:type="dxa"/>
        </w:tcPr>
        <w:p w14:paraId="40332F72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6B00AE0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04D0E057" w14:textId="77777777" w:rsidR="0095343C" w:rsidRDefault="0095343C" w:rsidP="00F90C76"/>
  <w:p w14:paraId="5C3B1630" w14:textId="77777777" w:rsidR="0095343C" w:rsidRDefault="0095343C" w:rsidP="00F90C76"/>
  <w:p w14:paraId="61CF0C32" w14:textId="77777777" w:rsidR="0095343C" w:rsidRDefault="0095343C" w:rsidP="00F90C76"/>
  <w:p w14:paraId="5F13D56B" w14:textId="77777777" w:rsidR="0095343C" w:rsidRDefault="0095343C" w:rsidP="00F90C76"/>
  <w:p w14:paraId="16EF625C" w14:textId="77777777" w:rsidR="0095343C" w:rsidRPr="00B63943" w:rsidRDefault="0095343C" w:rsidP="00F90C76">
    <w:pPr>
      <w:ind w:left="567"/>
    </w:pPr>
  </w:p>
  <w:p w14:paraId="789D19E4" w14:textId="77777777" w:rsidR="0095343C" w:rsidRDefault="0095343C" w:rsidP="00F90C76">
    <w:pPr>
      <w:rPr>
        <w:noProof/>
      </w:rPr>
    </w:pPr>
  </w:p>
  <w:p w14:paraId="3DF7420E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618F4F37" wp14:editId="51DED875">
          <wp:extent cx="4343823" cy="313108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DE13C" w14:textId="77777777" w:rsidR="0095343C" w:rsidRPr="00D736A7" w:rsidRDefault="0095343C" w:rsidP="00F90C76"/>
  <w:p w14:paraId="16A6A5F2" w14:textId="77777777" w:rsidR="0095343C" w:rsidRPr="00D736A7" w:rsidRDefault="0095343C" w:rsidP="00F90C76"/>
  <w:p w14:paraId="12390504" w14:textId="77777777" w:rsidR="0095343C" w:rsidRPr="00D736A7" w:rsidRDefault="0095343C" w:rsidP="00F90C76"/>
  <w:p w14:paraId="30822499" w14:textId="77777777" w:rsidR="0095343C" w:rsidRPr="00D736A7" w:rsidRDefault="0095343C" w:rsidP="00F90C76"/>
  <w:p w14:paraId="0BC2D9A0" w14:textId="77777777" w:rsidR="0095343C" w:rsidRPr="00D736A7" w:rsidRDefault="0095343C" w:rsidP="00F90C76"/>
  <w:p w14:paraId="4D239302" w14:textId="77777777" w:rsidR="0095343C" w:rsidRPr="00D736A7" w:rsidRDefault="0095343C" w:rsidP="00F90C76"/>
  <w:p w14:paraId="68CBA34B" w14:textId="77777777" w:rsidR="0095343C" w:rsidRPr="00D736A7" w:rsidRDefault="0095343C" w:rsidP="00F90C76"/>
  <w:p w14:paraId="67445FD7" w14:textId="77777777" w:rsidR="0095343C" w:rsidRPr="00D736A7" w:rsidRDefault="0095343C" w:rsidP="00F90C76"/>
  <w:p w14:paraId="451DB504" w14:textId="77777777" w:rsidR="0095343C" w:rsidRPr="00D736A7" w:rsidRDefault="0095343C" w:rsidP="00F90C76"/>
  <w:p w14:paraId="1FB6223D" w14:textId="77777777" w:rsidR="0095343C" w:rsidRPr="00D736A7" w:rsidRDefault="0095343C" w:rsidP="00F90C76"/>
  <w:p w14:paraId="294C3216" w14:textId="77777777" w:rsidR="0095343C" w:rsidRPr="00D736A7" w:rsidRDefault="0095343C" w:rsidP="00F90C76"/>
  <w:p w14:paraId="6B2A4B1C" w14:textId="77777777" w:rsidR="0095343C" w:rsidRPr="00D736A7" w:rsidRDefault="0095343C" w:rsidP="00F90C76"/>
  <w:p w14:paraId="50905833" w14:textId="77777777" w:rsidR="0095343C" w:rsidRPr="00D736A7" w:rsidRDefault="0095343C" w:rsidP="00F90C76"/>
  <w:p w14:paraId="4C946D13" w14:textId="77777777" w:rsidR="0095343C" w:rsidRDefault="0095343C" w:rsidP="00F90C76"/>
  <w:p w14:paraId="752955DB" w14:textId="77777777" w:rsidR="0095343C" w:rsidRDefault="0095343C" w:rsidP="00F90C76">
    <w:pPr>
      <w:tabs>
        <w:tab w:val="left" w:pos="2200"/>
      </w:tabs>
    </w:pPr>
    <w:r>
      <w:tab/>
    </w:r>
  </w:p>
  <w:p w14:paraId="4DCF983C" w14:textId="77777777" w:rsidR="0095343C" w:rsidRDefault="0095343C" w:rsidP="00F90C76">
    <w:pPr>
      <w:tabs>
        <w:tab w:val="left" w:pos="2200"/>
      </w:tabs>
    </w:pPr>
  </w:p>
  <w:p w14:paraId="3010225F" w14:textId="77777777" w:rsidR="0095343C" w:rsidRDefault="0095343C" w:rsidP="00F90C76">
    <w:pPr>
      <w:tabs>
        <w:tab w:val="left" w:pos="2200"/>
      </w:tabs>
    </w:pPr>
  </w:p>
  <w:p w14:paraId="7603518D" w14:textId="77777777" w:rsidR="0095343C" w:rsidRDefault="0095343C" w:rsidP="00F90C76">
    <w:pPr>
      <w:tabs>
        <w:tab w:val="left" w:pos="2200"/>
      </w:tabs>
    </w:pPr>
  </w:p>
  <w:p w14:paraId="785C9384" w14:textId="77777777" w:rsidR="0095343C" w:rsidRDefault="0095343C" w:rsidP="00F90C76">
    <w:pPr>
      <w:tabs>
        <w:tab w:val="left" w:pos="2200"/>
      </w:tabs>
    </w:pPr>
  </w:p>
  <w:p w14:paraId="1294348E" w14:textId="77777777" w:rsidR="0095343C" w:rsidRDefault="0095343C" w:rsidP="00F90C76">
    <w:pPr>
      <w:tabs>
        <w:tab w:val="left" w:pos="2200"/>
      </w:tabs>
    </w:pPr>
  </w:p>
  <w:p w14:paraId="5AB0D9F7" w14:textId="77777777" w:rsidR="0095343C" w:rsidRDefault="0095343C" w:rsidP="00F90C76">
    <w:pPr>
      <w:tabs>
        <w:tab w:val="left" w:pos="2200"/>
      </w:tabs>
    </w:pPr>
  </w:p>
  <w:p w14:paraId="4DA6C347" w14:textId="77777777" w:rsidR="0095343C" w:rsidRDefault="0095343C" w:rsidP="00F90C76">
    <w:pPr>
      <w:tabs>
        <w:tab w:val="left" w:pos="2200"/>
      </w:tabs>
    </w:pPr>
  </w:p>
  <w:p w14:paraId="119E5FE0" w14:textId="77777777" w:rsidR="0095343C" w:rsidRDefault="0095343C" w:rsidP="00F90C76">
    <w:pPr>
      <w:tabs>
        <w:tab w:val="left" w:pos="2200"/>
      </w:tabs>
    </w:pPr>
  </w:p>
  <w:p w14:paraId="03D0C921" w14:textId="77777777" w:rsidR="0095343C" w:rsidRDefault="0095343C" w:rsidP="00F90C76">
    <w:pPr>
      <w:tabs>
        <w:tab w:val="left" w:pos="2200"/>
      </w:tabs>
    </w:pPr>
  </w:p>
  <w:p w14:paraId="7BC0A5AA" w14:textId="77777777" w:rsidR="0095343C" w:rsidRDefault="0095343C" w:rsidP="00F90C76">
    <w:pPr>
      <w:tabs>
        <w:tab w:val="left" w:pos="2200"/>
      </w:tabs>
    </w:pPr>
  </w:p>
  <w:p w14:paraId="28A0712E" w14:textId="77777777" w:rsidR="0095343C" w:rsidRDefault="0095343C" w:rsidP="00F90C76">
    <w:pPr>
      <w:tabs>
        <w:tab w:val="left" w:pos="2200"/>
      </w:tabs>
    </w:pPr>
  </w:p>
  <w:p w14:paraId="2E22C675" w14:textId="77777777" w:rsidR="0095343C" w:rsidRDefault="0095343C" w:rsidP="00F90C76">
    <w:pPr>
      <w:tabs>
        <w:tab w:val="left" w:pos="2200"/>
      </w:tabs>
    </w:pPr>
  </w:p>
  <w:p w14:paraId="07243AB1" w14:textId="77777777" w:rsidR="0095343C" w:rsidRDefault="0095343C" w:rsidP="00F90C76">
    <w:pPr>
      <w:tabs>
        <w:tab w:val="left" w:pos="2200"/>
      </w:tabs>
    </w:pPr>
  </w:p>
  <w:p w14:paraId="13EC5705" w14:textId="77777777" w:rsidR="0095343C" w:rsidRDefault="0095343C" w:rsidP="00F90C76">
    <w:pPr>
      <w:tabs>
        <w:tab w:val="left" w:pos="2200"/>
      </w:tabs>
    </w:pPr>
  </w:p>
  <w:p w14:paraId="6CD30F90" w14:textId="77777777" w:rsidR="0095343C" w:rsidRDefault="0095343C" w:rsidP="00F90C76">
    <w:pPr>
      <w:tabs>
        <w:tab w:val="left" w:pos="2200"/>
      </w:tabs>
    </w:pPr>
  </w:p>
  <w:p w14:paraId="780902B7" w14:textId="77777777" w:rsidR="0095343C" w:rsidRPr="00D736A7" w:rsidRDefault="0095343C" w:rsidP="00F90C76">
    <w:pPr>
      <w:tabs>
        <w:tab w:val="left" w:pos="2200"/>
      </w:tabs>
    </w:pPr>
  </w:p>
  <w:p w14:paraId="0CBA2CFB" w14:textId="77777777" w:rsidR="0095343C" w:rsidRDefault="0095343C" w:rsidP="00F90C76">
    <w:pPr>
      <w:tabs>
        <w:tab w:val="left" w:pos="2200"/>
      </w:tabs>
    </w:pPr>
  </w:p>
  <w:p w14:paraId="5D5C4E75" w14:textId="77777777" w:rsidR="0095343C" w:rsidRDefault="0095343C" w:rsidP="00F90C76">
    <w:pPr>
      <w:tabs>
        <w:tab w:val="left" w:pos="2200"/>
      </w:tabs>
    </w:pPr>
  </w:p>
  <w:p w14:paraId="393ABDF7" w14:textId="77777777" w:rsidR="0095343C" w:rsidRDefault="0095343C" w:rsidP="00F90C76">
    <w:pPr>
      <w:tabs>
        <w:tab w:val="left" w:pos="2200"/>
      </w:tabs>
    </w:pPr>
  </w:p>
  <w:p w14:paraId="1D966FF2" w14:textId="77777777" w:rsidR="0095343C" w:rsidRPr="00D736A7" w:rsidRDefault="0095343C" w:rsidP="00F90C76">
    <w:pPr>
      <w:tabs>
        <w:tab w:val="left" w:pos="2200"/>
      </w:tabs>
    </w:pPr>
  </w:p>
  <w:p w14:paraId="1C094590" w14:textId="3598499B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1ACAB5AA" w14:textId="77777777" w:rsidTr="009318BA">
      <w:tc>
        <w:tcPr>
          <w:tcW w:w="1985" w:type="dxa"/>
          <w:shd w:val="clear" w:color="auto" w:fill="4C4C4C"/>
        </w:tcPr>
        <w:p w14:paraId="2ABE782F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681578DD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6DA80C81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0C7C146F" w14:textId="77777777" w:rsidTr="009318BA">
      <w:tc>
        <w:tcPr>
          <w:tcW w:w="2070" w:type="dxa"/>
        </w:tcPr>
        <w:p w14:paraId="62F49138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5B7401F6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0F28A68B" w14:textId="77777777" w:rsidR="0095343C" w:rsidRDefault="0095343C" w:rsidP="00F90C76"/>
  <w:p w14:paraId="2589C929" w14:textId="77777777" w:rsidR="0095343C" w:rsidRDefault="0095343C" w:rsidP="00F90C76"/>
  <w:p w14:paraId="31F6F93F" w14:textId="77777777" w:rsidR="0095343C" w:rsidRDefault="0095343C" w:rsidP="00F90C76"/>
  <w:p w14:paraId="6AC4A712" w14:textId="77777777" w:rsidR="0095343C" w:rsidRDefault="0095343C" w:rsidP="00F90C76"/>
  <w:p w14:paraId="154A5ECB" w14:textId="77777777" w:rsidR="0095343C" w:rsidRPr="00B63943" w:rsidRDefault="0095343C" w:rsidP="00F90C76">
    <w:pPr>
      <w:ind w:left="567"/>
    </w:pPr>
  </w:p>
  <w:p w14:paraId="612351F5" w14:textId="77777777" w:rsidR="0095343C" w:rsidRDefault="0095343C" w:rsidP="00F90C76">
    <w:pPr>
      <w:rPr>
        <w:noProof/>
      </w:rPr>
    </w:pPr>
  </w:p>
  <w:p w14:paraId="230C1765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E7895A1" wp14:editId="53113ADF">
          <wp:extent cx="4234710" cy="2758652"/>
          <wp:effectExtent l="0" t="0" r="7620" b="1016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EA4D0B" w14:textId="77777777" w:rsidR="0095343C" w:rsidRPr="00D736A7" w:rsidRDefault="0095343C" w:rsidP="00F90C76"/>
  <w:p w14:paraId="349A602F" w14:textId="77777777" w:rsidR="0095343C" w:rsidRPr="00D736A7" w:rsidRDefault="0095343C" w:rsidP="00F90C76"/>
  <w:p w14:paraId="2168C5F7" w14:textId="77777777" w:rsidR="0095343C" w:rsidRPr="00D736A7" w:rsidRDefault="0095343C" w:rsidP="00F90C76"/>
  <w:p w14:paraId="4B7F54DE" w14:textId="77777777" w:rsidR="0095343C" w:rsidRPr="00D736A7" w:rsidRDefault="0095343C" w:rsidP="00F90C76"/>
  <w:p w14:paraId="6EE7B511" w14:textId="77777777" w:rsidR="0095343C" w:rsidRPr="00D736A7" w:rsidRDefault="0095343C" w:rsidP="00F90C76"/>
  <w:p w14:paraId="4A1A4702" w14:textId="77777777" w:rsidR="0095343C" w:rsidRPr="00D736A7" w:rsidRDefault="0095343C" w:rsidP="00F90C76"/>
  <w:p w14:paraId="6D22FF0D" w14:textId="77777777" w:rsidR="0095343C" w:rsidRPr="00D736A7" w:rsidRDefault="0095343C" w:rsidP="00F90C76"/>
  <w:p w14:paraId="729F8211" w14:textId="77777777" w:rsidR="0095343C" w:rsidRPr="00D736A7" w:rsidRDefault="0095343C" w:rsidP="00F90C76"/>
  <w:p w14:paraId="6C4DB930" w14:textId="77777777" w:rsidR="0095343C" w:rsidRPr="00D736A7" w:rsidRDefault="0095343C" w:rsidP="00F90C76"/>
  <w:p w14:paraId="7CC65FBE" w14:textId="77777777" w:rsidR="0095343C" w:rsidRPr="00D736A7" w:rsidRDefault="0095343C" w:rsidP="00F90C76"/>
  <w:p w14:paraId="6153FF39" w14:textId="77777777" w:rsidR="0095343C" w:rsidRPr="00D736A7" w:rsidRDefault="0095343C" w:rsidP="00F90C76"/>
  <w:p w14:paraId="6E7309A4" w14:textId="77777777" w:rsidR="0095343C" w:rsidRPr="00D736A7" w:rsidRDefault="0095343C" w:rsidP="00F90C76"/>
  <w:p w14:paraId="4E45D3E9" w14:textId="77777777" w:rsidR="0095343C" w:rsidRPr="00D736A7" w:rsidRDefault="0095343C" w:rsidP="00F90C76"/>
  <w:p w14:paraId="67DF6AE2" w14:textId="77777777" w:rsidR="0095343C" w:rsidRDefault="0095343C" w:rsidP="00F90C76"/>
  <w:p w14:paraId="011446C2" w14:textId="77777777" w:rsidR="0095343C" w:rsidRDefault="0095343C" w:rsidP="00F90C76">
    <w:pPr>
      <w:tabs>
        <w:tab w:val="left" w:pos="2200"/>
      </w:tabs>
    </w:pPr>
    <w:r>
      <w:tab/>
    </w:r>
  </w:p>
  <w:p w14:paraId="01EB2E1D" w14:textId="77777777" w:rsidR="0095343C" w:rsidRDefault="0095343C" w:rsidP="00F90C76">
    <w:pPr>
      <w:tabs>
        <w:tab w:val="left" w:pos="2200"/>
      </w:tabs>
    </w:pPr>
  </w:p>
  <w:p w14:paraId="3654B367" w14:textId="77777777" w:rsidR="0095343C" w:rsidRDefault="0095343C" w:rsidP="00F90C76">
    <w:pPr>
      <w:tabs>
        <w:tab w:val="left" w:pos="2200"/>
      </w:tabs>
    </w:pPr>
  </w:p>
  <w:p w14:paraId="6A73437A" w14:textId="77777777" w:rsidR="0095343C" w:rsidRDefault="0095343C" w:rsidP="00F90C76">
    <w:pPr>
      <w:tabs>
        <w:tab w:val="left" w:pos="2200"/>
      </w:tabs>
    </w:pPr>
  </w:p>
  <w:p w14:paraId="62F094BB" w14:textId="77777777" w:rsidR="0095343C" w:rsidRDefault="0095343C" w:rsidP="00F90C76">
    <w:pPr>
      <w:tabs>
        <w:tab w:val="left" w:pos="2200"/>
      </w:tabs>
    </w:pPr>
  </w:p>
  <w:p w14:paraId="4286BBFA" w14:textId="77777777" w:rsidR="0095343C" w:rsidRDefault="0095343C" w:rsidP="00F90C76">
    <w:pPr>
      <w:tabs>
        <w:tab w:val="left" w:pos="2200"/>
      </w:tabs>
    </w:pPr>
  </w:p>
  <w:p w14:paraId="45E62AD4" w14:textId="77777777" w:rsidR="0095343C" w:rsidRDefault="0095343C" w:rsidP="00F90C76">
    <w:pPr>
      <w:tabs>
        <w:tab w:val="left" w:pos="2200"/>
      </w:tabs>
    </w:pPr>
  </w:p>
  <w:p w14:paraId="2A05EC05" w14:textId="77777777" w:rsidR="0095343C" w:rsidRDefault="0095343C" w:rsidP="00F90C76">
    <w:pPr>
      <w:tabs>
        <w:tab w:val="left" w:pos="2200"/>
      </w:tabs>
    </w:pPr>
  </w:p>
  <w:p w14:paraId="403C4FF6" w14:textId="77777777" w:rsidR="0095343C" w:rsidRDefault="0095343C" w:rsidP="00F90C76">
    <w:pPr>
      <w:tabs>
        <w:tab w:val="left" w:pos="2200"/>
      </w:tabs>
    </w:pPr>
  </w:p>
  <w:p w14:paraId="64D46988" w14:textId="77777777" w:rsidR="0095343C" w:rsidRDefault="0095343C" w:rsidP="00F90C76">
    <w:pPr>
      <w:tabs>
        <w:tab w:val="left" w:pos="2200"/>
      </w:tabs>
    </w:pPr>
  </w:p>
  <w:p w14:paraId="43E16617" w14:textId="77777777" w:rsidR="0095343C" w:rsidRDefault="0095343C" w:rsidP="00F90C76">
    <w:pPr>
      <w:tabs>
        <w:tab w:val="left" w:pos="2200"/>
      </w:tabs>
    </w:pPr>
  </w:p>
  <w:p w14:paraId="39165879" w14:textId="77777777" w:rsidR="0095343C" w:rsidRDefault="0095343C" w:rsidP="00F90C76">
    <w:pPr>
      <w:tabs>
        <w:tab w:val="left" w:pos="2200"/>
      </w:tabs>
    </w:pPr>
  </w:p>
  <w:p w14:paraId="294CE4D0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30AAB608" w14:textId="77777777" w:rsidTr="009318BA">
      <w:tc>
        <w:tcPr>
          <w:tcW w:w="1985" w:type="dxa"/>
          <w:shd w:val="clear" w:color="auto" w:fill="4C4C4C"/>
        </w:tcPr>
        <w:p w14:paraId="05F2C4A6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4D6ED9EA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20162A73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6A3D0884" w14:textId="77777777" w:rsidTr="009318BA">
      <w:tc>
        <w:tcPr>
          <w:tcW w:w="2070" w:type="dxa"/>
        </w:tcPr>
        <w:p w14:paraId="0D673394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4B327847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427CB028" w14:textId="77777777" w:rsidR="0095343C" w:rsidRDefault="0095343C" w:rsidP="00F90C76"/>
  <w:p w14:paraId="447EC034" w14:textId="77777777" w:rsidR="0095343C" w:rsidRDefault="0095343C" w:rsidP="00F90C76"/>
  <w:p w14:paraId="4DA06448" w14:textId="77777777" w:rsidR="0095343C" w:rsidRDefault="0095343C" w:rsidP="00F90C76"/>
  <w:p w14:paraId="1D33EC62" w14:textId="77777777" w:rsidR="0095343C" w:rsidRDefault="0095343C" w:rsidP="00F90C76"/>
  <w:p w14:paraId="6C00375A" w14:textId="77777777" w:rsidR="0095343C" w:rsidRPr="00B63943" w:rsidRDefault="0095343C" w:rsidP="00F90C76">
    <w:pPr>
      <w:ind w:left="567"/>
    </w:pPr>
  </w:p>
  <w:p w14:paraId="5F586A09" w14:textId="77777777" w:rsidR="0095343C" w:rsidRDefault="0095343C" w:rsidP="00F90C76">
    <w:pPr>
      <w:rPr>
        <w:noProof/>
      </w:rPr>
    </w:pPr>
  </w:p>
  <w:p w14:paraId="5DE8BC4D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70C60BD" wp14:editId="10E829CD">
          <wp:extent cx="4343823" cy="313108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8CB86E" w14:textId="77777777" w:rsidR="0095343C" w:rsidRPr="00D736A7" w:rsidRDefault="0095343C" w:rsidP="00F90C76"/>
  <w:p w14:paraId="658C215C" w14:textId="77777777" w:rsidR="0095343C" w:rsidRPr="00D736A7" w:rsidRDefault="0095343C" w:rsidP="00F90C76"/>
  <w:p w14:paraId="4BE8B89D" w14:textId="77777777" w:rsidR="0095343C" w:rsidRPr="00D736A7" w:rsidRDefault="0095343C" w:rsidP="00F90C76"/>
  <w:p w14:paraId="39FF31FB" w14:textId="77777777" w:rsidR="0095343C" w:rsidRPr="00D736A7" w:rsidRDefault="0095343C" w:rsidP="00F90C76"/>
  <w:p w14:paraId="0E2D46F3" w14:textId="77777777" w:rsidR="0095343C" w:rsidRPr="00D736A7" w:rsidRDefault="0095343C" w:rsidP="00F90C76"/>
  <w:p w14:paraId="7A0786CE" w14:textId="77777777" w:rsidR="0095343C" w:rsidRPr="00D736A7" w:rsidRDefault="0095343C" w:rsidP="00F90C76"/>
  <w:p w14:paraId="0DCB8553" w14:textId="77777777" w:rsidR="0095343C" w:rsidRPr="00D736A7" w:rsidRDefault="0095343C" w:rsidP="00F90C76"/>
  <w:p w14:paraId="53C677A0" w14:textId="77777777" w:rsidR="0095343C" w:rsidRPr="00D736A7" w:rsidRDefault="0095343C" w:rsidP="00F90C76"/>
  <w:p w14:paraId="7FE810FC" w14:textId="77777777" w:rsidR="0095343C" w:rsidRPr="00D736A7" w:rsidRDefault="0095343C" w:rsidP="00F90C76"/>
  <w:p w14:paraId="04E087EA" w14:textId="77777777" w:rsidR="0095343C" w:rsidRPr="00D736A7" w:rsidRDefault="0095343C" w:rsidP="00F90C76"/>
  <w:p w14:paraId="34CAD2EE" w14:textId="77777777" w:rsidR="0095343C" w:rsidRPr="00D736A7" w:rsidRDefault="0095343C" w:rsidP="00F90C76"/>
  <w:p w14:paraId="640AD3C5" w14:textId="77777777" w:rsidR="0095343C" w:rsidRPr="00D736A7" w:rsidRDefault="0095343C" w:rsidP="00F90C76"/>
  <w:p w14:paraId="0E6B0835" w14:textId="77777777" w:rsidR="0095343C" w:rsidRPr="00D736A7" w:rsidRDefault="0095343C" w:rsidP="00F90C76"/>
  <w:p w14:paraId="3B26925A" w14:textId="77777777" w:rsidR="0095343C" w:rsidRDefault="0095343C" w:rsidP="00F90C76"/>
  <w:p w14:paraId="51C949E8" w14:textId="77777777" w:rsidR="0095343C" w:rsidRDefault="0095343C" w:rsidP="00F90C76">
    <w:pPr>
      <w:tabs>
        <w:tab w:val="left" w:pos="2200"/>
      </w:tabs>
    </w:pPr>
    <w:r>
      <w:tab/>
    </w:r>
  </w:p>
  <w:p w14:paraId="32252080" w14:textId="77777777" w:rsidR="0095343C" w:rsidRDefault="0095343C" w:rsidP="00F90C76">
    <w:pPr>
      <w:tabs>
        <w:tab w:val="left" w:pos="2200"/>
      </w:tabs>
    </w:pPr>
  </w:p>
  <w:p w14:paraId="555C9276" w14:textId="77777777" w:rsidR="0095343C" w:rsidRDefault="0095343C" w:rsidP="00F90C76">
    <w:pPr>
      <w:tabs>
        <w:tab w:val="left" w:pos="2200"/>
      </w:tabs>
    </w:pPr>
  </w:p>
  <w:p w14:paraId="5B6B890A" w14:textId="77777777" w:rsidR="0095343C" w:rsidRDefault="0095343C" w:rsidP="00F90C76">
    <w:pPr>
      <w:tabs>
        <w:tab w:val="left" w:pos="2200"/>
      </w:tabs>
    </w:pPr>
  </w:p>
  <w:p w14:paraId="47752C1C" w14:textId="77777777" w:rsidR="0095343C" w:rsidRDefault="0095343C" w:rsidP="00F90C76">
    <w:pPr>
      <w:tabs>
        <w:tab w:val="left" w:pos="2200"/>
      </w:tabs>
    </w:pPr>
  </w:p>
  <w:p w14:paraId="752A0217" w14:textId="77777777" w:rsidR="0095343C" w:rsidRDefault="0095343C" w:rsidP="00F90C76">
    <w:pPr>
      <w:tabs>
        <w:tab w:val="left" w:pos="2200"/>
      </w:tabs>
    </w:pPr>
  </w:p>
  <w:p w14:paraId="679F16FA" w14:textId="77777777" w:rsidR="0095343C" w:rsidRDefault="0095343C" w:rsidP="00F90C76">
    <w:pPr>
      <w:tabs>
        <w:tab w:val="left" w:pos="2200"/>
      </w:tabs>
    </w:pPr>
  </w:p>
  <w:p w14:paraId="5D4160F1" w14:textId="77777777" w:rsidR="0095343C" w:rsidRDefault="0095343C" w:rsidP="00F90C76">
    <w:pPr>
      <w:tabs>
        <w:tab w:val="left" w:pos="2200"/>
      </w:tabs>
    </w:pPr>
  </w:p>
  <w:p w14:paraId="3030DB83" w14:textId="77777777" w:rsidR="0095343C" w:rsidRDefault="0095343C" w:rsidP="00F90C76">
    <w:pPr>
      <w:tabs>
        <w:tab w:val="left" w:pos="2200"/>
      </w:tabs>
    </w:pPr>
  </w:p>
  <w:p w14:paraId="5D6201E3" w14:textId="77777777" w:rsidR="0095343C" w:rsidRDefault="0095343C" w:rsidP="00F90C76">
    <w:pPr>
      <w:tabs>
        <w:tab w:val="left" w:pos="2200"/>
      </w:tabs>
    </w:pPr>
  </w:p>
  <w:p w14:paraId="13EF3E61" w14:textId="77777777" w:rsidR="0095343C" w:rsidRDefault="0095343C" w:rsidP="00F90C76">
    <w:pPr>
      <w:tabs>
        <w:tab w:val="left" w:pos="2200"/>
      </w:tabs>
    </w:pPr>
  </w:p>
  <w:p w14:paraId="5C38CBB4" w14:textId="77777777" w:rsidR="0095343C" w:rsidRDefault="0095343C" w:rsidP="00F90C76">
    <w:pPr>
      <w:tabs>
        <w:tab w:val="left" w:pos="2200"/>
      </w:tabs>
    </w:pPr>
  </w:p>
  <w:p w14:paraId="09EBA8A3" w14:textId="77777777" w:rsidR="0095343C" w:rsidRDefault="0095343C" w:rsidP="00F90C76">
    <w:pPr>
      <w:tabs>
        <w:tab w:val="left" w:pos="2200"/>
      </w:tabs>
    </w:pPr>
  </w:p>
  <w:p w14:paraId="30B12C70" w14:textId="77777777" w:rsidR="0095343C" w:rsidRDefault="0095343C" w:rsidP="00F90C76">
    <w:pPr>
      <w:tabs>
        <w:tab w:val="left" w:pos="2200"/>
      </w:tabs>
    </w:pPr>
  </w:p>
  <w:p w14:paraId="18029982" w14:textId="77777777" w:rsidR="0095343C" w:rsidRDefault="0095343C" w:rsidP="00F90C76">
    <w:pPr>
      <w:tabs>
        <w:tab w:val="left" w:pos="2200"/>
      </w:tabs>
    </w:pPr>
  </w:p>
  <w:p w14:paraId="36C7DB61" w14:textId="77777777" w:rsidR="0095343C" w:rsidRDefault="0095343C" w:rsidP="00F90C76">
    <w:pPr>
      <w:tabs>
        <w:tab w:val="left" w:pos="2200"/>
      </w:tabs>
    </w:pPr>
  </w:p>
  <w:p w14:paraId="2C37F932" w14:textId="77777777" w:rsidR="0095343C" w:rsidRPr="00D736A7" w:rsidRDefault="0095343C" w:rsidP="00F90C76">
    <w:pPr>
      <w:tabs>
        <w:tab w:val="left" w:pos="2200"/>
      </w:tabs>
    </w:pPr>
  </w:p>
  <w:p w14:paraId="7A5FCEA6" w14:textId="77777777" w:rsidR="0095343C" w:rsidRDefault="0095343C" w:rsidP="00F90C76">
    <w:pPr>
      <w:tabs>
        <w:tab w:val="left" w:pos="2200"/>
      </w:tabs>
    </w:pPr>
  </w:p>
  <w:p w14:paraId="4887AE31" w14:textId="77777777" w:rsidR="0095343C" w:rsidRDefault="0095343C" w:rsidP="00F90C76">
    <w:pPr>
      <w:tabs>
        <w:tab w:val="left" w:pos="2200"/>
      </w:tabs>
    </w:pPr>
  </w:p>
  <w:p w14:paraId="18325942" w14:textId="77777777" w:rsidR="0095343C" w:rsidRDefault="0095343C" w:rsidP="00F90C76">
    <w:pPr>
      <w:tabs>
        <w:tab w:val="left" w:pos="2200"/>
      </w:tabs>
    </w:pPr>
  </w:p>
  <w:p w14:paraId="5E96E914" w14:textId="77777777" w:rsidR="0095343C" w:rsidRPr="00D736A7" w:rsidRDefault="0095343C" w:rsidP="00F90C76">
    <w:pPr>
      <w:tabs>
        <w:tab w:val="left" w:pos="2200"/>
      </w:tabs>
    </w:pPr>
  </w:p>
  <w:p w14:paraId="67E91542" w14:textId="35C9DBFD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3A6198B4" w14:textId="77777777" w:rsidTr="009318BA">
      <w:tc>
        <w:tcPr>
          <w:tcW w:w="1985" w:type="dxa"/>
          <w:shd w:val="clear" w:color="auto" w:fill="4C4C4C"/>
        </w:tcPr>
        <w:p w14:paraId="73E1743E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1.1</w:t>
          </w:r>
        </w:p>
      </w:tc>
      <w:tc>
        <w:tcPr>
          <w:tcW w:w="7654" w:type="dxa"/>
          <w:shd w:val="clear" w:color="auto" w:fill="B3B3B3"/>
          <w:vAlign w:val="center"/>
        </w:tcPr>
        <w:p w14:paraId="2B35649D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An Afghan family at home in Kabul</w:t>
          </w:r>
        </w:p>
      </w:tc>
    </w:tr>
  </w:tbl>
  <w:p w14:paraId="4D2BF7AC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69A2C6D4" w14:textId="77777777" w:rsidTr="009318BA">
      <w:tc>
        <w:tcPr>
          <w:tcW w:w="2070" w:type="dxa"/>
        </w:tcPr>
        <w:p w14:paraId="2AC969DC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0BEEF7BD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24B2A38F" w14:textId="77777777" w:rsidR="0095343C" w:rsidRDefault="0095343C" w:rsidP="00F90C76"/>
  <w:p w14:paraId="7439780B" w14:textId="77777777" w:rsidR="0095343C" w:rsidRDefault="0095343C" w:rsidP="00F90C76"/>
  <w:p w14:paraId="5BBF28B1" w14:textId="77777777" w:rsidR="0095343C" w:rsidRDefault="0095343C" w:rsidP="00F90C76"/>
  <w:p w14:paraId="4F890151" w14:textId="77777777" w:rsidR="0095343C" w:rsidRDefault="0095343C" w:rsidP="00F90C76"/>
  <w:p w14:paraId="5604534C" w14:textId="77777777" w:rsidR="0095343C" w:rsidRPr="00B63943" w:rsidRDefault="0095343C" w:rsidP="00F90C76">
    <w:pPr>
      <w:ind w:left="567"/>
    </w:pPr>
  </w:p>
  <w:p w14:paraId="7EFC6066" w14:textId="77777777" w:rsidR="0095343C" w:rsidRDefault="0095343C" w:rsidP="00F90C76">
    <w:pPr>
      <w:rPr>
        <w:noProof/>
      </w:rPr>
    </w:pPr>
  </w:p>
  <w:p w14:paraId="330B286F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7AAF1A6F" wp14:editId="2A9608B1">
          <wp:extent cx="4234710" cy="2758652"/>
          <wp:effectExtent l="0" t="0" r="762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1 An Afghan family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5158" cy="2758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AFC12" w14:textId="77777777" w:rsidR="0095343C" w:rsidRPr="00D736A7" w:rsidRDefault="0095343C" w:rsidP="00F90C76"/>
  <w:p w14:paraId="7C451EE5" w14:textId="77777777" w:rsidR="0095343C" w:rsidRPr="00D736A7" w:rsidRDefault="0095343C" w:rsidP="00F90C76"/>
  <w:p w14:paraId="02BF27AA" w14:textId="77777777" w:rsidR="0095343C" w:rsidRPr="00D736A7" w:rsidRDefault="0095343C" w:rsidP="00F90C76"/>
  <w:p w14:paraId="7A614A98" w14:textId="77777777" w:rsidR="0095343C" w:rsidRPr="00D736A7" w:rsidRDefault="0095343C" w:rsidP="00F90C76"/>
  <w:p w14:paraId="01779F03" w14:textId="77777777" w:rsidR="0095343C" w:rsidRPr="00D736A7" w:rsidRDefault="0095343C" w:rsidP="00F90C76"/>
  <w:p w14:paraId="651BEEF5" w14:textId="77777777" w:rsidR="0095343C" w:rsidRPr="00D736A7" w:rsidRDefault="0095343C" w:rsidP="00F90C76"/>
  <w:p w14:paraId="7BAB2809" w14:textId="77777777" w:rsidR="0095343C" w:rsidRPr="00D736A7" w:rsidRDefault="0095343C" w:rsidP="00F90C76"/>
  <w:p w14:paraId="702BD050" w14:textId="77777777" w:rsidR="0095343C" w:rsidRPr="00D736A7" w:rsidRDefault="0095343C" w:rsidP="00F90C76"/>
  <w:p w14:paraId="5BE36E65" w14:textId="77777777" w:rsidR="0095343C" w:rsidRPr="00D736A7" w:rsidRDefault="0095343C" w:rsidP="00F90C76"/>
  <w:p w14:paraId="3F0EF0BC" w14:textId="77777777" w:rsidR="0095343C" w:rsidRPr="00D736A7" w:rsidRDefault="0095343C" w:rsidP="00F90C76"/>
  <w:p w14:paraId="3B36202F" w14:textId="77777777" w:rsidR="0095343C" w:rsidRPr="00D736A7" w:rsidRDefault="0095343C" w:rsidP="00F90C76"/>
  <w:p w14:paraId="267D7448" w14:textId="77777777" w:rsidR="0095343C" w:rsidRPr="00D736A7" w:rsidRDefault="0095343C" w:rsidP="00F90C76"/>
  <w:p w14:paraId="35E2B364" w14:textId="77777777" w:rsidR="0095343C" w:rsidRPr="00D736A7" w:rsidRDefault="0095343C" w:rsidP="00F90C76"/>
  <w:p w14:paraId="5508D6DF" w14:textId="77777777" w:rsidR="0095343C" w:rsidRDefault="0095343C" w:rsidP="00F90C76"/>
  <w:p w14:paraId="4F281728" w14:textId="77777777" w:rsidR="0095343C" w:rsidRDefault="0095343C" w:rsidP="00F90C76">
    <w:pPr>
      <w:tabs>
        <w:tab w:val="left" w:pos="2200"/>
      </w:tabs>
    </w:pPr>
    <w:r>
      <w:tab/>
    </w:r>
  </w:p>
  <w:p w14:paraId="500D33D2" w14:textId="77777777" w:rsidR="0095343C" w:rsidRDefault="0095343C" w:rsidP="00F90C76">
    <w:pPr>
      <w:tabs>
        <w:tab w:val="left" w:pos="2200"/>
      </w:tabs>
    </w:pPr>
  </w:p>
  <w:p w14:paraId="2589D469" w14:textId="77777777" w:rsidR="0095343C" w:rsidRDefault="0095343C" w:rsidP="00F90C76">
    <w:pPr>
      <w:tabs>
        <w:tab w:val="left" w:pos="2200"/>
      </w:tabs>
    </w:pPr>
  </w:p>
  <w:p w14:paraId="33A680CF" w14:textId="77777777" w:rsidR="0095343C" w:rsidRDefault="0095343C" w:rsidP="00F90C76">
    <w:pPr>
      <w:tabs>
        <w:tab w:val="left" w:pos="2200"/>
      </w:tabs>
    </w:pPr>
  </w:p>
  <w:p w14:paraId="15A855AD" w14:textId="77777777" w:rsidR="0095343C" w:rsidRDefault="0095343C" w:rsidP="00F90C76">
    <w:pPr>
      <w:tabs>
        <w:tab w:val="left" w:pos="2200"/>
      </w:tabs>
    </w:pPr>
  </w:p>
  <w:p w14:paraId="75EB8478" w14:textId="77777777" w:rsidR="0095343C" w:rsidRDefault="0095343C" w:rsidP="00F90C76">
    <w:pPr>
      <w:tabs>
        <w:tab w:val="left" w:pos="2200"/>
      </w:tabs>
    </w:pPr>
  </w:p>
  <w:p w14:paraId="6745D964" w14:textId="77777777" w:rsidR="0095343C" w:rsidRDefault="0095343C" w:rsidP="00F90C76">
    <w:pPr>
      <w:tabs>
        <w:tab w:val="left" w:pos="2200"/>
      </w:tabs>
    </w:pPr>
  </w:p>
  <w:p w14:paraId="7DB1BD72" w14:textId="77777777" w:rsidR="0095343C" w:rsidRDefault="0095343C" w:rsidP="00F90C76">
    <w:pPr>
      <w:tabs>
        <w:tab w:val="left" w:pos="2200"/>
      </w:tabs>
    </w:pPr>
  </w:p>
  <w:p w14:paraId="26BDC2BD" w14:textId="77777777" w:rsidR="0095343C" w:rsidRDefault="0095343C" w:rsidP="00F90C76">
    <w:pPr>
      <w:tabs>
        <w:tab w:val="left" w:pos="2200"/>
      </w:tabs>
    </w:pPr>
  </w:p>
  <w:p w14:paraId="58E49E1B" w14:textId="77777777" w:rsidR="0095343C" w:rsidRDefault="0095343C" w:rsidP="00F90C76">
    <w:pPr>
      <w:tabs>
        <w:tab w:val="left" w:pos="2200"/>
      </w:tabs>
    </w:pPr>
  </w:p>
  <w:p w14:paraId="55925CA8" w14:textId="77777777" w:rsidR="0095343C" w:rsidRDefault="0095343C" w:rsidP="00F90C76">
    <w:pPr>
      <w:tabs>
        <w:tab w:val="left" w:pos="2200"/>
      </w:tabs>
    </w:pPr>
  </w:p>
  <w:p w14:paraId="6AF9739E" w14:textId="77777777" w:rsidR="0095343C" w:rsidRDefault="0095343C" w:rsidP="00F90C76">
    <w:pPr>
      <w:tabs>
        <w:tab w:val="left" w:pos="2200"/>
      </w:tabs>
    </w:pPr>
  </w:p>
  <w:p w14:paraId="7ED56563" w14:textId="77777777" w:rsidR="0095343C" w:rsidRDefault="0095343C" w:rsidP="00F90C76">
    <w:pPr>
      <w:tabs>
        <w:tab w:val="left" w:pos="2200"/>
      </w:tabs>
    </w:pP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48DE1951" w14:textId="77777777" w:rsidTr="009318BA">
      <w:tc>
        <w:tcPr>
          <w:tcW w:w="1985" w:type="dxa"/>
          <w:shd w:val="clear" w:color="auto" w:fill="4C4C4C"/>
        </w:tcPr>
        <w:p w14:paraId="5B9F83DE" w14:textId="77777777" w:rsidR="0095343C" w:rsidRPr="00B63943" w:rsidRDefault="0095343C" w:rsidP="009318BA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1192D410" w14:textId="77777777" w:rsidR="0095343C" w:rsidRPr="00B63943" w:rsidRDefault="0095343C" w:rsidP="009318BA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0B7E186A" w14:textId="77777777" w:rsidR="0095343C" w:rsidRPr="00B63943" w:rsidRDefault="0095343C" w:rsidP="00F90C76">
    <w:pPr>
      <w:pStyle w:val="Halfline"/>
    </w:pPr>
  </w:p>
  <w:tbl>
    <w:tblPr>
      <w:tblW w:w="9747" w:type="dxa"/>
      <w:tblLayout w:type="fixed"/>
      <w:tblLook w:val="00A0" w:firstRow="1" w:lastRow="0" w:firstColumn="1" w:lastColumn="0" w:noHBand="0" w:noVBand="0"/>
    </w:tblPr>
    <w:tblGrid>
      <w:gridCol w:w="2070"/>
      <w:gridCol w:w="7677"/>
    </w:tblGrid>
    <w:tr w:rsidR="0095343C" w:rsidRPr="00B63943" w14:paraId="5A6667A1" w14:textId="77777777" w:rsidTr="009318BA">
      <w:tc>
        <w:tcPr>
          <w:tcW w:w="2070" w:type="dxa"/>
        </w:tcPr>
        <w:p w14:paraId="7F7B41C4" w14:textId="77777777" w:rsidR="0095343C" w:rsidRPr="00B63943" w:rsidRDefault="0095343C" w:rsidP="009318BA">
          <w:pPr>
            <w:pStyle w:val="DLOhead"/>
            <w:spacing w:before="120"/>
            <w:jc w:val="right"/>
            <w:rPr>
              <w:rFonts w:eastAsia="Cambria"/>
              <w:sz w:val="22"/>
            </w:rPr>
          </w:pPr>
        </w:p>
      </w:tc>
      <w:tc>
        <w:tcPr>
          <w:tcW w:w="7677" w:type="dxa"/>
          <w:shd w:val="clear" w:color="auto" w:fill="auto"/>
          <w:vAlign w:val="center"/>
        </w:tcPr>
        <w:p w14:paraId="3697034D" w14:textId="77777777" w:rsidR="0095343C" w:rsidRPr="00B63943" w:rsidRDefault="0095343C" w:rsidP="009318BA">
          <w:pPr>
            <w:pStyle w:val="Extra"/>
            <w:spacing w:before="140"/>
          </w:pPr>
        </w:p>
      </w:tc>
    </w:tr>
  </w:tbl>
  <w:p w14:paraId="25A27058" w14:textId="77777777" w:rsidR="0095343C" w:rsidRDefault="0095343C" w:rsidP="00F90C76"/>
  <w:p w14:paraId="63BCA62D" w14:textId="77777777" w:rsidR="0095343C" w:rsidRDefault="0095343C" w:rsidP="00F90C76"/>
  <w:p w14:paraId="573FEDC1" w14:textId="77777777" w:rsidR="0095343C" w:rsidRDefault="0095343C" w:rsidP="00F90C76"/>
  <w:p w14:paraId="4A90E40C" w14:textId="77777777" w:rsidR="0095343C" w:rsidRDefault="0095343C" w:rsidP="00F90C76"/>
  <w:p w14:paraId="33897F85" w14:textId="77777777" w:rsidR="0095343C" w:rsidRPr="00B63943" w:rsidRDefault="0095343C" w:rsidP="00F90C76">
    <w:pPr>
      <w:ind w:left="567"/>
    </w:pPr>
  </w:p>
  <w:p w14:paraId="3CEDDF04" w14:textId="77777777" w:rsidR="0095343C" w:rsidRDefault="0095343C" w:rsidP="00F90C76">
    <w:pPr>
      <w:rPr>
        <w:noProof/>
      </w:rPr>
    </w:pPr>
  </w:p>
  <w:p w14:paraId="0C918428" w14:textId="77777777" w:rsidR="0095343C" w:rsidRDefault="0095343C" w:rsidP="00F90C76">
    <w:pPr>
      <w:rPr>
        <w:noProof/>
      </w:rPr>
    </w:pPr>
    <w:r>
      <w:rPr>
        <w:noProof/>
        <w:lang w:val="en-US" w:eastAsia="en-US"/>
      </w:rPr>
      <w:drawing>
        <wp:inline distT="0" distB="0" distL="0" distR="0" wp14:anchorId="58D82539" wp14:editId="7718DB03">
          <wp:extent cx="4343823" cy="313108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2 A German famil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44460" cy="313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7B4FE" w14:textId="77777777" w:rsidR="0095343C" w:rsidRPr="00D736A7" w:rsidRDefault="0095343C" w:rsidP="00F90C76"/>
  <w:p w14:paraId="0237528A" w14:textId="77777777" w:rsidR="0095343C" w:rsidRPr="00D736A7" w:rsidRDefault="0095343C" w:rsidP="00F90C76"/>
  <w:p w14:paraId="1F661894" w14:textId="77777777" w:rsidR="0095343C" w:rsidRPr="00D736A7" w:rsidRDefault="0095343C" w:rsidP="00F90C76"/>
  <w:p w14:paraId="2AC9B232" w14:textId="77777777" w:rsidR="0095343C" w:rsidRPr="00D736A7" w:rsidRDefault="0095343C" w:rsidP="00F90C76"/>
  <w:p w14:paraId="16C5FD23" w14:textId="77777777" w:rsidR="0095343C" w:rsidRPr="00D736A7" w:rsidRDefault="0095343C" w:rsidP="00F90C76"/>
  <w:p w14:paraId="448CDA71" w14:textId="77777777" w:rsidR="0095343C" w:rsidRPr="00D736A7" w:rsidRDefault="0095343C" w:rsidP="00F90C76"/>
  <w:p w14:paraId="6AA4F9C3" w14:textId="77777777" w:rsidR="0095343C" w:rsidRPr="00D736A7" w:rsidRDefault="0095343C" w:rsidP="00F90C76"/>
  <w:p w14:paraId="560EB070" w14:textId="77777777" w:rsidR="0095343C" w:rsidRPr="00D736A7" w:rsidRDefault="0095343C" w:rsidP="00F90C76"/>
  <w:p w14:paraId="0C93A988" w14:textId="77777777" w:rsidR="0095343C" w:rsidRPr="00D736A7" w:rsidRDefault="0095343C" w:rsidP="00F90C76"/>
  <w:p w14:paraId="17DB8F04" w14:textId="77777777" w:rsidR="0095343C" w:rsidRPr="00D736A7" w:rsidRDefault="0095343C" w:rsidP="00F90C76"/>
  <w:p w14:paraId="5D0A404D" w14:textId="77777777" w:rsidR="0095343C" w:rsidRPr="00D736A7" w:rsidRDefault="0095343C" w:rsidP="00F90C76"/>
  <w:p w14:paraId="6D51BE7C" w14:textId="77777777" w:rsidR="0095343C" w:rsidRPr="00D736A7" w:rsidRDefault="0095343C" w:rsidP="00F90C76"/>
  <w:p w14:paraId="74058631" w14:textId="77777777" w:rsidR="0095343C" w:rsidRPr="00D736A7" w:rsidRDefault="0095343C" w:rsidP="00F90C76"/>
  <w:p w14:paraId="12F9FC6A" w14:textId="77777777" w:rsidR="0095343C" w:rsidRDefault="0095343C" w:rsidP="00F90C76"/>
  <w:p w14:paraId="1B5536AB" w14:textId="77777777" w:rsidR="0095343C" w:rsidRDefault="0095343C" w:rsidP="00F90C76">
    <w:pPr>
      <w:tabs>
        <w:tab w:val="left" w:pos="2200"/>
      </w:tabs>
    </w:pPr>
    <w:r>
      <w:tab/>
    </w:r>
  </w:p>
  <w:p w14:paraId="2F1EEE87" w14:textId="77777777" w:rsidR="0095343C" w:rsidRDefault="0095343C" w:rsidP="00F90C76">
    <w:pPr>
      <w:tabs>
        <w:tab w:val="left" w:pos="2200"/>
      </w:tabs>
    </w:pPr>
  </w:p>
  <w:p w14:paraId="50B1718E" w14:textId="77777777" w:rsidR="0095343C" w:rsidRDefault="0095343C" w:rsidP="00F90C76">
    <w:pPr>
      <w:tabs>
        <w:tab w:val="left" w:pos="2200"/>
      </w:tabs>
    </w:pPr>
  </w:p>
  <w:p w14:paraId="425E3D7C" w14:textId="77777777" w:rsidR="0095343C" w:rsidRDefault="0095343C" w:rsidP="00F90C76">
    <w:pPr>
      <w:tabs>
        <w:tab w:val="left" w:pos="2200"/>
      </w:tabs>
    </w:pPr>
  </w:p>
  <w:p w14:paraId="3469A347" w14:textId="77777777" w:rsidR="0095343C" w:rsidRDefault="0095343C" w:rsidP="00F90C76">
    <w:pPr>
      <w:tabs>
        <w:tab w:val="left" w:pos="2200"/>
      </w:tabs>
    </w:pPr>
  </w:p>
  <w:p w14:paraId="53A99D7A" w14:textId="77777777" w:rsidR="0095343C" w:rsidRDefault="0095343C" w:rsidP="00F90C76">
    <w:pPr>
      <w:tabs>
        <w:tab w:val="left" w:pos="2200"/>
      </w:tabs>
    </w:pPr>
  </w:p>
  <w:p w14:paraId="2D0B447D" w14:textId="77777777" w:rsidR="0095343C" w:rsidRDefault="0095343C" w:rsidP="00F90C76">
    <w:pPr>
      <w:tabs>
        <w:tab w:val="left" w:pos="2200"/>
      </w:tabs>
    </w:pPr>
  </w:p>
  <w:p w14:paraId="244F29DB" w14:textId="77777777" w:rsidR="0095343C" w:rsidRDefault="0095343C" w:rsidP="00F90C76">
    <w:pPr>
      <w:tabs>
        <w:tab w:val="left" w:pos="2200"/>
      </w:tabs>
    </w:pPr>
  </w:p>
  <w:p w14:paraId="0C05841D" w14:textId="77777777" w:rsidR="0095343C" w:rsidRDefault="0095343C" w:rsidP="00F90C76">
    <w:pPr>
      <w:tabs>
        <w:tab w:val="left" w:pos="2200"/>
      </w:tabs>
    </w:pPr>
  </w:p>
  <w:p w14:paraId="4AA9FFF0" w14:textId="77777777" w:rsidR="0095343C" w:rsidRDefault="0095343C" w:rsidP="00F90C76">
    <w:pPr>
      <w:tabs>
        <w:tab w:val="left" w:pos="2200"/>
      </w:tabs>
    </w:pPr>
  </w:p>
  <w:p w14:paraId="76CC64E3" w14:textId="77777777" w:rsidR="0095343C" w:rsidRDefault="0095343C" w:rsidP="00F90C76">
    <w:pPr>
      <w:tabs>
        <w:tab w:val="left" w:pos="2200"/>
      </w:tabs>
    </w:pPr>
  </w:p>
  <w:p w14:paraId="1A475C57" w14:textId="77777777" w:rsidR="0095343C" w:rsidRDefault="0095343C" w:rsidP="00F90C76">
    <w:pPr>
      <w:tabs>
        <w:tab w:val="left" w:pos="2200"/>
      </w:tabs>
    </w:pPr>
  </w:p>
  <w:p w14:paraId="3EAE4375" w14:textId="77777777" w:rsidR="0095343C" w:rsidRDefault="0095343C" w:rsidP="00F90C76">
    <w:pPr>
      <w:tabs>
        <w:tab w:val="left" w:pos="2200"/>
      </w:tabs>
    </w:pPr>
  </w:p>
  <w:p w14:paraId="3E5EAEC7" w14:textId="77777777" w:rsidR="0095343C" w:rsidRDefault="0095343C" w:rsidP="00F90C76">
    <w:pPr>
      <w:tabs>
        <w:tab w:val="left" w:pos="2200"/>
      </w:tabs>
    </w:pPr>
  </w:p>
  <w:p w14:paraId="5163E8E0" w14:textId="77777777" w:rsidR="0095343C" w:rsidRDefault="0095343C" w:rsidP="00F90C76">
    <w:pPr>
      <w:tabs>
        <w:tab w:val="left" w:pos="2200"/>
      </w:tabs>
    </w:pPr>
  </w:p>
  <w:p w14:paraId="00E9B863" w14:textId="77777777" w:rsidR="0095343C" w:rsidRDefault="0095343C" w:rsidP="00F90C76">
    <w:pPr>
      <w:tabs>
        <w:tab w:val="left" w:pos="2200"/>
      </w:tabs>
    </w:pPr>
  </w:p>
  <w:p w14:paraId="21536DBB" w14:textId="77777777" w:rsidR="0095343C" w:rsidRPr="00D736A7" w:rsidRDefault="0095343C" w:rsidP="00F90C76">
    <w:pPr>
      <w:tabs>
        <w:tab w:val="left" w:pos="2200"/>
      </w:tabs>
    </w:pPr>
  </w:p>
  <w:p w14:paraId="18A56884" w14:textId="77777777" w:rsidR="0095343C" w:rsidRDefault="0095343C" w:rsidP="00F90C76">
    <w:pPr>
      <w:tabs>
        <w:tab w:val="left" w:pos="2200"/>
      </w:tabs>
    </w:pPr>
  </w:p>
  <w:p w14:paraId="1CA75D2B" w14:textId="77777777" w:rsidR="0095343C" w:rsidRDefault="0095343C" w:rsidP="00F90C76">
    <w:pPr>
      <w:tabs>
        <w:tab w:val="left" w:pos="2200"/>
      </w:tabs>
    </w:pPr>
  </w:p>
  <w:p w14:paraId="5BAE0835" w14:textId="77777777" w:rsidR="0095343C" w:rsidRDefault="0095343C" w:rsidP="00F90C76">
    <w:pPr>
      <w:tabs>
        <w:tab w:val="left" w:pos="2200"/>
      </w:tabs>
    </w:pPr>
  </w:p>
  <w:p w14:paraId="3E7DC9AF" w14:textId="77777777" w:rsidR="0095343C" w:rsidRPr="00D736A7" w:rsidRDefault="0095343C" w:rsidP="00F90C76">
    <w:pPr>
      <w:tabs>
        <w:tab w:val="left" w:pos="2200"/>
      </w:tabs>
    </w:pPr>
  </w:p>
  <w:p w14:paraId="5D43B634" w14:textId="59D1FD23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05B6ED" w14:textId="049E1A26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5200" distR="114300" simplePos="0" relativeHeight="251658240" behindDoc="0" locked="0" layoutInCell="1" allowOverlap="1" wp14:anchorId="01137264" wp14:editId="62181096">
              <wp:simplePos x="0" y="0"/>
              <wp:positionH relativeFrom="column">
                <wp:posOffset>6260465</wp:posOffset>
              </wp:positionH>
              <wp:positionV relativeFrom="paragraph">
                <wp:posOffset>-2513330</wp:posOffset>
              </wp:positionV>
              <wp:extent cx="396240" cy="2520315"/>
              <wp:effectExtent l="0" t="1270" r="0" b="5715"/>
              <wp:wrapTight wrapText="bothSides">
                <wp:wrapPolygon edited="0">
                  <wp:start x="-519" y="0"/>
                  <wp:lineTo x="-519" y="21486"/>
                  <wp:lineTo x="21600" y="21486"/>
                  <wp:lineTo x="21600" y="0"/>
                  <wp:lineTo x="-519" y="0"/>
                </wp:wrapPolygon>
              </wp:wrapTight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96240" cy="252031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1A041" w14:textId="77777777" w:rsidR="0095343C" w:rsidRPr="007A1859" w:rsidRDefault="0095343C" w:rsidP="00765045">
                          <w:pPr>
                            <w:spacing w:line="240" w:lineRule="exact"/>
                          </w:pPr>
                          <w:r w:rsidRPr="007A1859">
                            <w:rPr>
                              <w:rFonts w:ascii="Arial Black" w:hAnsi="Arial Black"/>
                              <w:sz w:val="22"/>
                            </w:rPr>
                            <w:t xml:space="preserve">Section </w:t>
                          </w:r>
                          <w:r>
                            <w:rPr>
                              <w:rFonts w:ascii="Arial Black" w:hAnsi="Arial Black"/>
                              <w:sz w:val="22"/>
                            </w:rPr>
                            <w:t xml:space="preserve"> 1</w:t>
                          </w:r>
                          <w:r>
                            <w:rPr>
                              <w:rFonts w:ascii="Arial" w:hAnsi="Arial"/>
                              <w:sz w:val="22"/>
                            </w:rPr>
                            <w:br/>
                            <w:t>Population and Settlement</w:t>
                          </w:r>
                        </w:p>
                        <w:p w14:paraId="5A69B634" w14:textId="77777777" w:rsidR="0095343C" w:rsidRPr="00ED0BF5" w:rsidRDefault="0095343C" w:rsidP="00C91E6D"/>
                        <w:p w14:paraId="247FC9ED" w14:textId="77777777" w:rsidR="0095343C" w:rsidRPr="00534FC4" w:rsidRDefault="0095343C" w:rsidP="00C91E6D"/>
                      </w:txbxContent>
                    </wps:txbx>
                    <wps:bodyPr rot="0" vert="vert" wrap="square" lIns="36000" tIns="72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8" o:spid="_x0000_s1027" type="#_x0000_t202" style="position:absolute;margin-left:492.95pt;margin-top:-197.85pt;width:31.2pt;height:198.45pt;flip:x;z-index:251658240;visibility:visible;mso-wrap-style:square;mso-width-percent:0;mso-height-percent:0;mso-wrap-distance-left:3.2mm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" fillcolor="#d8d8d8" stroked="f">
              <v:textbox style="layout-flow:vertical" inset="1mm,2mm,1mm,1mm">
                <w:txbxContent>
                  <w:p w14:paraId="5431A041" w14:textId="77777777" w:rsidR="0095343C" w:rsidRPr="007A1859" w:rsidRDefault="0095343C" w:rsidP="00765045">
                    <w:pPr>
                      <w:spacing w:line="240" w:lineRule="exact"/>
                    </w:pPr>
                    <w:proofErr w:type="gramStart"/>
                    <w:r w:rsidRPr="007A1859">
                      <w:rPr>
                        <w:rFonts w:ascii="Arial Black" w:hAnsi="Arial Black"/>
                        <w:sz w:val="22"/>
                      </w:rPr>
                      <w:t xml:space="preserve">Section </w:t>
                    </w:r>
                    <w:r>
                      <w:rPr>
                        <w:rFonts w:ascii="Arial Black" w:hAnsi="Arial Black"/>
                        <w:sz w:val="22"/>
                      </w:rPr>
                      <w:t xml:space="preserve"> 1</w:t>
                    </w:r>
                    <w:proofErr w:type="gramEnd"/>
                    <w:r>
                      <w:rPr>
                        <w:rFonts w:ascii="Arial" w:hAnsi="Arial"/>
                        <w:sz w:val="22"/>
                      </w:rPr>
                      <w:br/>
                      <w:t>Population and Settlement</w:t>
                    </w:r>
                  </w:p>
                  <w:p w14:paraId="5A69B634" w14:textId="77777777" w:rsidR="0095343C" w:rsidRPr="00ED0BF5" w:rsidRDefault="0095343C" w:rsidP="00C91E6D"/>
                  <w:p w14:paraId="247FC9ED" w14:textId="77777777" w:rsidR="0095343C" w:rsidRPr="00534FC4" w:rsidRDefault="0095343C" w:rsidP="00C91E6D"/>
                </w:txbxContent>
              </v:textbox>
              <w10:wrap type="tight"/>
            </v:shape>
          </w:pict>
        </mc:Fallback>
      </mc:AlternateContent>
    </w:r>
    <w:r w:rsidRPr="00B71074">
      <w:rPr>
        <w:rFonts w:ascii="Arial" w:hAnsi="Arial"/>
        <w:sz w:val="20"/>
      </w:rPr>
      <w:t>© HarperCollins Publishers 201</w:t>
    </w:r>
    <w:r>
      <w:rPr>
        <w:rFonts w:ascii="Arial" w:hAnsi="Arial"/>
        <w:sz w:val="20"/>
      </w:rPr>
      <w:t>4</w:t>
    </w:r>
    <w:r w:rsidRPr="00B71074">
      <w:rPr>
        <w:rFonts w:ascii="Arial" w:hAnsi="Arial"/>
        <w:sz w:val="20"/>
      </w:rPr>
      <w:tab/>
    </w:r>
    <w:r w:rsidRPr="00D736A7">
      <w:rPr>
        <w:rFonts w:ascii="Arial" w:hAnsi="Arial"/>
        <w:sz w:val="20"/>
      </w:rPr>
      <w:t>image</w:t>
    </w:r>
    <w:r>
      <w:rPr>
        <w:rFonts w:ascii="Arial" w:hAnsi="Arial"/>
        <w:b/>
        <w:sz w:val="20"/>
      </w:rPr>
      <w:t xml:space="preserve"> ©</w:t>
    </w:r>
    <w:r w:rsidRPr="00DF27C7">
      <w:rPr>
        <w:rFonts w:ascii="Arial" w:hAnsi="Arial"/>
        <w:sz w:val="20"/>
      </w:rPr>
      <w:t xml:space="preserve"> </w:t>
    </w:r>
    <w:r w:rsidR="00596772">
      <w:rPr>
        <w:rFonts w:ascii="Arial" w:hAnsi="Arial"/>
        <w:sz w:val="20"/>
      </w:rPr>
      <w:t>Natural Resources Canada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02AE879B" w14:textId="77777777" w:rsidTr="0095343C">
      <w:tc>
        <w:tcPr>
          <w:tcW w:w="1985" w:type="dxa"/>
          <w:shd w:val="clear" w:color="auto" w:fill="4C4C4C"/>
        </w:tcPr>
        <w:p w14:paraId="4C478CDF" w14:textId="77777777" w:rsidR="0095343C" w:rsidRPr="00B63943" w:rsidRDefault="0095343C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6FF41AA1" w14:textId="77777777" w:rsidR="0095343C" w:rsidRPr="00B63943" w:rsidRDefault="0095343C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7C94F52F" w14:textId="77777777" w:rsidR="0095343C" w:rsidRPr="00B63943" w:rsidRDefault="0095343C" w:rsidP="00765045">
    <w:pPr>
      <w:pStyle w:val="Halfline"/>
    </w:pPr>
  </w:p>
  <w:p w14:paraId="4404FDE1" w14:textId="798F0EE6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m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29EA37D7" w14:textId="77777777" w:rsidTr="0095343C">
      <w:tc>
        <w:tcPr>
          <w:tcW w:w="1985" w:type="dxa"/>
          <w:shd w:val="clear" w:color="auto" w:fill="4C4C4C"/>
        </w:tcPr>
        <w:p w14:paraId="0E8C7077" w14:textId="77777777" w:rsidR="0095343C" w:rsidRPr="00B63943" w:rsidRDefault="0095343C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3CC342E6" w14:textId="77777777" w:rsidR="0095343C" w:rsidRPr="00B63943" w:rsidRDefault="0095343C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196CF51F" w14:textId="77777777" w:rsidR="0095343C" w:rsidRPr="00B63943" w:rsidRDefault="0095343C" w:rsidP="00765045">
    <w:pPr>
      <w:pStyle w:val="Halfline"/>
    </w:pPr>
  </w:p>
  <w:p w14:paraId="257BBF81" w14:textId="04045AB7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  <w:r>
      <w:rPr>
        <w:rFonts w:ascii="Arial" w:hAnsi="Arial"/>
        <w:sz w:val="20"/>
      </w:rPr>
      <w:t>Dmitry Kalinovsky/</w:t>
    </w:r>
  </w:p>
  <w:tbl>
    <w:tblPr>
      <w:tblW w:w="9639" w:type="dxa"/>
      <w:tblInd w:w="108" w:type="dxa"/>
      <w:tblLayout w:type="fixed"/>
      <w:tblLook w:val="00A0" w:firstRow="1" w:lastRow="0" w:firstColumn="1" w:lastColumn="0" w:noHBand="0" w:noVBand="0"/>
    </w:tblPr>
    <w:tblGrid>
      <w:gridCol w:w="1985"/>
      <w:gridCol w:w="7654"/>
    </w:tblGrid>
    <w:tr w:rsidR="0095343C" w:rsidRPr="00B63943" w14:paraId="5F6F30CF" w14:textId="77777777" w:rsidTr="0095343C">
      <w:tc>
        <w:tcPr>
          <w:tcW w:w="1985" w:type="dxa"/>
          <w:shd w:val="clear" w:color="auto" w:fill="4C4C4C"/>
        </w:tcPr>
        <w:p w14:paraId="176E8F3C" w14:textId="77777777" w:rsidR="0095343C" w:rsidRPr="00B63943" w:rsidRDefault="0095343C" w:rsidP="0095343C">
          <w:pPr>
            <w:pStyle w:val="Ahead"/>
            <w:pageBreakBefore/>
            <w:spacing w:before="80"/>
            <w:ind w:left="0"/>
            <w:jc w:val="center"/>
            <w:rPr>
              <w:color w:val="FFFFFF"/>
              <w:sz w:val="30"/>
            </w:rPr>
          </w:pPr>
          <w:r>
            <w:rPr>
              <w:noProof/>
              <w:color w:val="FFFFFF"/>
              <w:sz w:val="32"/>
            </w:rPr>
            <w:t xml:space="preserve">Image </w:t>
          </w:r>
          <w:r>
            <w:rPr>
              <w:noProof/>
              <w:color w:val="FFFFFF"/>
            </w:rPr>
            <w:t>1.2</w:t>
          </w:r>
        </w:p>
      </w:tc>
      <w:tc>
        <w:tcPr>
          <w:tcW w:w="7654" w:type="dxa"/>
          <w:shd w:val="clear" w:color="auto" w:fill="B3B3B3"/>
          <w:vAlign w:val="center"/>
        </w:tcPr>
        <w:p w14:paraId="07799C56" w14:textId="77777777" w:rsidR="0095343C" w:rsidRPr="00B63943" w:rsidRDefault="0095343C" w:rsidP="0095343C">
          <w:pPr>
            <w:pageBreakBefore/>
            <w:spacing w:before="80" w:after="80" w:line="460" w:lineRule="exact"/>
            <w:ind w:left="34"/>
            <w:rPr>
              <w:rFonts w:ascii="Arial" w:hAnsi="Arial" w:cs="HelveticaNeueLT Com 85 Hv"/>
              <w:b/>
              <w:sz w:val="44"/>
              <w:szCs w:val="28"/>
            </w:rPr>
          </w:pPr>
          <w:r>
            <w:rPr>
              <w:rFonts w:ascii="Arial" w:hAnsi="Arial" w:cs="HelveticaNeueLT Com 85 Hv"/>
              <w:b/>
              <w:sz w:val="40"/>
              <w:szCs w:val="28"/>
            </w:rPr>
            <w:t>A German family in their garden</w:t>
          </w:r>
        </w:p>
      </w:tc>
    </w:tr>
  </w:tbl>
  <w:p w14:paraId="47B05D6D" w14:textId="77777777" w:rsidR="0095343C" w:rsidRPr="00B63943" w:rsidRDefault="0095343C" w:rsidP="00765045">
    <w:pPr>
      <w:pStyle w:val="Halfline"/>
    </w:pPr>
  </w:p>
  <w:p w14:paraId="05207F3F" w14:textId="214314A5" w:rsidR="0095343C" w:rsidRPr="00CA5F0D" w:rsidRDefault="0095343C" w:rsidP="00C91E6D">
    <w:pPr>
      <w:pStyle w:val="Footer"/>
      <w:pBdr>
        <w:top w:val="single" w:sz="12" w:space="6" w:color="808080"/>
      </w:pBdr>
      <w:tabs>
        <w:tab w:val="clear" w:pos="4320"/>
        <w:tab w:val="clear" w:pos="8640"/>
        <w:tab w:val="right" w:pos="9639"/>
        <w:tab w:val="right" w:pos="11199"/>
      </w:tabs>
      <w:spacing w:before="40"/>
      <w:ind w:right="-6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A75E54" w14:textId="77777777" w:rsidR="00FE4FA1" w:rsidRDefault="00FE4FA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2EFB89" w14:textId="77777777" w:rsidR="0095343C" w:rsidRDefault="0095343C">
      <w:r>
        <w:separator/>
      </w:r>
    </w:p>
  </w:footnote>
  <w:footnote w:type="continuationSeparator" w:id="0">
    <w:p w14:paraId="55512C8C" w14:textId="77777777" w:rsidR="0095343C" w:rsidRDefault="009534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F3883" w14:textId="77777777" w:rsidR="00FE4FA1" w:rsidRDefault="00FE4FA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6D387" w14:textId="77777777" w:rsidR="00FE4FA1" w:rsidRDefault="00FE4FA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C97A9" w14:textId="77777777" w:rsidR="00FE4FA1" w:rsidRDefault="00FE4FA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FB87C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0B106E0"/>
    <w:multiLevelType w:val="hybridMultilevel"/>
    <w:tmpl w:val="D8106086"/>
    <w:lvl w:ilvl="0" w:tplc="58041CC4">
      <w:start w:val="1"/>
      <w:numFmt w:val="bullet"/>
      <w:pStyle w:val="Extrabullet"/>
      <w:lvlText w:val="•"/>
      <w:lvlJc w:val="left"/>
      <w:pPr>
        <w:ind w:left="720" w:hanging="360"/>
      </w:pPr>
      <w:rPr>
        <w:rFonts w:ascii="Arial" w:hAnsi="Arial" w:hint="default"/>
        <w:color w:val="595959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2C77"/>
    <w:multiLevelType w:val="hybridMultilevel"/>
    <w:tmpl w:val="06B818C8"/>
    <w:lvl w:ilvl="0" w:tplc="FD7C2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8A1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48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20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C2C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AEF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C0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5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A6F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60D2020"/>
    <w:multiLevelType w:val="hybridMultilevel"/>
    <w:tmpl w:val="2DFA1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05264D"/>
    <w:multiLevelType w:val="multilevel"/>
    <w:tmpl w:val="28DE5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12435"/>
    <w:multiLevelType w:val="hybridMultilevel"/>
    <w:tmpl w:val="93EC340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85216C4"/>
    <w:multiLevelType w:val="hybridMultilevel"/>
    <w:tmpl w:val="13DA085A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>
    <w:nsid w:val="59BD7B85"/>
    <w:multiLevelType w:val="hybridMultilevel"/>
    <w:tmpl w:val="DE60BB5E"/>
    <w:lvl w:ilvl="0" w:tplc="83DE5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C39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C8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81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802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49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6E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10B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0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5254AEC"/>
    <w:multiLevelType w:val="hybridMultilevel"/>
    <w:tmpl w:val="28DE586A"/>
    <w:lvl w:ilvl="0" w:tplc="D19CF27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AA9"/>
    <w:rsid w:val="000C5A6E"/>
    <w:rsid w:val="000C608E"/>
    <w:rsid w:val="00106E50"/>
    <w:rsid w:val="00246AAF"/>
    <w:rsid w:val="002E4AA9"/>
    <w:rsid w:val="002F78AA"/>
    <w:rsid w:val="003167DC"/>
    <w:rsid w:val="00514443"/>
    <w:rsid w:val="00596772"/>
    <w:rsid w:val="006419A2"/>
    <w:rsid w:val="00765045"/>
    <w:rsid w:val="007C42A7"/>
    <w:rsid w:val="008B3DA0"/>
    <w:rsid w:val="008F3182"/>
    <w:rsid w:val="00917F0E"/>
    <w:rsid w:val="009318BA"/>
    <w:rsid w:val="0095343C"/>
    <w:rsid w:val="009F5D21"/>
    <w:rsid w:val="00A11849"/>
    <w:rsid w:val="00AD409A"/>
    <w:rsid w:val="00B82B94"/>
    <w:rsid w:val="00C55324"/>
    <w:rsid w:val="00C91E6D"/>
    <w:rsid w:val="00D736A7"/>
    <w:rsid w:val="00DD7758"/>
    <w:rsid w:val="00E136B7"/>
    <w:rsid w:val="00F319F1"/>
    <w:rsid w:val="00F90C76"/>
    <w:rsid w:val="00FE4947"/>
    <w:rsid w:val="00FE4FA1"/>
    <w:rsid w:val="00FF64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98E10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ABF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PlainText"/>
    <w:rsid w:val="002C5F77"/>
    <w:pPr>
      <w:keepNext/>
      <w:spacing w:before="240"/>
      <w:ind w:left="1985"/>
    </w:pPr>
    <w:rPr>
      <w:rFonts w:ascii="Arial" w:hAnsi="Arial"/>
      <w:b/>
      <w:sz w:val="36"/>
    </w:rPr>
  </w:style>
  <w:style w:type="paragraph" w:customStyle="1" w:styleId="DLOhead">
    <w:name w:val="DLO head"/>
    <w:basedOn w:val="PlainText"/>
    <w:rsid w:val="002C5F77"/>
    <w:pPr>
      <w:spacing w:before="100" w:after="60" w:line="280" w:lineRule="exact"/>
    </w:pPr>
    <w:rPr>
      <w:rFonts w:ascii="Arial" w:hAnsi="Arial"/>
      <w:b/>
      <w:color w:val="404040"/>
      <w:sz w:val="26"/>
    </w:rPr>
  </w:style>
  <w:style w:type="paragraph" w:customStyle="1" w:styleId="Extra">
    <w:name w:val="Extra ..."/>
    <w:basedOn w:val="Normal"/>
    <w:rsid w:val="009F0ACA"/>
    <w:pPr>
      <w:spacing w:before="60" w:after="60" w:line="240" w:lineRule="exact"/>
    </w:pPr>
    <w:rPr>
      <w:rFonts w:ascii="Arial" w:hAnsi="Arial"/>
      <w:sz w:val="20"/>
      <w:szCs w:val="21"/>
    </w:rPr>
  </w:style>
  <w:style w:type="paragraph" w:customStyle="1" w:styleId="Bodyfullout">
    <w:name w:val="Body full out"/>
    <w:basedOn w:val="Normal"/>
    <w:rsid w:val="002C5F77"/>
    <w:pPr>
      <w:spacing w:before="120" w:after="120"/>
    </w:pPr>
    <w:rPr>
      <w:szCs w:val="21"/>
    </w:rPr>
  </w:style>
  <w:style w:type="paragraph" w:customStyle="1" w:styleId="Chead">
    <w:name w:val="C head"/>
    <w:basedOn w:val="Normal"/>
    <w:rsid w:val="002C5F77"/>
    <w:pPr>
      <w:widowControl w:val="0"/>
      <w:autoSpaceDE w:val="0"/>
      <w:autoSpaceDN w:val="0"/>
      <w:adjustRightInd w:val="0"/>
      <w:spacing w:before="160" w:line="260" w:lineRule="exact"/>
    </w:pPr>
    <w:rPr>
      <w:rFonts w:ascii="Arial Black" w:hAnsi="Arial Black" w:cs="HelveticaNeueLT Com 85 Hv"/>
      <w:color w:val="808080"/>
      <w:sz w:val="26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C5F77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C5F77"/>
    <w:rPr>
      <w:rFonts w:ascii="Courier" w:eastAsia="Cambria" w:hAnsi="Courier" w:cs="Times New Roman"/>
      <w:sz w:val="21"/>
      <w:szCs w:val="21"/>
    </w:rPr>
  </w:style>
  <w:style w:type="paragraph" w:customStyle="1" w:styleId="Extrabullet">
    <w:name w:val="Extra bullet"/>
    <w:basedOn w:val="Extra"/>
    <w:rsid w:val="0072690F"/>
    <w:pPr>
      <w:numPr>
        <w:numId w:val="3"/>
      </w:numPr>
      <w:ind w:left="340" w:hanging="340"/>
    </w:pPr>
  </w:style>
  <w:style w:type="paragraph" w:customStyle="1" w:styleId="Tabletext">
    <w:name w:val="Table text"/>
    <w:basedOn w:val="Bodyfullout"/>
    <w:rsid w:val="0072690F"/>
    <w:pPr>
      <w:spacing w:before="80" w:after="80"/>
      <w:ind w:left="-28"/>
    </w:pPr>
    <w:rPr>
      <w:rFonts w:ascii="Arial" w:hAnsi="Arial"/>
    </w:rPr>
  </w:style>
  <w:style w:type="paragraph" w:customStyle="1" w:styleId="Table">
    <w:name w:val="Table"/>
    <w:basedOn w:val="Normal"/>
    <w:rsid w:val="005926E0"/>
    <w:pPr>
      <w:widowControl w:val="0"/>
      <w:autoSpaceDE w:val="0"/>
      <w:autoSpaceDN w:val="0"/>
      <w:adjustRightInd w:val="0"/>
      <w:spacing w:before="60" w:after="60" w:line="240" w:lineRule="exact"/>
    </w:pPr>
    <w:rPr>
      <w:rFonts w:ascii="Arial" w:hAnsi="Arial" w:cs="HelveticaNeueLT Com 57 Cn"/>
      <w:color w:val="1A1919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EE76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Boxedresponse">
    <w:name w:val="Boxed response"/>
    <w:basedOn w:val="Bodyfullout"/>
    <w:rsid w:val="00645231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ind w:left="284" w:right="41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BF"/>
    <w:rPr>
      <w:rFonts w:ascii="Book Antiqua" w:hAnsi="Book Antiqua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BF"/>
    <w:rPr>
      <w:rFonts w:ascii="Book Antiqua" w:hAnsi="Book Antiqua"/>
      <w:szCs w:val="24"/>
      <w:lang w:val="en-US"/>
    </w:rPr>
  </w:style>
  <w:style w:type="character" w:styleId="CommentReference">
    <w:name w:val="annotation reference"/>
    <w:basedOn w:val="DefaultParagraphFont"/>
    <w:uiPriority w:val="99"/>
    <w:rsid w:val="00DD29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DD29D6"/>
  </w:style>
  <w:style w:type="character" w:customStyle="1" w:styleId="CommentTextChar">
    <w:name w:val="Comment Text Char"/>
    <w:basedOn w:val="DefaultParagraphFont"/>
    <w:link w:val="CommentText"/>
    <w:uiPriority w:val="99"/>
    <w:rsid w:val="00DD29D6"/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DD29D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D29D6"/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rsid w:val="00DD29D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29D6"/>
    <w:rPr>
      <w:rFonts w:ascii="Lucida Grande" w:eastAsia="Times New Roman" w:hAnsi="Lucida Grande"/>
      <w:sz w:val="18"/>
      <w:szCs w:val="18"/>
      <w:lang w:eastAsia="en-GB"/>
    </w:rPr>
  </w:style>
  <w:style w:type="table" w:styleId="TableGrid">
    <w:name w:val="Table Grid"/>
    <w:basedOn w:val="TableNormal"/>
    <w:rsid w:val="000A70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sponse">
    <w:name w:val="Response"/>
    <w:basedOn w:val="Extra"/>
    <w:rsid w:val="00A31BD3"/>
    <w:pPr>
      <w:spacing w:before="80" w:after="80"/>
      <w:ind w:left="1027" w:right="601" w:hanging="709"/>
    </w:pPr>
  </w:style>
  <w:style w:type="paragraph" w:customStyle="1" w:styleId="TableHW">
    <w:name w:val="Table HW"/>
    <w:basedOn w:val="Table"/>
    <w:rsid w:val="005926E0"/>
    <w:pPr>
      <w:spacing w:line="230" w:lineRule="exact"/>
    </w:pPr>
    <w:rPr>
      <w:rFonts w:ascii="Comic Sans MS" w:hAnsi="Comic Sans MS" w:cs="Cambria"/>
      <w:sz w:val="18"/>
    </w:rPr>
  </w:style>
  <w:style w:type="paragraph" w:customStyle="1" w:styleId="Halfline">
    <w:name w:val="Half line"/>
    <w:basedOn w:val="Normal"/>
    <w:rsid w:val="005926E0"/>
    <w:pPr>
      <w:spacing w:line="120" w:lineRule="exact"/>
    </w:pPr>
  </w:style>
  <w:style w:type="character" w:customStyle="1" w:styleId="A8">
    <w:name w:val="A8"/>
    <w:uiPriority w:val="99"/>
    <w:rsid w:val="00B63943"/>
    <w:rPr>
      <w:rFonts w:cs="Stone Serif"/>
      <w:color w:val="221E1F"/>
      <w:sz w:val="22"/>
      <w:szCs w:val="22"/>
      <w:u w:val="single"/>
    </w:rPr>
  </w:style>
  <w:style w:type="paragraph" w:customStyle="1" w:styleId="Extrabullet2">
    <w:name w:val="Extra bullet2"/>
    <w:basedOn w:val="Extrabullet"/>
    <w:rsid w:val="00B74EF3"/>
    <w:pPr>
      <w:tabs>
        <w:tab w:val="left" w:pos="340"/>
        <w:tab w:val="right" w:leader="dot" w:pos="7286"/>
        <w:tab w:val="left" w:pos="9072"/>
      </w:tabs>
      <w:spacing w:line="420" w:lineRule="exact"/>
    </w:pPr>
  </w:style>
  <w:style w:type="character" w:styleId="PageNumber">
    <w:name w:val="page number"/>
    <w:basedOn w:val="DefaultParagraphFont"/>
    <w:rsid w:val="00055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dmin:Desktop:ICT%20TG:Worksheet%20source%20mate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Worksheet source material.dot</Template>
  <TotalTime>2</TotalTime>
  <Pages>1</Pages>
  <Words>10</Words>
  <Characters>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 HP</dc:creator>
  <cp:keywords/>
  <cp:lastModifiedBy>Sheena Shanks</cp:lastModifiedBy>
  <cp:revision>5</cp:revision>
  <cp:lastPrinted>2014-06-03T15:08:00Z</cp:lastPrinted>
  <dcterms:created xsi:type="dcterms:W3CDTF">2014-06-30T14:29:00Z</dcterms:created>
  <dcterms:modified xsi:type="dcterms:W3CDTF">2014-08-13T14:03:00Z</dcterms:modified>
</cp:coreProperties>
</file>