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985"/>
        <w:gridCol w:w="7654"/>
      </w:tblGrid>
      <w:tr w:rsidR="00C91E6D" w:rsidRPr="004E6BF8" w14:paraId="0F2888AC" w14:textId="77777777">
        <w:tc>
          <w:tcPr>
            <w:tcW w:w="1985" w:type="dxa"/>
            <w:shd w:val="clear" w:color="auto" w:fill="4C4C4C"/>
          </w:tcPr>
          <w:p w14:paraId="6718D222" w14:textId="2075D2B8" w:rsidR="00106E50" w:rsidRPr="004E6BF8" w:rsidRDefault="003628F9" w:rsidP="00941F8F">
            <w:pPr>
              <w:pStyle w:val="Ahead"/>
              <w:pageBreakBefore/>
              <w:spacing w:before="80"/>
              <w:ind w:left="0"/>
              <w:rPr>
                <w:color w:val="FFFFFF"/>
                <w:sz w:val="30"/>
              </w:rPr>
            </w:pPr>
            <w:r w:rsidRPr="004E6BF8">
              <w:rPr>
                <w:noProof/>
                <w:color w:val="FFFFFF"/>
                <w:sz w:val="32"/>
              </w:rPr>
              <w:t>Section</w:t>
            </w:r>
            <w:r w:rsidR="00A11849" w:rsidRPr="004E6BF8">
              <w:rPr>
                <w:noProof/>
                <w:color w:val="FFFFFF"/>
                <w:sz w:val="32"/>
              </w:rPr>
              <w:t xml:space="preserve"> </w:t>
            </w:r>
            <w:r w:rsidR="00941F8F">
              <w:rPr>
                <w:noProof/>
                <w:color w:val="FFFFFF"/>
              </w:rPr>
              <w:t>2</w:t>
            </w:r>
          </w:p>
        </w:tc>
        <w:tc>
          <w:tcPr>
            <w:tcW w:w="7654" w:type="dxa"/>
            <w:shd w:val="clear" w:color="auto" w:fill="B3B3B3"/>
            <w:vAlign w:val="center"/>
          </w:tcPr>
          <w:p w14:paraId="3E42439C" w14:textId="1B4578F8" w:rsidR="00C91E6D" w:rsidRPr="004E6BF8" w:rsidRDefault="00941F8F" w:rsidP="00765045">
            <w:pPr>
              <w:pageBreakBefore/>
              <w:spacing w:before="80" w:after="80" w:line="460" w:lineRule="exact"/>
              <w:ind w:left="34"/>
              <w:rPr>
                <w:rFonts w:ascii="Arial" w:hAnsi="Arial" w:cs="HelveticaNeueLT Com 85 Hv"/>
                <w:b/>
                <w:sz w:val="44"/>
                <w:szCs w:val="28"/>
              </w:rPr>
            </w:pPr>
            <w:r>
              <w:rPr>
                <w:rFonts w:ascii="Arial" w:hAnsi="Arial" w:cs="HelveticaNeueLT Com 85 Hv"/>
                <w:b/>
                <w:sz w:val="40"/>
                <w:szCs w:val="28"/>
              </w:rPr>
              <w:t>The Natural Environment</w:t>
            </w:r>
            <w:r w:rsidR="007D2FD2">
              <w:rPr>
                <w:rFonts w:ascii="Arial" w:hAnsi="Arial" w:cs="HelveticaNeueLT Com 85 Hv"/>
                <w:b/>
                <w:sz w:val="40"/>
                <w:szCs w:val="28"/>
              </w:rPr>
              <w:t>:</w:t>
            </w:r>
            <w:r w:rsidR="003628F9" w:rsidRPr="004E6BF8">
              <w:rPr>
                <w:rFonts w:ascii="Arial" w:hAnsi="Arial" w:cs="HelveticaNeueLT Com 85 Hv"/>
                <w:b/>
                <w:sz w:val="40"/>
                <w:szCs w:val="28"/>
              </w:rPr>
              <w:t xml:space="preserve"> contents</w:t>
            </w:r>
            <w:r w:rsidR="008B3DA0" w:rsidRPr="004E6BF8">
              <w:rPr>
                <w:rFonts w:ascii="Arial" w:hAnsi="Arial" w:cs="HelveticaNeueLT Com 85 Hv"/>
                <w:b/>
                <w:sz w:val="40"/>
                <w:szCs w:val="28"/>
              </w:rPr>
              <w:t xml:space="preserve"> </w:t>
            </w:r>
          </w:p>
        </w:tc>
      </w:tr>
    </w:tbl>
    <w:p w14:paraId="210FEF86" w14:textId="77777777" w:rsidR="00C91E6D" w:rsidRPr="004E6BF8" w:rsidRDefault="00C91E6D" w:rsidP="00C91E6D">
      <w:pPr>
        <w:pStyle w:val="Halfline"/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2070"/>
        <w:gridCol w:w="7677"/>
      </w:tblGrid>
      <w:tr w:rsidR="00C91E6D" w:rsidRPr="004E6BF8" w14:paraId="7EBB8A40" w14:textId="77777777">
        <w:tc>
          <w:tcPr>
            <w:tcW w:w="2070" w:type="dxa"/>
          </w:tcPr>
          <w:p w14:paraId="7B64B4A1" w14:textId="77777777" w:rsidR="00C91E6D" w:rsidRPr="004E6BF8" w:rsidRDefault="00C91E6D" w:rsidP="00941F8F">
            <w:pPr>
              <w:pStyle w:val="DLOhead"/>
              <w:spacing w:before="120"/>
              <w:rPr>
                <w:rFonts w:eastAsia="Cambria"/>
                <w:sz w:val="22"/>
              </w:rPr>
            </w:pPr>
          </w:p>
        </w:tc>
        <w:tc>
          <w:tcPr>
            <w:tcW w:w="7677" w:type="dxa"/>
            <w:shd w:val="clear" w:color="auto" w:fill="auto"/>
            <w:vAlign w:val="center"/>
          </w:tcPr>
          <w:p w14:paraId="6172733B" w14:textId="77777777" w:rsidR="00C91E6D" w:rsidRPr="004E6BF8" w:rsidRDefault="00C91E6D" w:rsidP="00C91E6D">
            <w:pPr>
              <w:pStyle w:val="Extra"/>
              <w:spacing w:before="140"/>
            </w:pPr>
          </w:p>
        </w:tc>
      </w:tr>
    </w:tbl>
    <w:p w14:paraId="45E03304" w14:textId="77777777" w:rsidR="00941F8F" w:rsidRPr="00941F8F" w:rsidRDefault="00941F8F" w:rsidP="00941F8F">
      <w:pPr>
        <w:spacing w:before="240" w:after="240"/>
        <w:rPr>
          <w:rFonts w:ascii="Arial" w:hAnsi="Arial" w:cs="Arial"/>
          <w:sz w:val="20"/>
          <w:szCs w:val="20"/>
        </w:rPr>
      </w:pPr>
      <w:r w:rsidRPr="00941F8F">
        <w:rPr>
          <w:rFonts w:ascii="Arial" w:hAnsi="Arial" w:cs="Arial"/>
          <w:sz w:val="20"/>
          <w:szCs w:val="20"/>
        </w:rPr>
        <w:t xml:space="preserve">The following table lists all The Natural Environment worksheets for the Teacher Guide. </w:t>
      </w:r>
      <w:r w:rsidRPr="00941F8F">
        <w:rPr>
          <w:rFonts w:ascii="Arial" w:hAnsi="Arial" w:cs="Arial"/>
          <w:sz w:val="20"/>
          <w:szCs w:val="20"/>
        </w:rPr>
        <w:br/>
        <w:t>The third column indicates for which lesson plan the worksheets will be useful.</w:t>
      </w:r>
    </w:p>
    <w:tbl>
      <w:tblPr>
        <w:tblW w:w="729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39"/>
        <w:gridCol w:w="5140"/>
        <w:gridCol w:w="917"/>
      </w:tblGrid>
      <w:tr w:rsidR="00941F8F" w:rsidRPr="00CD7D94" w14:paraId="2790F696" w14:textId="77777777" w:rsidTr="00941F8F">
        <w:tc>
          <w:tcPr>
            <w:tcW w:w="1239" w:type="dxa"/>
            <w:shd w:val="clear" w:color="auto" w:fill="D9D9D9"/>
          </w:tcPr>
          <w:p w14:paraId="4511E8C2" w14:textId="77777777" w:rsidR="00941F8F" w:rsidRDefault="00941F8F" w:rsidP="00554A33">
            <w:pPr>
              <w:pStyle w:val="Table"/>
              <w:rPr>
                <w:b/>
                <w:szCs w:val="18"/>
              </w:rPr>
            </w:pPr>
            <w:r>
              <w:rPr>
                <w:b/>
                <w:szCs w:val="18"/>
              </w:rPr>
              <w:t>Worksheet</w:t>
            </w:r>
          </w:p>
          <w:p w14:paraId="5B1B3F2E" w14:textId="77777777" w:rsidR="00941F8F" w:rsidRPr="00CD7D94" w:rsidRDefault="00941F8F" w:rsidP="00554A33">
            <w:pPr>
              <w:pStyle w:val="Table"/>
              <w:rPr>
                <w:b/>
                <w:szCs w:val="18"/>
              </w:rPr>
            </w:pPr>
            <w:r w:rsidRPr="00CD7D94">
              <w:rPr>
                <w:b/>
                <w:szCs w:val="18"/>
              </w:rPr>
              <w:t>No.</w:t>
            </w:r>
          </w:p>
        </w:tc>
        <w:tc>
          <w:tcPr>
            <w:tcW w:w="5140" w:type="dxa"/>
            <w:shd w:val="clear" w:color="auto" w:fill="D9D9D9"/>
          </w:tcPr>
          <w:p w14:paraId="3F53A659" w14:textId="77777777" w:rsidR="00941F8F" w:rsidRPr="00CD7D94" w:rsidRDefault="00941F8F" w:rsidP="00554A33">
            <w:pPr>
              <w:pStyle w:val="Table"/>
              <w:rPr>
                <w:b/>
                <w:szCs w:val="18"/>
              </w:rPr>
            </w:pPr>
            <w:r>
              <w:rPr>
                <w:b/>
                <w:szCs w:val="18"/>
              </w:rPr>
              <w:t>Worksheet title</w:t>
            </w:r>
          </w:p>
        </w:tc>
        <w:tc>
          <w:tcPr>
            <w:tcW w:w="917" w:type="dxa"/>
            <w:shd w:val="clear" w:color="auto" w:fill="D9D9D9"/>
          </w:tcPr>
          <w:p w14:paraId="0721679F" w14:textId="77777777" w:rsidR="00941F8F" w:rsidRPr="00CD7D94" w:rsidRDefault="00941F8F" w:rsidP="00554A33">
            <w:pPr>
              <w:pStyle w:val="Table"/>
              <w:rPr>
                <w:b/>
                <w:szCs w:val="18"/>
              </w:rPr>
            </w:pPr>
            <w:r w:rsidRPr="00CD7D94">
              <w:rPr>
                <w:b/>
                <w:szCs w:val="18"/>
              </w:rPr>
              <w:t>Lesson Plan</w:t>
            </w:r>
          </w:p>
        </w:tc>
      </w:tr>
      <w:tr w:rsidR="00941F8F" w:rsidRPr="00CD7D94" w14:paraId="5DB448C5" w14:textId="77777777" w:rsidTr="00941F8F">
        <w:tc>
          <w:tcPr>
            <w:tcW w:w="1239" w:type="dxa"/>
          </w:tcPr>
          <w:p w14:paraId="7F509854" w14:textId="77777777" w:rsidR="00941F8F" w:rsidRPr="00CD7D94" w:rsidRDefault="00941F8F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</w:t>
            </w:r>
          </w:p>
        </w:tc>
        <w:tc>
          <w:tcPr>
            <w:tcW w:w="5140" w:type="dxa"/>
          </w:tcPr>
          <w:p w14:paraId="51F0C56D" w14:textId="77777777" w:rsidR="00941F8F" w:rsidRPr="00941F8F" w:rsidRDefault="00941F8F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</w:rPr>
              <w:t>The structure of the Earth</w:t>
            </w:r>
          </w:p>
        </w:tc>
        <w:tc>
          <w:tcPr>
            <w:tcW w:w="917" w:type="dxa"/>
          </w:tcPr>
          <w:p w14:paraId="1CD2CAA1" w14:textId="77777777" w:rsidR="00941F8F" w:rsidRPr="00CD7D94" w:rsidRDefault="00941F8F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2.1(1)</w:t>
            </w:r>
          </w:p>
        </w:tc>
      </w:tr>
      <w:tr w:rsidR="00941F8F" w:rsidRPr="00CD7D94" w14:paraId="043DE7F9" w14:textId="77777777" w:rsidTr="00941F8F">
        <w:tc>
          <w:tcPr>
            <w:tcW w:w="1239" w:type="dxa"/>
          </w:tcPr>
          <w:p w14:paraId="685895F0" w14:textId="77777777" w:rsidR="00941F8F" w:rsidRPr="00CD7D94" w:rsidRDefault="00941F8F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2.2</w:t>
            </w:r>
          </w:p>
        </w:tc>
        <w:tc>
          <w:tcPr>
            <w:tcW w:w="5140" w:type="dxa"/>
          </w:tcPr>
          <w:p w14:paraId="297D195E" w14:textId="77777777" w:rsidR="00941F8F" w:rsidRPr="00941F8F" w:rsidRDefault="00941F8F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</w:rPr>
              <w:t>Creating a supercontinent</w:t>
            </w:r>
          </w:p>
        </w:tc>
        <w:tc>
          <w:tcPr>
            <w:tcW w:w="917" w:type="dxa"/>
          </w:tcPr>
          <w:p w14:paraId="3F42E452" w14:textId="77777777" w:rsidR="00941F8F" w:rsidRPr="00CD7D94" w:rsidRDefault="00941F8F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2.1(1)</w:t>
            </w:r>
          </w:p>
        </w:tc>
      </w:tr>
      <w:tr w:rsidR="00941F8F" w:rsidRPr="00CD7D94" w14:paraId="78DD6C04" w14:textId="77777777" w:rsidTr="00941F8F">
        <w:tc>
          <w:tcPr>
            <w:tcW w:w="1239" w:type="dxa"/>
          </w:tcPr>
          <w:p w14:paraId="55F8E830" w14:textId="77777777" w:rsidR="00941F8F" w:rsidRPr="00CD7D94" w:rsidRDefault="00941F8F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2.3</w:t>
            </w:r>
          </w:p>
        </w:tc>
        <w:tc>
          <w:tcPr>
            <w:tcW w:w="5140" w:type="dxa"/>
          </w:tcPr>
          <w:p w14:paraId="48F06423" w14:textId="77777777" w:rsidR="00941F8F" w:rsidRPr="00941F8F" w:rsidRDefault="00941F8F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</w:rPr>
              <w:t>The world’s greatest earthquakes</w:t>
            </w:r>
          </w:p>
        </w:tc>
        <w:tc>
          <w:tcPr>
            <w:tcW w:w="917" w:type="dxa"/>
          </w:tcPr>
          <w:p w14:paraId="493E5F5E" w14:textId="77777777" w:rsidR="00941F8F" w:rsidRPr="00CD7D94" w:rsidRDefault="00941F8F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2.1(2)</w:t>
            </w:r>
          </w:p>
        </w:tc>
      </w:tr>
      <w:tr w:rsidR="00941F8F" w:rsidRPr="00CD7D94" w14:paraId="025B26D4" w14:textId="77777777" w:rsidTr="00941F8F">
        <w:tc>
          <w:tcPr>
            <w:tcW w:w="1239" w:type="dxa"/>
          </w:tcPr>
          <w:p w14:paraId="6185D19C" w14:textId="77777777" w:rsidR="00941F8F" w:rsidRPr="00CD7D94" w:rsidRDefault="00941F8F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2.4</w:t>
            </w:r>
          </w:p>
        </w:tc>
        <w:tc>
          <w:tcPr>
            <w:tcW w:w="5140" w:type="dxa"/>
          </w:tcPr>
          <w:p w14:paraId="65C726C2" w14:textId="77777777" w:rsidR="00941F8F" w:rsidRPr="00941F8F" w:rsidRDefault="00941F8F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</w:rPr>
              <w:t>Activity at plate margins</w:t>
            </w:r>
          </w:p>
        </w:tc>
        <w:tc>
          <w:tcPr>
            <w:tcW w:w="917" w:type="dxa"/>
          </w:tcPr>
          <w:p w14:paraId="2426DF8F" w14:textId="77777777" w:rsidR="00941F8F" w:rsidRPr="00CD7D94" w:rsidRDefault="00941F8F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2.1(2)</w:t>
            </w:r>
          </w:p>
        </w:tc>
      </w:tr>
      <w:tr w:rsidR="00941F8F" w:rsidRPr="00CD7D94" w14:paraId="0C124ACB" w14:textId="77777777" w:rsidTr="00941F8F">
        <w:tc>
          <w:tcPr>
            <w:tcW w:w="1239" w:type="dxa"/>
          </w:tcPr>
          <w:p w14:paraId="7DED3721" w14:textId="77777777" w:rsidR="00941F8F" w:rsidRPr="00CD7D94" w:rsidRDefault="00941F8F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2.5</w:t>
            </w:r>
          </w:p>
        </w:tc>
        <w:tc>
          <w:tcPr>
            <w:tcW w:w="5140" w:type="dxa"/>
          </w:tcPr>
          <w:p w14:paraId="1068DBF6" w14:textId="77777777" w:rsidR="00941F8F" w:rsidRPr="00941F8F" w:rsidRDefault="00941F8F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</w:rPr>
              <w:t>Earthquake-proof building</w:t>
            </w:r>
          </w:p>
        </w:tc>
        <w:tc>
          <w:tcPr>
            <w:tcW w:w="917" w:type="dxa"/>
          </w:tcPr>
          <w:p w14:paraId="21CB3739" w14:textId="77777777" w:rsidR="00941F8F" w:rsidRPr="00CD7D94" w:rsidRDefault="00941F8F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2.1(3)</w:t>
            </w:r>
          </w:p>
        </w:tc>
      </w:tr>
      <w:tr w:rsidR="00C177A5" w:rsidRPr="00CD7D94" w14:paraId="5ECC9C33" w14:textId="77777777" w:rsidTr="00941F8F">
        <w:tc>
          <w:tcPr>
            <w:tcW w:w="1239" w:type="dxa"/>
          </w:tcPr>
          <w:p w14:paraId="02DA9ADA" w14:textId="0CA2489C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2.6</w:t>
            </w:r>
          </w:p>
        </w:tc>
        <w:tc>
          <w:tcPr>
            <w:tcW w:w="5140" w:type="dxa"/>
          </w:tcPr>
          <w:p w14:paraId="177344D6" w14:textId="48C84B22" w:rsidR="00C177A5" w:rsidRPr="00941F8F" w:rsidRDefault="00C177A5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Earthquake survival kit</w:t>
            </w:r>
          </w:p>
        </w:tc>
        <w:tc>
          <w:tcPr>
            <w:tcW w:w="917" w:type="dxa"/>
          </w:tcPr>
          <w:p w14:paraId="3C247C98" w14:textId="46F7359C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2.1(3)</w:t>
            </w:r>
          </w:p>
        </w:tc>
      </w:tr>
      <w:tr w:rsidR="00C177A5" w:rsidRPr="00CD7D94" w14:paraId="4F9F348B" w14:textId="77777777" w:rsidTr="00941F8F">
        <w:tc>
          <w:tcPr>
            <w:tcW w:w="1239" w:type="dxa"/>
          </w:tcPr>
          <w:p w14:paraId="6CAFD157" w14:textId="39625F5B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2.7</w:t>
            </w:r>
          </w:p>
        </w:tc>
        <w:tc>
          <w:tcPr>
            <w:tcW w:w="5140" w:type="dxa"/>
          </w:tcPr>
          <w:p w14:paraId="2FFEE62D" w14:textId="0DF10B71" w:rsidR="00C177A5" w:rsidRPr="00941F8F" w:rsidRDefault="00C177A5" w:rsidP="00554A33">
            <w:pPr>
              <w:pStyle w:val="Table"/>
              <w:rPr>
                <w:rFonts w:cs="Arial"/>
                <w:lang w:val="en-US"/>
              </w:rPr>
            </w:pPr>
            <w:r w:rsidRPr="00941F8F">
              <w:rPr>
                <w:rFonts w:cs="Arial"/>
              </w:rPr>
              <w:t>Volcano vacation!</w:t>
            </w:r>
          </w:p>
        </w:tc>
        <w:tc>
          <w:tcPr>
            <w:tcW w:w="917" w:type="dxa"/>
          </w:tcPr>
          <w:p w14:paraId="60D111A8" w14:textId="7350984F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2.1(4)</w:t>
            </w:r>
          </w:p>
        </w:tc>
      </w:tr>
      <w:tr w:rsidR="00C177A5" w:rsidRPr="00CD7D94" w14:paraId="64A8AAC6" w14:textId="77777777" w:rsidTr="00941F8F">
        <w:tc>
          <w:tcPr>
            <w:tcW w:w="1239" w:type="dxa"/>
          </w:tcPr>
          <w:p w14:paraId="1F01DC80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2.8</w:t>
            </w:r>
          </w:p>
        </w:tc>
        <w:tc>
          <w:tcPr>
            <w:tcW w:w="5140" w:type="dxa"/>
          </w:tcPr>
          <w:p w14:paraId="2574D04D" w14:textId="77777777" w:rsidR="00C177A5" w:rsidRPr="00941F8F" w:rsidRDefault="00C177A5" w:rsidP="00554A33">
            <w:pPr>
              <w:pStyle w:val="Table"/>
              <w:rPr>
                <w:rFonts w:cs="Arial"/>
                <w:lang w:val="en-US"/>
              </w:rPr>
            </w:pPr>
            <w:r w:rsidRPr="00941F8F">
              <w:rPr>
                <w:rFonts w:cs="Arial"/>
                <w:lang w:val="en-US"/>
              </w:rPr>
              <w:t>Effects of the Soufriere Hills eruption on the Caribbean island of Montserrat</w:t>
            </w:r>
          </w:p>
        </w:tc>
        <w:tc>
          <w:tcPr>
            <w:tcW w:w="917" w:type="dxa"/>
          </w:tcPr>
          <w:p w14:paraId="0D67DD7D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2.1(4)</w:t>
            </w:r>
          </w:p>
        </w:tc>
      </w:tr>
      <w:tr w:rsidR="00C177A5" w:rsidRPr="00CD7D94" w14:paraId="5DFB8A72" w14:textId="77777777" w:rsidTr="00941F8F">
        <w:tc>
          <w:tcPr>
            <w:tcW w:w="1239" w:type="dxa"/>
          </w:tcPr>
          <w:p w14:paraId="35AC47C5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2.9</w:t>
            </w:r>
          </w:p>
        </w:tc>
        <w:tc>
          <w:tcPr>
            <w:tcW w:w="5140" w:type="dxa"/>
          </w:tcPr>
          <w:p w14:paraId="2D4A223D" w14:textId="77777777" w:rsidR="00C177A5" w:rsidRPr="00941F8F" w:rsidRDefault="00C177A5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</w:rPr>
              <w:t>The long profile of river_______</w:t>
            </w:r>
          </w:p>
        </w:tc>
        <w:tc>
          <w:tcPr>
            <w:tcW w:w="917" w:type="dxa"/>
          </w:tcPr>
          <w:p w14:paraId="1010578E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2.2(1)</w:t>
            </w:r>
          </w:p>
        </w:tc>
      </w:tr>
      <w:tr w:rsidR="00C177A5" w:rsidRPr="00CD7D94" w14:paraId="5AB7DB91" w14:textId="77777777" w:rsidTr="00941F8F">
        <w:tc>
          <w:tcPr>
            <w:tcW w:w="1239" w:type="dxa"/>
          </w:tcPr>
          <w:p w14:paraId="15FB2988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2.10</w:t>
            </w:r>
          </w:p>
        </w:tc>
        <w:tc>
          <w:tcPr>
            <w:tcW w:w="5140" w:type="dxa"/>
          </w:tcPr>
          <w:p w14:paraId="5F751262" w14:textId="77777777" w:rsidR="00C177A5" w:rsidRPr="00941F8F" w:rsidRDefault="00C177A5" w:rsidP="00554A33">
            <w:pPr>
              <w:pStyle w:val="Table"/>
              <w:tabs>
                <w:tab w:val="left" w:pos="490"/>
              </w:tabs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Processes of river erosion</w:t>
            </w:r>
          </w:p>
        </w:tc>
        <w:tc>
          <w:tcPr>
            <w:tcW w:w="917" w:type="dxa"/>
          </w:tcPr>
          <w:p w14:paraId="294F1A7C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2.2(1)</w:t>
            </w:r>
          </w:p>
        </w:tc>
      </w:tr>
      <w:tr w:rsidR="00C177A5" w:rsidRPr="00CD7D94" w14:paraId="2B3281E6" w14:textId="77777777" w:rsidTr="00941F8F">
        <w:tc>
          <w:tcPr>
            <w:tcW w:w="1239" w:type="dxa"/>
          </w:tcPr>
          <w:p w14:paraId="5A6F1F51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2.11</w:t>
            </w:r>
          </w:p>
        </w:tc>
        <w:tc>
          <w:tcPr>
            <w:tcW w:w="5140" w:type="dxa"/>
          </w:tcPr>
          <w:p w14:paraId="741157DD" w14:textId="77777777" w:rsidR="00C177A5" w:rsidRPr="00941F8F" w:rsidRDefault="00C177A5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Identifying river features from grid references on maps</w:t>
            </w:r>
          </w:p>
        </w:tc>
        <w:tc>
          <w:tcPr>
            <w:tcW w:w="917" w:type="dxa"/>
          </w:tcPr>
          <w:p w14:paraId="5864B9A3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2.2(2)</w:t>
            </w:r>
          </w:p>
        </w:tc>
      </w:tr>
      <w:tr w:rsidR="00C177A5" w:rsidRPr="00CD7D94" w14:paraId="1236D710" w14:textId="77777777" w:rsidTr="00941F8F">
        <w:tc>
          <w:tcPr>
            <w:tcW w:w="1239" w:type="dxa"/>
          </w:tcPr>
          <w:p w14:paraId="4BAE2CAC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2.12</w:t>
            </w:r>
          </w:p>
        </w:tc>
        <w:tc>
          <w:tcPr>
            <w:tcW w:w="5140" w:type="dxa"/>
          </w:tcPr>
          <w:p w14:paraId="73F48D56" w14:textId="77777777" w:rsidR="00C177A5" w:rsidRPr="00941F8F" w:rsidRDefault="00C177A5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River features Keyword Bingo</w:t>
            </w:r>
          </w:p>
        </w:tc>
        <w:tc>
          <w:tcPr>
            <w:tcW w:w="917" w:type="dxa"/>
          </w:tcPr>
          <w:p w14:paraId="07DF07B1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2.2(3)</w:t>
            </w:r>
          </w:p>
        </w:tc>
      </w:tr>
      <w:tr w:rsidR="00C177A5" w:rsidRPr="00CD7D94" w14:paraId="1A275EA4" w14:textId="77777777" w:rsidTr="00941F8F">
        <w:tc>
          <w:tcPr>
            <w:tcW w:w="1239" w:type="dxa"/>
          </w:tcPr>
          <w:p w14:paraId="1D58F8F7" w14:textId="12A9542D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2.13</w:t>
            </w:r>
          </w:p>
        </w:tc>
        <w:tc>
          <w:tcPr>
            <w:tcW w:w="5140" w:type="dxa"/>
          </w:tcPr>
          <w:p w14:paraId="7953CF34" w14:textId="050EFCB9" w:rsidR="00C177A5" w:rsidRPr="00941F8F" w:rsidRDefault="00C177A5" w:rsidP="00554A33">
            <w:pPr>
              <w:pStyle w:val="Table"/>
              <w:rPr>
                <w:rFonts w:cs="Arial"/>
                <w:lang w:val="en-US"/>
              </w:rPr>
            </w:pPr>
            <w:r w:rsidRPr="00941F8F">
              <w:rPr>
                <w:rFonts w:cs="Arial"/>
                <w:color w:val="auto"/>
                <w:lang w:val="en-US"/>
              </w:rPr>
              <w:t>River deltas around the world</w:t>
            </w:r>
          </w:p>
        </w:tc>
        <w:tc>
          <w:tcPr>
            <w:tcW w:w="917" w:type="dxa"/>
          </w:tcPr>
          <w:p w14:paraId="1F40F5EE" w14:textId="2B01E56E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2.2(3)</w:t>
            </w:r>
          </w:p>
        </w:tc>
      </w:tr>
      <w:tr w:rsidR="00C177A5" w:rsidRPr="00CD7D94" w14:paraId="2FCB4808" w14:textId="77777777" w:rsidTr="00941F8F">
        <w:tc>
          <w:tcPr>
            <w:tcW w:w="1239" w:type="dxa"/>
          </w:tcPr>
          <w:p w14:paraId="3A4C0A68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2.14</w:t>
            </w:r>
          </w:p>
        </w:tc>
        <w:tc>
          <w:tcPr>
            <w:tcW w:w="5140" w:type="dxa"/>
          </w:tcPr>
          <w:p w14:paraId="12381585" w14:textId="77777777" w:rsidR="00C177A5" w:rsidRPr="00941F8F" w:rsidRDefault="00C177A5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The Mighty Mississippi</w:t>
            </w:r>
          </w:p>
        </w:tc>
        <w:tc>
          <w:tcPr>
            <w:tcW w:w="917" w:type="dxa"/>
          </w:tcPr>
          <w:p w14:paraId="0C9E4BB6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2.2(4)</w:t>
            </w:r>
          </w:p>
        </w:tc>
      </w:tr>
      <w:tr w:rsidR="00C177A5" w:rsidRPr="00CD7D94" w14:paraId="5D6FF8CE" w14:textId="77777777" w:rsidTr="00941F8F">
        <w:tc>
          <w:tcPr>
            <w:tcW w:w="1239" w:type="dxa"/>
          </w:tcPr>
          <w:p w14:paraId="24971640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2.15</w:t>
            </w:r>
          </w:p>
        </w:tc>
        <w:tc>
          <w:tcPr>
            <w:tcW w:w="5140" w:type="dxa"/>
          </w:tcPr>
          <w:p w14:paraId="533D69B1" w14:textId="77777777" w:rsidR="00C177A5" w:rsidRPr="00941F8F" w:rsidRDefault="00C177A5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Mississippi flood plain</w:t>
            </w:r>
          </w:p>
        </w:tc>
        <w:tc>
          <w:tcPr>
            <w:tcW w:w="917" w:type="dxa"/>
          </w:tcPr>
          <w:p w14:paraId="760CA056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2.2(4)</w:t>
            </w:r>
          </w:p>
        </w:tc>
      </w:tr>
      <w:tr w:rsidR="00C177A5" w:rsidRPr="00CD7D94" w14:paraId="277ED693" w14:textId="77777777" w:rsidTr="00941F8F">
        <w:tc>
          <w:tcPr>
            <w:tcW w:w="1239" w:type="dxa"/>
          </w:tcPr>
          <w:p w14:paraId="2BA8D087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2.16</w:t>
            </w:r>
          </w:p>
        </w:tc>
        <w:tc>
          <w:tcPr>
            <w:tcW w:w="5140" w:type="dxa"/>
          </w:tcPr>
          <w:p w14:paraId="06548EC8" w14:textId="77777777" w:rsidR="00C177A5" w:rsidRPr="00941F8F" w:rsidRDefault="00C177A5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Weathering and erosion of a headland</w:t>
            </w:r>
          </w:p>
        </w:tc>
        <w:tc>
          <w:tcPr>
            <w:tcW w:w="917" w:type="dxa"/>
          </w:tcPr>
          <w:p w14:paraId="74F649EC" w14:textId="77777777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2.3(1)</w:t>
            </w:r>
          </w:p>
        </w:tc>
      </w:tr>
      <w:tr w:rsidR="00C177A5" w:rsidRPr="00CD7D94" w14:paraId="0CE6F9A7" w14:textId="77777777" w:rsidTr="00941F8F">
        <w:tc>
          <w:tcPr>
            <w:tcW w:w="1239" w:type="dxa"/>
          </w:tcPr>
          <w:p w14:paraId="47954698" w14:textId="7CD2A28B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2.17</w:t>
            </w:r>
          </w:p>
        </w:tc>
        <w:tc>
          <w:tcPr>
            <w:tcW w:w="5140" w:type="dxa"/>
          </w:tcPr>
          <w:p w14:paraId="44C20A43" w14:textId="37B2B73E" w:rsidR="00C177A5" w:rsidRPr="00941F8F" w:rsidRDefault="00C177A5" w:rsidP="00554A33">
            <w:pPr>
              <w:pStyle w:val="Table"/>
              <w:rPr>
                <w:rFonts w:cs="Arial"/>
                <w:lang w:val="en-US"/>
              </w:rPr>
            </w:pPr>
            <w:r w:rsidRPr="00941F8F">
              <w:rPr>
                <w:rFonts w:cs="Arial"/>
              </w:rPr>
              <w:t xml:space="preserve">How do </w:t>
            </w:r>
            <w:proofErr w:type="spellStart"/>
            <w:r w:rsidRPr="00941F8F">
              <w:rPr>
                <w:rFonts w:cs="Arial"/>
              </w:rPr>
              <w:t>groynes</w:t>
            </w:r>
            <w:proofErr w:type="spellEnd"/>
            <w:r w:rsidRPr="00941F8F">
              <w:rPr>
                <w:rFonts w:cs="Arial"/>
              </w:rPr>
              <w:t xml:space="preserve"> control </w:t>
            </w:r>
            <w:proofErr w:type="spellStart"/>
            <w:r w:rsidRPr="00941F8F">
              <w:rPr>
                <w:rFonts w:cs="Arial"/>
              </w:rPr>
              <w:t>longshore</w:t>
            </w:r>
            <w:proofErr w:type="spellEnd"/>
            <w:r w:rsidRPr="00941F8F">
              <w:rPr>
                <w:rFonts w:cs="Arial"/>
              </w:rPr>
              <w:t xml:space="preserve"> drift?</w:t>
            </w:r>
          </w:p>
        </w:tc>
        <w:tc>
          <w:tcPr>
            <w:tcW w:w="917" w:type="dxa"/>
          </w:tcPr>
          <w:p w14:paraId="63108C65" w14:textId="5E2C8C08" w:rsidR="00C177A5" w:rsidRPr="00CD7D94" w:rsidRDefault="00C177A5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2.3(3)</w:t>
            </w:r>
          </w:p>
        </w:tc>
      </w:tr>
      <w:tr w:rsidR="00C42CF8" w:rsidRPr="00CD7D94" w14:paraId="51021B5E" w14:textId="77777777" w:rsidTr="00941F8F">
        <w:tc>
          <w:tcPr>
            <w:tcW w:w="1239" w:type="dxa"/>
          </w:tcPr>
          <w:p w14:paraId="03F430E7" w14:textId="5595F5F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2.18</w:t>
            </w:r>
          </w:p>
        </w:tc>
        <w:tc>
          <w:tcPr>
            <w:tcW w:w="5140" w:type="dxa"/>
          </w:tcPr>
          <w:p w14:paraId="4A04CE48" w14:textId="7509E1CA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</w:rPr>
              <w:t>Salt marsh development behind bars and spits</w:t>
            </w:r>
          </w:p>
        </w:tc>
        <w:tc>
          <w:tcPr>
            <w:tcW w:w="917" w:type="dxa"/>
          </w:tcPr>
          <w:p w14:paraId="356A7B1F" w14:textId="1727F32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2.3(3)</w:t>
            </w:r>
          </w:p>
        </w:tc>
      </w:tr>
      <w:tr w:rsidR="00C42CF8" w:rsidRPr="00CD7D94" w14:paraId="385AFC58" w14:textId="77777777" w:rsidTr="00941F8F">
        <w:tc>
          <w:tcPr>
            <w:tcW w:w="1239" w:type="dxa"/>
          </w:tcPr>
          <w:p w14:paraId="3B97085A" w14:textId="1D5A9141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color w:val="000000"/>
                <w:szCs w:val="18"/>
              </w:rPr>
              <w:t>2.19</w:t>
            </w:r>
          </w:p>
        </w:tc>
        <w:tc>
          <w:tcPr>
            <w:tcW w:w="5140" w:type="dxa"/>
          </w:tcPr>
          <w:p w14:paraId="2C2835B2" w14:textId="36832655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Types of coral reef</w:t>
            </w:r>
          </w:p>
        </w:tc>
        <w:tc>
          <w:tcPr>
            <w:tcW w:w="917" w:type="dxa"/>
          </w:tcPr>
          <w:p w14:paraId="1DA0AEB4" w14:textId="60625BCD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2.3(5)</w:t>
            </w:r>
          </w:p>
        </w:tc>
      </w:tr>
      <w:tr w:rsidR="00C42CF8" w:rsidRPr="00CD7D94" w14:paraId="611CE448" w14:textId="77777777" w:rsidTr="00941F8F">
        <w:tc>
          <w:tcPr>
            <w:tcW w:w="1239" w:type="dxa"/>
          </w:tcPr>
          <w:p w14:paraId="751F07E1" w14:textId="77777777" w:rsidR="00C42CF8" w:rsidRPr="00CD7D94" w:rsidRDefault="00C42CF8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CD7D94">
              <w:rPr>
                <w:rFonts w:cs="Arial"/>
                <w:color w:val="000000"/>
                <w:szCs w:val="18"/>
              </w:rPr>
              <w:t>2.20</w:t>
            </w:r>
          </w:p>
        </w:tc>
        <w:tc>
          <w:tcPr>
            <w:tcW w:w="5140" w:type="dxa"/>
          </w:tcPr>
          <w:p w14:paraId="427E4BA2" w14:textId="77777777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</w:rPr>
              <w:t>Why are coral reefs so important?</w:t>
            </w:r>
          </w:p>
        </w:tc>
        <w:tc>
          <w:tcPr>
            <w:tcW w:w="917" w:type="dxa"/>
          </w:tcPr>
          <w:p w14:paraId="02285A4D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2.3(5)</w:t>
            </w:r>
          </w:p>
        </w:tc>
      </w:tr>
      <w:tr w:rsidR="00C42CF8" w:rsidRPr="00CD7D94" w14:paraId="5FFEB309" w14:textId="77777777" w:rsidTr="00941F8F">
        <w:tc>
          <w:tcPr>
            <w:tcW w:w="1239" w:type="dxa"/>
          </w:tcPr>
          <w:p w14:paraId="2C6E93B9" w14:textId="77777777" w:rsidR="00C42CF8" w:rsidRPr="00CD7D94" w:rsidRDefault="00C42CF8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CD7D94">
              <w:rPr>
                <w:rFonts w:cs="Arial"/>
                <w:color w:val="000000"/>
                <w:szCs w:val="18"/>
              </w:rPr>
              <w:t>2.21</w:t>
            </w:r>
          </w:p>
        </w:tc>
        <w:tc>
          <w:tcPr>
            <w:tcW w:w="5140" w:type="dxa"/>
          </w:tcPr>
          <w:p w14:paraId="2925EA76" w14:textId="77777777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</w:rPr>
              <w:t>Case study of an atoll</w:t>
            </w:r>
          </w:p>
        </w:tc>
        <w:tc>
          <w:tcPr>
            <w:tcW w:w="917" w:type="dxa"/>
          </w:tcPr>
          <w:p w14:paraId="2EA08AEF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2.3(6)</w:t>
            </w:r>
          </w:p>
        </w:tc>
      </w:tr>
      <w:tr w:rsidR="00C42CF8" w:rsidRPr="00CD7D94" w14:paraId="0312134B" w14:textId="77777777" w:rsidTr="00941F8F">
        <w:tc>
          <w:tcPr>
            <w:tcW w:w="1239" w:type="dxa"/>
          </w:tcPr>
          <w:p w14:paraId="492753A9" w14:textId="77777777" w:rsidR="00C42CF8" w:rsidRPr="00CD7D94" w:rsidRDefault="00C42CF8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CD7D94">
              <w:rPr>
                <w:rFonts w:cs="Arial"/>
                <w:color w:val="000000"/>
                <w:szCs w:val="18"/>
              </w:rPr>
              <w:t>2.22</w:t>
            </w:r>
          </w:p>
        </w:tc>
        <w:tc>
          <w:tcPr>
            <w:tcW w:w="5140" w:type="dxa"/>
          </w:tcPr>
          <w:p w14:paraId="04C149BF" w14:textId="77777777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What decisions are influenced by the weather?</w:t>
            </w:r>
          </w:p>
        </w:tc>
        <w:tc>
          <w:tcPr>
            <w:tcW w:w="917" w:type="dxa"/>
          </w:tcPr>
          <w:p w14:paraId="0636E594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2.4(1)</w:t>
            </w:r>
          </w:p>
        </w:tc>
      </w:tr>
      <w:tr w:rsidR="00C42CF8" w:rsidRPr="00CD7D94" w14:paraId="7E6A64D9" w14:textId="77777777" w:rsidTr="00941F8F">
        <w:tc>
          <w:tcPr>
            <w:tcW w:w="1239" w:type="dxa"/>
          </w:tcPr>
          <w:p w14:paraId="677AE462" w14:textId="77777777" w:rsidR="00C42CF8" w:rsidRPr="00CD7D94" w:rsidRDefault="00C42CF8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CD7D94">
              <w:rPr>
                <w:rFonts w:cs="Arial"/>
                <w:color w:val="000000"/>
                <w:szCs w:val="18"/>
              </w:rPr>
              <w:t>2.23</w:t>
            </w:r>
          </w:p>
        </w:tc>
        <w:tc>
          <w:tcPr>
            <w:tcW w:w="5140" w:type="dxa"/>
          </w:tcPr>
          <w:p w14:paraId="70987006" w14:textId="77777777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</w:rPr>
              <w:t>Recognising cloud types</w:t>
            </w:r>
          </w:p>
        </w:tc>
        <w:tc>
          <w:tcPr>
            <w:tcW w:w="917" w:type="dxa"/>
          </w:tcPr>
          <w:p w14:paraId="230E80A8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2.4(4)</w:t>
            </w:r>
          </w:p>
        </w:tc>
      </w:tr>
      <w:tr w:rsidR="00C42CF8" w:rsidRPr="00CD7D94" w14:paraId="23B2323C" w14:textId="77777777" w:rsidTr="00941F8F">
        <w:tc>
          <w:tcPr>
            <w:tcW w:w="1239" w:type="dxa"/>
          </w:tcPr>
          <w:p w14:paraId="52ABE566" w14:textId="77777777" w:rsidR="00C42CF8" w:rsidRPr="00CD7D94" w:rsidRDefault="00C42CF8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CD7D94">
              <w:rPr>
                <w:rFonts w:cs="Arial"/>
                <w:color w:val="000000"/>
                <w:szCs w:val="18"/>
              </w:rPr>
              <w:t>2.24</w:t>
            </w:r>
          </w:p>
        </w:tc>
        <w:tc>
          <w:tcPr>
            <w:tcW w:w="5140" w:type="dxa"/>
          </w:tcPr>
          <w:p w14:paraId="278C4A9B" w14:textId="77777777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What aspects of the environment affect natural vegetation?</w:t>
            </w:r>
          </w:p>
        </w:tc>
        <w:tc>
          <w:tcPr>
            <w:tcW w:w="917" w:type="dxa"/>
          </w:tcPr>
          <w:p w14:paraId="4C16D9E6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2.5(1)</w:t>
            </w:r>
          </w:p>
        </w:tc>
      </w:tr>
      <w:tr w:rsidR="00C42CF8" w:rsidRPr="00CD7D94" w14:paraId="009D3676" w14:textId="77777777" w:rsidTr="00941F8F">
        <w:tc>
          <w:tcPr>
            <w:tcW w:w="1239" w:type="dxa"/>
          </w:tcPr>
          <w:p w14:paraId="063DEDEF" w14:textId="77777777" w:rsidR="00C42CF8" w:rsidRPr="00CD7D94" w:rsidRDefault="00C42CF8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CD7D94">
              <w:rPr>
                <w:rFonts w:cs="Arial"/>
                <w:color w:val="000000"/>
                <w:szCs w:val="18"/>
              </w:rPr>
              <w:t>2.25</w:t>
            </w:r>
          </w:p>
        </w:tc>
        <w:tc>
          <w:tcPr>
            <w:tcW w:w="5140" w:type="dxa"/>
          </w:tcPr>
          <w:p w14:paraId="10DD9DE7" w14:textId="77777777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The diurnal rainfall pattern in the rainforest</w:t>
            </w:r>
          </w:p>
        </w:tc>
        <w:tc>
          <w:tcPr>
            <w:tcW w:w="917" w:type="dxa"/>
          </w:tcPr>
          <w:p w14:paraId="20FF639D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2.5(1)</w:t>
            </w:r>
          </w:p>
        </w:tc>
      </w:tr>
      <w:tr w:rsidR="00C42CF8" w:rsidRPr="00CD7D94" w14:paraId="43BF3DE9" w14:textId="77777777" w:rsidTr="00941F8F">
        <w:tc>
          <w:tcPr>
            <w:tcW w:w="1239" w:type="dxa"/>
          </w:tcPr>
          <w:p w14:paraId="564807D5" w14:textId="558D0723" w:rsidR="00C42CF8" w:rsidRPr="00CD7D94" w:rsidRDefault="00C42CF8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CD7D94">
              <w:rPr>
                <w:rFonts w:cs="Arial"/>
                <w:color w:val="000000"/>
                <w:szCs w:val="18"/>
              </w:rPr>
              <w:t>2.26</w:t>
            </w:r>
          </w:p>
        </w:tc>
        <w:tc>
          <w:tcPr>
            <w:tcW w:w="5140" w:type="dxa"/>
          </w:tcPr>
          <w:p w14:paraId="246157B6" w14:textId="1E57B085" w:rsidR="00C42CF8" w:rsidRPr="00941F8F" w:rsidRDefault="00C42CF8" w:rsidP="00554A33">
            <w:pPr>
              <w:pStyle w:val="Table"/>
              <w:rPr>
                <w:rFonts w:cs="Arial"/>
                <w:lang w:val="en-US"/>
              </w:rPr>
            </w:pPr>
            <w:r w:rsidRPr="00941F8F">
              <w:rPr>
                <w:rFonts w:cs="Arial"/>
                <w:color w:val="auto"/>
                <w:lang w:val="en-US"/>
              </w:rPr>
              <w:t>Rainforest plant adaptations</w:t>
            </w:r>
          </w:p>
        </w:tc>
        <w:tc>
          <w:tcPr>
            <w:tcW w:w="917" w:type="dxa"/>
          </w:tcPr>
          <w:p w14:paraId="456EB915" w14:textId="251B99E3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2.5(2)</w:t>
            </w:r>
          </w:p>
        </w:tc>
      </w:tr>
      <w:tr w:rsidR="00C42CF8" w:rsidRPr="00CD7D94" w14:paraId="342C60EC" w14:textId="77777777" w:rsidTr="00941F8F">
        <w:tc>
          <w:tcPr>
            <w:tcW w:w="1239" w:type="dxa"/>
          </w:tcPr>
          <w:p w14:paraId="12DD4D64" w14:textId="77777777" w:rsidR="00C42CF8" w:rsidRPr="00CD7D94" w:rsidRDefault="00C42CF8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bookmarkStart w:id="0" w:name="_GoBack"/>
            <w:bookmarkEnd w:id="0"/>
            <w:r w:rsidRPr="00CD7D94">
              <w:rPr>
                <w:rFonts w:cs="Arial"/>
                <w:color w:val="000000"/>
                <w:szCs w:val="18"/>
              </w:rPr>
              <w:t>2.27</w:t>
            </w:r>
          </w:p>
        </w:tc>
        <w:tc>
          <w:tcPr>
            <w:tcW w:w="5140" w:type="dxa"/>
          </w:tcPr>
          <w:p w14:paraId="4EEEBA69" w14:textId="77777777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</w:rPr>
              <w:t>Animal adaptations in the hot desert</w:t>
            </w:r>
          </w:p>
        </w:tc>
        <w:tc>
          <w:tcPr>
            <w:tcW w:w="917" w:type="dxa"/>
          </w:tcPr>
          <w:p w14:paraId="37723A1E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2.5(4)</w:t>
            </w:r>
          </w:p>
        </w:tc>
      </w:tr>
      <w:tr w:rsidR="00C42CF8" w:rsidRPr="00CD7D94" w14:paraId="215B48BD" w14:textId="77777777" w:rsidTr="00941F8F">
        <w:tc>
          <w:tcPr>
            <w:tcW w:w="1239" w:type="dxa"/>
          </w:tcPr>
          <w:p w14:paraId="258F1747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2.28</w:t>
            </w:r>
          </w:p>
        </w:tc>
        <w:tc>
          <w:tcPr>
            <w:tcW w:w="5140" w:type="dxa"/>
          </w:tcPr>
          <w:p w14:paraId="7D7CB497" w14:textId="77777777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Oases and artesian wells</w:t>
            </w:r>
          </w:p>
        </w:tc>
        <w:tc>
          <w:tcPr>
            <w:tcW w:w="917" w:type="dxa"/>
          </w:tcPr>
          <w:p w14:paraId="3428EEBB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2.5(5)</w:t>
            </w:r>
          </w:p>
        </w:tc>
      </w:tr>
      <w:tr w:rsidR="00C42CF8" w:rsidRPr="00CD7D94" w14:paraId="45D59D24" w14:textId="77777777" w:rsidTr="00941F8F">
        <w:tc>
          <w:tcPr>
            <w:tcW w:w="1239" w:type="dxa"/>
          </w:tcPr>
          <w:p w14:paraId="4602351B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2.29</w:t>
            </w:r>
          </w:p>
        </w:tc>
        <w:tc>
          <w:tcPr>
            <w:tcW w:w="5140" w:type="dxa"/>
          </w:tcPr>
          <w:p w14:paraId="5DBC1A5C" w14:textId="77777777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Primary and secondary hazard impacts</w:t>
            </w:r>
          </w:p>
        </w:tc>
        <w:tc>
          <w:tcPr>
            <w:tcW w:w="917" w:type="dxa"/>
          </w:tcPr>
          <w:p w14:paraId="144C1530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2.5(7)</w:t>
            </w:r>
          </w:p>
        </w:tc>
      </w:tr>
      <w:tr w:rsidR="00C42CF8" w:rsidRPr="0074248A" w14:paraId="358C9520" w14:textId="77777777" w:rsidTr="00941F8F">
        <w:tc>
          <w:tcPr>
            <w:tcW w:w="1239" w:type="dxa"/>
          </w:tcPr>
          <w:p w14:paraId="2EFA4B97" w14:textId="77777777" w:rsidR="00C42CF8" w:rsidRPr="00CD7D94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2.30</w:t>
            </w:r>
          </w:p>
        </w:tc>
        <w:tc>
          <w:tcPr>
            <w:tcW w:w="5140" w:type="dxa"/>
          </w:tcPr>
          <w:p w14:paraId="5332ADB5" w14:textId="77777777" w:rsidR="00C42CF8" w:rsidRPr="00941F8F" w:rsidRDefault="00C42CF8" w:rsidP="00554A33">
            <w:pPr>
              <w:pStyle w:val="Table"/>
              <w:rPr>
                <w:rFonts w:cs="Arial"/>
              </w:rPr>
            </w:pPr>
            <w:r w:rsidRPr="00941F8F">
              <w:rPr>
                <w:rFonts w:cs="Arial"/>
                <w:lang w:val="en-US"/>
              </w:rPr>
              <w:t>The monsoon climate in Bangladesh</w:t>
            </w:r>
          </w:p>
        </w:tc>
        <w:tc>
          <w:tcPr>
            <w:tcW w:w="917" w:type="dxa"/>
          </w:tcPr>
          <w:p w14:paraId="5A3EC807" w14:textId="77777777" w:rsidR="00C42CF8" w:rsidRPr="006D2DDD" w:rsidRDefault="00C42CF8" w:rsidP="00554A33">
            <w:pPr>
              <w:pStyle w:val="Table"/>
              <w:rPr>
                <w:rFonts w:cs="Arial"/>
                <w:szCs w:val="18"/>
              </w:rPr>
            </w:pPr>
            <w:r w:rsidRPr="00CD7D94">
              <w:rPr>
                <w:rFonts w:cs="Arial"/>
                <w:szCs w:val="18"/>
              </w:rPr>
              <w:t>2.5(8)</w:t>
            </w:r>
          </w:p>
        </w:tc>
      </w:tr>
    </w:tbl>
    <w:p w14:paraId="03BDB6BF" w14:textId="77777777" w:rsidR="00D736A7" w:rsidRPr="00D736A7" w:rsidRDefault="00D736A7" w:rsidP="00D736A7"/>
    <w:sectPr w:rsidR="00D736A7" w:rsidRPr="00D736A7" w:rsidSect="00C91E6D">
      <w:footerReference w:type="even" r:id="rId8"/>
      <w:footerReference w:type="default" r:id="rId9"/>
      <w:pgSz w:w="11900" w:h="16840"/>
      <w:pgMar w:top="851" w:right="1134" w:bottom="992" w:left="1134" w:header="709" w:footer="709" w:gutter="0"/>
      <w:pgNumType w:start="10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3B3F0C" w14:textId="77777777" w:rsidR="00BD0E86" w:rsidRDefault="00BD0E86">
      <w:r>
        <w:separator/>
      </w:r>
    </w:p>
  </w:endnote>
  <w:endnote w:type="continuationSeparator" w:id="0">
    <w:p w14:paraId="47AB16E0" w14:textId="77777777" w:rsidR="00BD0E86" w:rsidRDefault="00BD0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0000000000000000000"/>
    <w:charset w:val="4D"/>
    <w:family w:val="modern"/>
    <w:notTrueType/>
    <w:pitch w:val="fixed"/>
    <w:sig w:usb0="00000003" w:usb1="00000000" w:usb2="00000000" w:usb3="00000000" w:csb0="00000001" w:csb1="00000000"/>
  </w:font>
  <w:font w:name="Wingdings">
    <w:panose1 w:val="02000500000000000000"/>
    <w:charset w:val="02"/>
    <w:family w:val="auto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HelveticaNeueLT Com 85 Hv">
    <w:charset w:val="00"/>
    <w:family w:val="auto"/>
    <w:pitch w:val="variable"/>
    <w:sig w:usb0="00000003" w:usb1="00000000" w:usb2="00000000" w:usb3="00000000" w:csb0="00000001" w:csb1="00000000"/>
  </w:font>
  <w:font w:name="Courier">
    <w:charset w:val="00"/>
    <w:family w:val="auto"/>
    <w:pitch w:val="variable"/>
    <w:sig w:usb0="00000003" w:usb1="00000000" w:usb2="00000000" w:usb3="00000000" w:csb0="00000001" w:csb1="00000000"/>
  </w:font>
  <w:font w:name="HelveticaNeueLT Com 57 Cn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Stone Serif">
    <w:charset w:val="00"/>
    <w:family w:val="auto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Officina San ITC">
    <w:altName w:val="Officina San ITC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DF8551" w14:textId="2F16B542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5200" distR="114300" simplePos="0" relativeHeight="251657216" behindDoc="0" locked="0" layoutInCell="1" allowOverlap="1" wp14:anchorId="79E4FCC3" wp14:editId="60C1ACEA">
              <wp:simplePos x="0" y="0"/>
              <wp:positionH relativeFrom="column">
                <wp:posOffset>6260465</wp:posOffset>
              </wp:positionH>
              <wp:positionV relativeFrom="paragraph">
                <wp:posOffset>-2513330</wp:posOffset>
              </wp:positionV>
              <wp:extent cx="396240" cy="2520315"/>
              <wp:effectExtent l="0" t="1270" r="0" b="5715"/>
              <wp:wrapTight wrapText="bothSides">
                <wp:wrapPolygon edited="0">
                  <wp:start x="-519" y="0"/>
                  <wp:lineTo x="-519" y="21486"/>
                  <wp:lineTo x="21600" y="21486"/>
                  <wp:lineTo x="21600" y="0"/>
                  <wp:lineTo x="-519" y="0"/>
                </wp:wrapPolygon>
              </wp:wrapTight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96240" cy="252031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53634" w14:textId="7B52995D" w:rsidR="00BD0E86" w:rsidRPr="007A1859" w:rsidRDefault="00BD0E86" w:rsidP="00C91E6D">
                          <w:pPr>
                            <w:spacing w:line="240" w:lineRule="exact"/>
                          </w:pPr>
                          <w:proofErr w:type="gramStart"/>
                          <w:r w:rsidRPr="007A1859">
                            <w:rPr>
                              <w:rFonts w:ascii="Arial Black" w:hAnsi="Arial Black"/>
                              <w:sz w:val="22"/>
                            </w:rPr>
                            <w:t xml:space="preserve">Section </w:t>
                          </w:r>
                          <w:r>
                            <w:rPr>
                              <w:rFonts w:ascii="Arial Black" w:hAnsi="Arial Black"/>
                              <w:sz w:val="22"/>
                            </w:rPr>
                            <w:t xml:space="preserve"> </w:t>
                          </w:r>
                          <w:r w:rsidR="00941F8F">
                            <w:rPr>
                              <w:rFonts w:ascii="Arial Black" w:hAnsi="Arial Black"/>
                              <w:sz w:val="22"/>
                            </w:rPr>
                            <w:t>2</w:t>
                          </w:r>
                          <w:proofErr w:type="gramEnd"/>
                          <w:r>
                            <w:rPr>
                              <w:rFonts w:ascii="Arial" w:hAnsi="Arial"/>
                              <w:sz w:val="22"/>
                            </w:rPr>
                            <w:br/>
                          </w:r>
                          <w:r w:rsidR="00941F8F">
                            <w:rPr>
                              <w:rFonts w:ascii="Arial" w:hAnsi="Arial"/>
                              <w:sz w:val="22"/>
                            </w:rPr>
                            <w:t>The Natural Environment</w:t>
                          </w:r>
                        </w:p>
                        <w:p w14:paraId="5D8D34B7" w14:textId="77777777" w:rsidR="00BD0E86" w:rsidRPr="00ED0BF5" w:rsidRDefault="00BD0E86" w:rsidP="00C91E6D"/>
                        <w:p w14:paraId="0D2C49CB" w14:textId="77777777" w:rsidR="00BD0E86" w:rsidRPr="00534FC4" w:rsidRDefault="00BD0E86" w:rsidP="00C91E6D"/>
                      </w:txbxContent>
                    </wps:txbx>
                    <wps:bodyPr rot="0" vert="vert" wrap="square" lIns="36000" tIns="72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026" type="#_x0000_t202" style="position:absolute;margin-left:492.95pt;margin-top:-197.85pt;width:31.2pt;height:198.45pt;flip:x;z-index:251657216;visibility:visible;mso-wrap-style:square;mso-width-percent:0;mso-height-percent:0;mso-wrap-distance-left:3.2mm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" fillcolor="#d8d8d8" stroked="f">
              <v:textbox style="layout-flow:vertical" inset="1mm,2mm,1mm,1mm">
                <w:txbxContent>
                  <w:p w14:paraId="1BD53634" w14:textId="7B52995D" w:rsidR="00BD0E86" w:rsidRPr="007A1859" w:rsidRDefault="00BD0E86" w:rsidP="00C91E6D">
                    <w:pPr>
                      <w:spacing w:line="240" w:lineRule="exact"/>
                    </w:pPr>
                    <w:proofErr w:type="gramStart"/>
                    <w:r w:rsidRPr="007A1859">
                      <w:rPr>
                        <w:rFonts w:ascii="Arial Black" w:hAnsi="Arial Black"/>
                        <w:sz w:val="22"/>
                      </w:rPr>
                      <w:t xml:space="preserve">Section </w:t>
                    </w:r>
                    <w:r>
                      <w:rPr>
                        <w:rFonts w:ascii="Arial Black" w:hAnsi="Arial Black"/>
                        <w:sz w:val="22"/>
                      </w:rPr>
                      <w:t xml:space="preserve"> </w:t>
                    </w:r>
                    <w:r w:rsidR="00941F8F">
                      <w:rPr>
                        <w:rFonts w:ascii="Arial Black" w:hAnsi="Arial Black"/>
                        <w:sz w:val="22"/>
                      </w:rPr>
                      <w:t>2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br/>
                    </w:r>
                    <w:r w:rsidR="00941F8F">
                      <w:rPr>
                        <w:rFonts w:ascii="Arial" w:hAnsi="Arial"/>
                        <w:sz w:val="22"/>
                      </w:rPr>
                      <w:t>The Natural Environment</w:t>
                    </w:r>
                  </w:p>
                  <w:p w14:paraId="5D8D34B7" w14:textId="77777777" w:rsidR="00BD0E86" w:rsidRPr="00ED0BF5" w:rsidRDefault="00BD0E86" w:rsidP="00C91E6D"/>
                  <w:p w14:paraId="0D2C49CB" w14:textId="77777777" w:rsidR="00BD0E86" w:rsidRPr="00534FC4" w:rsidRDefault="00BD0E86" w:rsidP="00C91E6D"/>
                </w:txbxContent>
              </v:textbox>
              <w10:wrap type="tight"/>
            </v:shape>
          </w:pict>
        </mc:Fallback>
      </mc:AlternateContent>
    </w:r>
    <w:r w:rsidRPr="00B71074">
      <w:rPr>
        <w:rFonts w:ascii="Arial" w:hAnsi="Arial"/>
        <w:sz w:val="20"/>
      </w:rPr>
      <w:t>© HarperCollins Publish</w:t>
    </w:r>
    <w:r>
      <w:rPr>
        <w:rFonts w:ascii="Arial" w:hAnsi="Arial"/>
        <w:sz w:val="20"/>
      </w:rPr>
      <w:t>ers 2014</w:t>
    </w:r>
    <w:r w:rsidRPr="00B71074">
      <w:rPr>
        <w:rFonts w:ascii="Arial" w:hAnsi="Arial"/>
        <w:sz w:val="20"/>
      </w:rPr>
      <w:tab/>
    </w:r>
    <w:r w:rsidR="00941F8F">
      <w:rPr>
        <w:rFonts w:ascii="Arial" w:hAnsi="Arial"/>
        <w:sz w:val="20"/>
      </w:rPr>
      <w:t>Worksheet</w:t>
    </w:r>
    <w:r>
      <w:rPr>
        <w:rFonts w:ascii="Arial" w:hAnsi="Arial"/>
        <w:sz w:val="20"/>
      </w:rPr>
      <w:t xml:space="preserve"> contents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150CDD0E" w14:textId="77777777" w:rsidTr="009318BA">
      <w:tc>
        <w:tcPr>
          <w:tcW w:w="1985" w:type="dxa"/>
          <w:shd w:val="clear" w:color="auto" w:fill="4C4C4C"/>
        </w:tcPr>
        <w:p w14:paraId="0C0A3BE9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7FA9180E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29892141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46E4070B" w14:textId="77777777" w:rsidTr="009318BA">
      <w:tc>
        <w:tcPr>
          <w:tcW w:w="2070" w:type="dxa"/>
        </w:tcPr>
        <w:p w14:paraId="0CCD72D0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40BA51E1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34EF16D3" w14:textId="77777777" w:rsidR="00BD0E86" w:rsidRDefault="00BD0E86" w:rsidP="00F90C76"/>
  <w:p w14:paraId="534B70B9" w14:textId="77777777" w:rsidR="00BD0E86" w:rsidRDefault="00BD0E86" w:rsidP="00F90C76"/>
  <w:p w14:paraId="10303B68" w14:textId="77777777" w:rsidR="00BD0E86" w:rsidRDefault="00BD0E86" w:rsidP="00F90C76"/>
  <w:p w14:paraId="2563C239" w14:textId="77777777" w:rsidR="00BD0E86" w:rsidRDefault="00BD0E86" w:rsidP="00F90C76"/>
  <w:p w14:paraId="7F1EDC72" w14:textId="77777777" w:rsidR="00BD0E86" w:rsidRPr="00B63943" w:rsidRDefault="00BD0E86" w:rsidP="00F90C76">
    <w:pPr>
      <w:ind w:left="567"/>
    </w:pPr>
  </w:p>
  <w:p w14:paraId="5DFBF627" w14:textId="77777777" w:rsidR="00BD0E86" w:rsidRDefault="00BD0E86" w:rsidP="00F90C76">
    <w:pPr>
      <w:rPr>
        <w:noProof/>
      </w:rPr>
    </w:pPr>
  </w:p>
  <w:p w14:paraId="261F1002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0F7ED6E8" wp14:editId="10073D07">
          <wp:extent cx="4234710" cy="2758652"/>
          <wp:effectExtent l="0" t="0" r="7620" b="1016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B5EE67" w14:textId="77777777" w:rsidR="00BD0E86" w:rsidRPr="00D736A7" w:rsidRDefault="00BD0E86" w:rsidP="00F90C76"/>
  <w:p w14:paraId="2E879872" w14:textId="77777777" w:rsidR="00BD0E86" w:rsidRPr="00D736A7" w:rsidRDefault="00BD0E86" w:rsidP="00F90C76"/>
  <w:p w14:paraId="22F01BA4" w14:textId="77777777" w:rsidR="00BD0E86" w:rsidRPr="00D736A7" w:rsidRDefault="00BD0E86" w:rsidP="00F90C76"/>
  <w:p w14:paraId="70612E54" w14:textId="77777777" w:rsidR="00BD0E86" w:rsidRPr="00D736A7" w:rsidRDefault="00BD0E86" w:rsidP="00F90C76"/>
  <w:p w14:paraId="5B3B3EDB" w14:textId="77777777" w:rsidR="00BD0E86" w:rsidRPr="00D736A7" w:rsidRDefault="00BD0E86" w:rsidP="00F90C76"/>
  <w:p w14:paraId="0AE73898" w14:textId="77777777" w:rsidR="00BD0E86" w:rsidRPr="00D736A7" w:rsidRDefault="00BD0E86" w:rsidP="00F90C76"/>
  <w:p w14:paraId="6372DB4F" w14:textId="77777777" w:rsidR="00BD0E86" w:rsidRPr="00D736A7" w:rsidRDefault="00BD0E86" w:rsidP="00F90C76"/>
  <w:p w14:paraId="48545977" w14:textId="77777777" w:rsidR="00BD0E86" w:rsidRPr="00D736A7" w:rsidRDefault="00BD0E86" w:rsidP="00F90C76"/>
  <w:p w14:paraId="66F8F60E" w14:textId="77777777" w:rsidR="00BD0E86" w:rsidRPr="00D736A7" w:rsidRDefault="00BD0E86" w:rsidP="00F90C76"/>
  <w:p w14:paraId="78047064" w14:textId="77777777" w:rsidR="00BD0E86" w:rsidRPr="00D736A7" w:rsidRDefault="00BD0E86" w:rsidP="00F90C76"/>
  <w:p w14:paraId="5D58AF74" w14:textId="77777777" w:rsidR="00BD0E86" w:rsidRPr="00D736A7" w:rsidRDefault="00BD0E86" w:rsidP="00F90C76"/>
  <w:p w14:paraId="2E4FCA30" w14:textId="77777777" w:rsidR="00BD0E86" w:rsidRPr="00D736A7" w:rsidRDefault="00BD0E86" w:rsidP="00F90C76"/>
  <w:p w14:paraId="460C4D22" w14:textId="77777777" w:rsidR="00BD0E86" w:rsidRPr="00D736A7" w:rsidRDefault="00BD0E86" w:rsidP="00F90C76"/>
  <w:p w14:paraId="60F7E5F2" w14:textId="77777777" w:rsidR="00BD0E86" w:rsidRDefault="00BD0E86" w:rsidP="00F90C76"/>
  <w:p w14:paraId="213D5187" w14:textId="77777777" w:rsidR="00BD0E86" w:rsidRDefault="00BD0E86" w:rsidP="00F90C76">
    <w:pPr>
      <w:tabs>
        <w:tab w:val="left" w:pos="2200"/>
      </w:tabs>
    </w:pPr>
    <w:r>
      <w:tab/>
    </w:r>
  </w:p>
  <w:p w14:paraId="486D6F00" w14:textId="77777777" w:rsidR="00BD0E86" w:rsidRDefault="00BD0E86" w:rsidP="00F90C76">
    <w:pPr>
      <w:tabs>
        <w:tab w:val="left" w:pos="2200"/>
      </w:tabs>
    </w:pPr>
  </w:p>
  <w:p w14:paraId="29482D5D" w14:textId="77777777" w:rsidR="00BD0E86" w:rsidRDefault="00BD0E86" w:rsidP="00F90C76">
    <w:pPr>
      <w:tabs>
        <w:tab w:val="left" w:pos="2200"/>
      </w:tabs>
    </w:pPr>
  </w:p>
  <w:p w14:paraId="510124DF" w14:textId="77777777" w:rsidR="00BD0E86" w:rsidRDefault="00BD0E86" w:rsidP="00F90C76">
    <w:pPr>
      <w:tabs>
        <w:tab w:val="left" w:pos="2200"/>
      </w:tabs>
    </w:pPr>
  </w:p>
  <w:p w14:paraId="33F061EB" w14:textId="77777777" w:rsidR="00BD0E86" w:rsidRDefault="00BD0E86" w:rsidP="00F90C76">
    <w:pPr>
      <w:tabs>
        <w:tab w:val="left" w:pos="2200"/>
      </w:tabs>
    </w:pPr>
  </w:p>
  <w:p w14:paraId="27E94538" w14:textId="77777777" w:rsidR="00BD0E86" w:rsidRDefault="00BD0E86" w:rsidP="00F90C76">
    <w:pPr>
      <w:tabs>
        <w:tab w:val="left" w:pos="2200"/>
      </w:tabs>
    </w:pPr>
  </w:p>
  <w:p w14:paraId="3B114ECF" w14:textId="77777777" w:rsidR="00BD0E86" w:rsidRDefault="00BD0E86" w:rsidP="00F90C76">
    <w:pPr>
      <w:tabs>
        <w:tab w:val="left" w:pos="2200"/>
      </w:tabs>
    </w:pPr>
  </w:p>
  <w:p w14:paraId="22093065" w14:textId="77777777" w:rsidR="00BD0E86" w:rsidRDefault="00BD0E86" w:rsidP="00F90C76">
    <w:pPr>
      <w:tabs>
        <w:tab w:val="left" w:pos="2200"/>
      </w:tabs>
    </w:pPr>
  </w:p>
  <w:p w14:paraId="55925A52" w14:textId="77777777" w:rsidR="00BD0E86" w:rsidRDefault="00BD0E86" w:rsidP="00F90C76">
    <w:pPr>
      <w:tabs>
        <w:tab w:val="left" w:pos="2200"/>
      </w:tabs>
    </w:pPr>
  </w:p>
  <w:p w14:paraId="6A9FEE81" w14:textId="77777777" w:rsidR="00BD0E86" w:rsidRDefault="00BD0E86" w:rsidP="00F90C76">
    <w:pPr>
      <w:tabs>
        <w:tab w:val="left" w:pos="2200"/>
      </w:tabs>
    </w:pPr>
  </w:p>
  <w:p w14:paraId="148DA83A" w14:textId="77777777" w:rsidR="00BD0E86" w:rsidRDefault="00BD0E86" w:rsidP="00F90C76">
    <w:pPr>
      <w:tabs>
        <w:tab w:val="left" w:pos="2200"/>
      </w:tabs>
    </w:pPr>
  </w:p>
  <w:p w14:paraId="197B78FD" w14:textId="77777777" w:rsidR="00BD0E86" w:rsidRDefault="00BD0E86" w:rsidP="00F90C76">
    <w:pPr>
      <w:tabs>
        <w:tab w:val="left" w:pos="2200"/>
      </w:tabs>
    </w:pPr>
  </w:p>
  <w:p w14:paraId="30DD3310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5A8FE83F" w14:textId="77777777" w:rsidTr="009318BA">
      <w:tc>
        <w:tcPr>
          <w:tcW w:w="1985" w:type="dxa"/>
          <w:shd w:val="clear" w:color="auto" w:fill="4C4C4C"/>
        </w:tcPr>
        <w:p w14:paraId="30FCCCA6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6D43BBFE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5DCDA528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18757B1E" w14:textId="77777777" w:rsidTr="009318BA">
      <w:tc>
        <w:tcPr>
          <w:tcW w:w="2070" w:type="dxa"/>
        </w:tcPr>
        <w:p w14:paraId="3545DB6E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53FFD404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6E00E352" w14:textId="77777777" w:rsidR="00BD0E86" w:rsidRDefault="00BD0E86" w:rsidP="00F90C76"/>
  <w:p w14:paraId="331DAE2F" w14:textId="77777777" w:rsidR="00BD0E86" w:rsidRDefault="00BD0E86" w:rsidP="00F90C76"/>
  <w:p w14:paraId="14B02269" w14:textId="77777777" w:rsidR="00BD0E86" w:rsidRDefault="00BD0E86" w:rsidP="00F90C76"/>
  <w:p w14:paraId="4424C7BF" w14:textId="77777777" w:rsidR="00BD0E86" w:rsidRDefault="00BD0E86" w:rsidP="00F90C76"/>
  <w:p w14:paraId="520FCDAA" w14:textId="77777777" w:rsidR="00BD0E86" w:rsidRPr="00B63943" w:rsidRDefault="00BD0E86" w:rsidP="00F90C76">
    <w:pPr>
      <w:ind w:left="567"/>
    </w:pPr>
  </w:p>
  <w:p w14:paraId="4351E672" w14:textId="77777777" w:rsidR="00BD0E86" w:rsidRDefault="00BD0E86" w:rsidP="00F90C76">
    <w:pPr>
      <w:rPr>
        <w:noProof/>
      </w:rPr>
    </w:pPr>
  </w:p>
  <w:p w14:paraId="38028EA3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00BCF89C" wp14:editId="6C9A1B96">
          <wp:extent cx="4343823" cy="3131081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26DA48" w14:textId="77777777" w:rsidR="00BD0E86" w:rsidRPr="00D736A7" w:rsidRDefault="00BD0E86" w:rsidP="00F90C76"/>
  <w:p w14:paraId="4E90D88B" w14:textId="77777777" w:rsidR="00BD0E86" w:rsidRPr="00D736A7" w:rsidRDefault="00BD0E86" w:rsidP="00F90C76"/>
  <w:p w14:paraId="25D024EA" w14:textId="77777777" w:rsidR="00BD0E86" w:rsidRPr="00D736A7" w:rsidRDefault="00BD0E86" w:rsidP="00F90C76"/>
  <w:p w14:paraId="3D24E55F" w14:textId="77777777" w:rsidR="00BD0E86" w:rsidRPr="00D736A7" w:rsidRDefault="00BD0E86" w:rsidP="00F90C76"/>
  <w:p w14:paraId="4B804879" w14:textId="77777777" w:rsidR="00BD0E86" w:rsidRPr="00D736A7" w:rsidRDefault="00BD0E86" w:rsidP="00F90C76"/>
  <w:p w14:paraId="1369376E" w14:textId="77777777" w:rsidR="00BD0E86" w:rsidRPr="00D736A7" w:rsidRDefault="00BD0E86" w:rsidP="00F90C76"/>
  <w:p w14:paraId="468038E6" w14:textId="77777777" w:rsidR="00BD0E86" w:rsidRPr="00D736A7" w:rsidRDefault="00BD0E86" w:rsidP="00F90C76"/>
  <w:p w14:paraId="4013A366" w14:textId="77777777" w:rsidR="00BD0E86" w:rsidRPr="00D736A7" w:rsidRDefault="00BD0E86" w:rsidP="00F90C76"/>
  <w:p w14:paraId="4C7063B5" w14:textId="77777777" w:rsidR="00BD0E86" w:rsidRPr="00D736A7" w:rsidRDefault="00BD0E86" w:rsidP="00F90C76"/>
  <w:p w14:paraId="0EAE06ED" w14:textId="77777777" w:rsidR="00BD0E86" w:rsidRPr="00D736A7" w:rsidRDefault="00BD0E86" w:rsidP="00F90C76"/>
  <w:p w14:paraId="454C625A" w14:textId="77777777" w:rsidR="00BD0E86" w:rsidRPr="00D736A7" w:rsidRDefault="00BD0E86" w:rsidP="00F90C76"/>
  <w:p w14:paraId="1E65EFA3" w14:textId="77777777" w:rsidR="00BD0E86" w:rsidRPr="00D736A7" w:rsidRDefault="00BD0E86" w:rsidP="00F90C76"/>
  <w:p w14:paraId="47A70AFE" w14:textId="77777777" w:rsidR="00BD0E86" w:rsidRPr="00D736A7" w:rsidRDefault="00BD0E86" w:rsidP="00F90C76"/>
  <w:p w14:paraId="6E5D96C0" w14:textId="77777777" w:rsidR="00BD0E86" w:rsidRDefault="00BD0E86" w:rsidP="00F90C76"/>
  <w:p w14:paraId="176D33D8" w14:textId="77777777" w:rsidR="00BD0E86" w:rsidRDefault="00BD0E86" w:rsidP="00F90C76">
    <w:pPr>
      <w:tabs>
        <w:tab w:val="left" w:pos="2200"/>
      </w:tabs>
    </w:pPr>
    <w:r>
      <w:tab/>
    </w:r>
  </w:p>
  <w:p w14:paraId="536AB51E" w14:textId="77777777" w:rsidR="00BD0E86" w:rsidRDefault="00BD0E86" w:rsidP="00F90C76">
    <w:pPr>
      <w:tabs>
        <w:tab w:val="left" w:pos="2200"/>
      </w:tabs>
    </w:pPr>
  </w:p>
  <w:p w14:paraId="3FB31CF6" w14:textId="77777777" w:rsidR="00BD0E86" w:rsidRDefault="00BD0E86" w:rsidP="00F90C76">
    <w:pPr>
      <w:tabs>
        <w:tab w:val="left" w:pos="2200"/>
      </w:tabs>
    </w:pPr>
  </w:p>
  <w:p w14:paraId="556AD3C5" w14:textId="77777777" w:rsidR="00BD0E86" w:rsidRDefault="00BD0E86" w:rsidP="00F90C76">
    <w:pPr>
      <w:tabs>
        <w:tab w:val="left" w:pos="2200"/>
      </w:tabs>
    </w:pPr>
  </w:p>
  <w:p w14:paraId="7E4B1490" w14:textId="77777777" w:rsidR="00BD0E86" w:rsidRDefault="00BD0E86" w:rsidP="00F90C76">
    <w:pPr>
      <w:tabs>
        <w:tab w:val="left" w:pos="2200"/>
      </w:tabs>
    </w:pPr>
  </w:p>
  <w:p w14:paraId="2160DD03" w14:textId="77777777" w:rsidR="00BD0E86" w:rsidRDefault="00BD0E86" w:rsidP="00F90C76">
    <w:pPr>
      <w:tabs>
        <w:tab w:val="left" w:pos="2200"/>
      </w:tabs>
    </w:pPr>
  </w:p>
  <w:p w14:paraId="1C0B89F1" w14:textId="77777777" w:rsidR="00BD0E86" w:rsidRDefault="00BD0E86" w:rsidP="00F90C76">
    <w:pPr>
      <w:tabs>
        <w:tab w:val="left" w:pos="2200"/>
      </w:tabs>
    </w:pPr>
  </w:p>
  <w:p w14:paraId="01B7B1D4" w14:textId="77777777" w:rsidR="00BD0E86" w:rsidRDefault="00BD0E86" w:rsidP="00F90C76">
    <w:pPr>
      <w:tabs>
        <w:tab w:val="left" w:pos="2200"/>
      </w:tabs>
    </w:pPr>
  </w:p>
  <w:p w14:paraId="7F2DCC3B" w14:textId="77777777" w:rsidR="00BD0E86" w:rsidRDefault="00BD0E86" w:rsidP="00F90C76">
    <w:pPr>
      <w:tabs>
        <w:tab w:val="left" w:pos="2200"/>
      </w:tabs>
    </w:pPr>
  </w:p>
  <w:p w14:paraId="1B00F8D0" w14:textId="77777777" w:rsidR="00BD0E86" w:rsidRDefault="00BD0E86" w:rsidP="00F90C76">
    <w:pPr>
      <w:tabs>
        <w:tab w:val="left" w:pos="2200"/>
      </w:tabs>
    </w:pPr>
  </w:p>
  <w:p w14:paraId="0F55F40B" w14:textId="77777777" w:rsidR="00BD0E86" w:rsidRDefault="00BD0E86" w:rsidP="00F90C76">
    <w:pPr>
      <w:tabs>
        <w:tab w:val="left" w:pos="2200"/>
      </w:tabs>
    </w:pPr>
  </w:p>
  <w:p w14:paraId="6F80117A" w14:textId="77777777" w:rsidR="00BD0E86" w:rsidRDefault="00BD0E86" w:rsidP="00F90C76">
    <w:pPr>
      <w:tabs>
        <w:tab w:val="left" w:pos="2200"/>
      </w:tabs>
    </w:pPr>
  </w:p>
  <w:p w14:paraId="1F2B5A1A" w14:textId="77777777" w:rsidR="00BD0E86" w:rsidRDefault="00BD0E86" w:rsidP="00F90C76">
    <w:pPr>
      <w:tabs>
        <w:tab w:val="left" w:pos="2200"/>
      </w:tabs>
    </w:pPr>
  </w:p>
  <w:p w14:paraId="5D2C56C2" w14:textId="77777777" w:rsidR="00BD0E86" w:rsidRDefault="00BD0E86" w:rsidP="00F90C76">
    <w:pPr>
      <w:tabs>
        <w:tab w:val="left" w:pos="2200"/>
      </w:tabs>
    </w:pPr>
  </w:p>
  <w:p w14:paraId="09093CFA" w14:textId="77777777" w:rsidR="00BD0E86" w:rsidRDefault="00BD0E86" w:rsidP="00F90C76">
    <w:pPr>
      <w:tabs>
        <w:tab w:val="left" w:pos="2200"/>
      </w:tabs>
    </w:pPr>
  </w:p>
  <w:p w14:paraId="4274F6E5" w14:textId="77777777" w:rsidR="00BD0E86" w:rsidRDefault="00BD0E86" w:rsidP="00F90C76">
    <w:pPr>
      <w:tabs>
        <w:tab w:val="left" w:pos="2200"/>
      </w:tabs>
    </w:pPr>
  </w:p>
  <w:p w14:paraId="1C309240" w14:textId="77777777" w:rsidR="00BD0E86" w:rsidRPr="00D736A7" w:rsidRDefault="00BD0E86" w:rsidP="00F90C76">
    <w:pPr>
      <w:tabs>
        <w:tab w:val="left" w:pos="2200"/>
      </w:tabs>
    </w:pPr>
  </w:p>
  <w:p w14:paraId="0E6759AD" w14:textId="77777777" w:rsidR="00BD0E86" w:rsidRDefault="00BD0E86" w:rsidP="00F90C76">
    <w:pPr>
      <w:tabs>
        <w:tab w:val="left" w:pos="2200"/>
      </w:tabs>
    </w:pPr>
  </w:p>
  <w:p w14:paraId="2DE7ECB5" w14:textId="77777777" w:rsidR="00BD0E86" w:rsidRDefault="00BD0E86" w:rsidP="00F90C76">
    <w:pPr>
      <w:tabs>
        <w:tab w:val="left" w:pos="2200"/>
      </w:tabs>
    </w:pPr>
  </w:p>
  <w:p w14:paraId="3570B1B3" w14:textId="77777777" w:rsidR="00BD0E86" w:rsidRDefault="00BD0E86" w:rsidP="00F90C76">
    <w:pPr>
      <w:tabs>
        <w:tab w:val="left" w:pos="2200"/>
      </w:tabs>
    </w:pPr>
  </w:p>
  <w:p w14:paraId="3F5DE09E" w14:textId="77777777" w:rsidR="00BD0E86" w:rsidRPr="00D736A7" w:rsidRDefault="00BD0E86" w:rsidP="00F90C76">
    <w:pPr>
      <w:tabs>
        <w:tab w:val="left" w:pos="2200"/>
      </w:tabs>
    </w:pPr>
  </w:p>
  <w:p w14:paraId="2E4C98A0" w14:textId="6F213C0E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>T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008DB7ED" w14:textId="77777777" w:rsidTr="009318BA">
      <w:tc>
        <w:tcPr>
          <w:tcW w:w="1985" w:type="dxa"/>
          <w:shd w:val="clear" w:color="auto" w:fill="4C4C4C"/>
        </w:tcPr>
        <w:p w14:paraId="4B87F962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3A76F47A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57D5BD23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66C58946" w14:textId="77777777" w:rsidTr="009318BA">
      <w:tc>
        <w:tcPr>
          <w:tcW w:w="2070" w:type="dxa"/>
        </w:tcPr>
        <w:p w14:paraId="3DC5D0D7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68E9A756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43302602" w14:textId="77777777" w:rsidR="00BD0E86" w:rsidRDefault="00BD0E86" w:rsidP="00F90C76"/>
  <w:p w14:paraId="292F03ED" w14:textId="77777777" w:rsidR="00BD0E86" w:rsidRDefault="00BD0E86" w:rsidP="00F90C76"/>
  <w:p w14:paraId="0BB675D7" w14:textId="77777777" w:rsidR="00BD0E86" w:rsidRDefault="00BD0E86" w:rsidP="00F90C76"/>
  <w:p w14:paraId="71D36B4E" w14:textId="77777777" w:rsidR="00BD0E86" w:rsidRDefault="00BD0E86" w:rsidP="00F90C76"/>
  <w:p w14:paraId="56C88400" w14:textId="77777777" w:rsidR="00BD0E86" w:rsidRPr="00B63943" w:rsidRDefault="00BD0E86" w:rsidP="00F90C76">
    <w:pPr>
      <w:ind w:left="567"/>
    </w:pPr>
  </w:p>
  <w:p w14:paraId="657CC6CB" w14:textId="77777777" w:rsidR="00BD0E86" w:rsidRDefault="00BD0E86" w:rsidP="00F90C76">
    <w:pPr>
      <w:rPr>
        <w:noProof/>
      </w:rPr>
    </w:pPr>
  </w:p>
  <w:p w14:paraId="7EE34EEE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2F5147C5" wp14:editId="5C3B1486">
          <wp:extent cx="4234710" cy="2758652"/>
          <wp:effectExtent l="0" t="0" r="7620" b="1016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5803F5" w14:textId="77777777" w:rsidR="00BD0E86" w:rsidRPr="00D736A7" w:rsidRDefault="00BD0E86" w:rsidP="00F90C76"/>
  <w:p w14:paraId="589CC5D0" w14:textId="77777777" w:rsidR="00BD0E86" w:rsidRPr="00D736A7" w:rsidRDefault="00BD0E86" w:rsidP="00F90C76"/>
  <w:p w14:paraId="115DA77D" w14:textId="77777777" w:rsidR="00BD0E86" w:rsidRPr="00D736A7" w:rsidRDefault="00BD0E86" w:rsidP="00F90C76"/>
  <w:p w14:paraId="50EF219A" w14:textId="77777777" w:rsidR="00BD0E86" w:rsidRPr="00D736A7" w:rsidRDefault="00BD0E86" w:rsidP="00F90C76"/>
  <w:p w14:paraId="00E8FDD2" w14:textId="77777777" w:rsidR="00BD0E86" w:rsidRPr="00D736A7" w:rsidRDefault="00BD0E86" w:rsidP="00F90C76"/>
  <w:p w14:paraId="055E11D9" w14:textId="77777777" w:rsidR="00BD0E86" w:rsidRPr="00D736A7" w:rsidRDefault="00BD0E86" w:rsidP="00F90C76"/>
  <w:p w14:paraId="04DF59EC" w14:textId="77777777" w:rsidR="00BD0E86" w:rsidRPr="00D736A7" w:rsidRDefault="00BD0E86" w:rsidP="00F90C76"/>
  <w:p w14:paraId="07897887" w14:textId="77777777" w:rsidR="00BD0E86" w:rsidRPr="00D736A7" w:rsidRDefault="00BD0E86" w:rsidP="00F90C76"/>
  <w:p w14:paraId="3FE199AD" w14:textId="77777777" w:rsidR="00BD0E86" w:rsidRPr="00D736A7" w:rsidRDefault="00BD0E86" w:rsidP="00F90C76"/>
  <w:p w14:paraId="4CD166ED" w14:textId="77777777" w:rsidR="00BD0E86" w:rsidRPr="00D736A7" w:rsidRDefault="00BD0E86" w:rsidP="00F90C76"/>
  <w:p w14:paraId="18666D37" w14:textId="77777777" w:rsidR="00BD0E86" w:rsidRPr="00D736A7" w:rsidRDefault="00BD0E86" w:rsidP="00F90C76"/>
  <w:p w14:paraId="2C7885AA" w14:textId="77777777" w:rsidR="00BD0E86" w:rsidRPr="00D736A7" w:rsidRDefault="00BD0E86" w:rsidP="00F90C76"/>
  <w:p w14:paraId="26AC8474" w14:textId="77777777" w:rsidR="00BD0E86" w:rsidRPr="00D736A7" w:rsidRDefault="00BD0E86" w:rsidP="00F90C76"/>
  <w:p w14:paraId="43622ABC" w14:textId="77777777" w:rsidR="00BD0E86" w:rsidRDefault="00BD0E86" w:rsidP="00F90C76"/>
  <w:p w14:paraId="280E4AE9" w14:textId="77777777" w:rsidR="00BD0E86" w:rsidRDefault="00BD0E86" w:rsidP="00F90C76">
    <w:pPr>
      <w:tabs>
        <w:tab w:val="left" w:pos="2200"/>
      </w:tabs>
    </w:pPr>
    <w:r>
      <w:tab/>
    </w:r>
  </w:p>
  <w:p w14:paraId="475C939A" w14:textId="77777777" w:rsidR="00BD0E86" w:rsidRDefault="00BD0E86" w:rsidP="00F90C76">
    <w:pPr>
      <w:tabs>
        <w:tab w:val="left" w:pos="2200"/>
      </w:tabs>
    </w:pPr>
  </w:p>
  <w:p w14:paraId="4597554F" w14:textId="77777777" w:rsidR="00BD0E86" w:rsidRDefault="00BD0E86" w:rsidP="00F90C76">
    <w:pPr>
      <w:tabs>
        <w:tab w:val="left" w:pos="2200"/>
      </w:tabs>
    </w:pPr>
  </w:p>
  <w:p w14:paraId="59B093C9" w14:textId="77777777" w:rsidR="00BD0E86" w:rsidRDefault="00BD0E86" w:rsidP="00F90C76">
    <w:pPr>
      <w:tabs>
        <w:tab w:val="left" w:pos="2200"/>
      </w:tabs>
    </w:pPr>
  </w:p>
  <w:p w14:paraId="662268EC" w14:textId="77777777" w:rsidR="00BD0E86" w:rsidRDefault="00BD0E86" w:rsidP="00F90C76">
    <w:pPr>
      <w:tabs>
        <w:tab w:val="left" w:pos="2200"/>
      </w:tabs>
    </w:pPr>
  </w:p>
  <w:p w14:paraId="51201CF2" w14:textId="77777777" w:rsidR="00BD0E86" w:rsidRDefault="00BD0E86" w:rsidP="00F90C76">
    <w:pPr>
      <w:tabs>
        <w:tab w:val="left" w:pos="2200"/>
      </w:tabs>
    </w:pPr>
  </w:p>
  <w:p w14:paraId="58034961" w14:textId="77777777" w:rsidR="00BD0E86" w:rsidRDefault="00BD0E86" w:rsidP="00F90C76">
    <w:pPr>
      <w:tabs>
        <w:tab w:val="left" w:pos="2200"/>
      </w:tabs>
    </w:pPr>
  </w:p>
  <w:p w14:paraId="1122E36F" w14:textId="77777777" w:rsidR="00BD0E86" w:rsidRDefault="00BD0E86" w:rsidP="00F90C76">
    <w:pPr>
      <w:tabs>
        <w:tab w:val="left" w:pos="2200"/>
      </w:tabs>
    </w:pPr>
  </w:p>
  <w:p w14:paraId="027BE0F6" w14:textId="77777777" w:rsidR="00BD0E86" w:rsidRDefault="00BD0E86" w:rsidP="00F90C76">
    <w:pPr>
      <w:tabs>
        <w:tab w:val="left" w:pos="2200"/>
      </w:tabs>
    </w:pPr>
  </w:p>
  <w:p w14:paraId="6571E35B" w14:textId="77777777" w:rsidR="00BD0E86" w:rsidRDefault="00BD0E86" w:rsidP="00F90C76">
    <w:pPr>
      <w:tabs>
        <w:tab w:val="left" w:pos="2200"/>
      </w:tabs>
    </w:pPr>
  </w:p>
  <w:p w14:paraId="5D2BF76C" w14:textId="77777777" w:rsidR="00BD0E86" w:rsidRDefault="00BD0E86" w:rsidP="00F90C76">
    <w:pPr>
      <w:tabs>
        <w:tab w:val="left" w:pos="2200"/>
      </w:tabs>
    </w:pPr>
  </w:p>
  <w:p w14:paraId="7ABFC126" w14:textId="77777777" w:rsidR="00BD0E86" w:rsidRDefault="00BD0E86" w:rsidP="00F90C76">
    <w:pPr>
      <w:tabs>
        <w:tab w:val="left" w:pos="2200"/>
      </w:tabs>
    </w:pPr>
  </w:p>
  <w:p w14:paraId="2961C39F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3E6CA1B6" w14:textId="77777777" w:rsidTr="009318BA">
      <w:tc>
        <w:tcPr>
          <w:tcW w:w="1985" w:type="dxa"/>
          <w:shd w:val="clear" w:color="auto" w:fill="4C4C4C"/>
        </w:tcPr>
        <w:p w14:paraId="269A6522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0C268FF0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68848D72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2A9DDA6A" w14:textId="77777777" w:rsidTr="009318BA">
      <w:tc>
        <w:tcPr>
          <w:tcW w:w="2070" w:type="dxa"/>
        </w:tcPr>
        <w:p w14:paraId="40332F72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06B00AE0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04D0E057" w14:textId="77777777" w:rsidR="00BD0E86" w:rsidRDefault="00BD0E86" w:rsidP="00F90C76"/>
  <w:p w14:paraId="5C3B1630" w14:textId="77777777" w:rsidR="00BD0E86" w:rsidRDefault="00BD0E86" w:rsidP="00F90C76"/>
  <w:p w14:paraId="61CF0C32" w14:textId="77777777" w:rsidR="00BD0E86" w:rsidRDefault="00BD0E86" w:rsidP="00F90C76"/>
  <w:p w14:paraId="5F13D56B" w14:textId="77777777" w:rsidR="00BD0E86" w:rsidRDefault="00BD0E86" w:rsidP="00F90C76"/>
  <w:p w14:paraId="16EF625C" w14:textId="77777777" w:rsidR="00BD0E86" w:rsidRPr="00B63943" w:rsidRDefault="00BD0E86" w:rsidP="00F90C76">
    <w:pPr>
      <w:ind w:left="567"/>
    </w:pPr>
  </w:p>
  <w:p w14:paraId="789D19E4" w14:textId="77777777" w:rsidR="00BD0E86" w:rsidRDefault="00BD0E86" w:rsidP="00F90C76">
    <w:pPr>
      <w:rPr>
        <w:noProof/>
      </w:rPr>
    </w:pPr>
  </w:p>
  <w:p w14:paraId="3DF7420E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618F4F37" wp14:editId="51DED875">
          <wp:extent cx="4343823" cy="3131081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ADE13C" w14:textId="77777777" w:rsidR="00BD0E86" w:rsidRPr="00D736A7" w:rsidRDefault="00BD0E86" w:rsidP="00F90C76"/>
  <w:p w14:paraId="16A6A5F2" w14:textId="77777777" w:rsidR="00BD0E86" w:rsidRPr="00D736A7" w:rsidRDefault="00BD0E86" w:rsidP="00F90C76"/>
  <w:p w14:paraId="12390504" w14:textId="77777777" w:rsidR="00BD0E86" w:rsidRPr="00D736A7" w:rsidRDefault="00BD0E86" w:rsidP="00F90C76"/>
  <w:p w14:paraId="30822499" w14:textId="77777777" w:rsidR="00BD0E86" w:rsidRPr="00D736A7" w:rsidRDefault="00BD0E86" w:rsidP="00F90C76"/>
  <w:p w14:paraId="0BC2D9A0" w14:textId="77777777" w:rsidR="00BD0E86" w:rsidRPr="00D736A7" w:rsidRDefault="00BD0E86" w:rsidP="00F90C76"/>
  <w:p w14:paraId="4D239302" w14:textId="77777777" w:rsidR="00BD0E86" w:rsidRPr="00D736A7" w:rsidRDefault="00BD0E86" w:rsidP="00F90C76"/>
  <w:p w14:paraId="68CBA34B" w14:textId="77777777" w:rsidR="00BD0E86" w:rsidRPr="00D736A7" w:rsidRDefault="00BD0E86" w:rsidP="00F90C76"/>
  <w:p w14:paraId="67445FD7" w14:textId="77777777" w:rsidR="00BD0E86" w:rsidRPr="00D736A7" w:rsidRDefault="00BD0E86" w:rsidP="00F90C76"/>
  <w:p w14:paraId="451DB504" w14:textId="77777777" w:rsidR="00BD0E86" w:rsidRPr="00D736A7" w:rsidRDefault="00BD0E86" w:rsidP="00F90C76"/>
  <w:p w14:paraId="1FB6223D" w14:textId="77777777" w:rsidR="00BD0E86" w:rsidRPr="00D736A7" w:rsidRDefault="00BD0E86" w:rsidP="00F90C76"/>
  <w:p w14:paraId="294C3216" w14:textId="77777777" w:rsidR="00BD0E86" w:rsidRPr="00D736A7" w:rsidRDefault="00BD0E86" w:rsidP="00F90C76"/>
  <w:p w14:paraId="6B2A4B1C" w14:textId="77777777" w:rsidR="00BD0E86" w:rsidRPr="00D736A7" w:rsidRDefault="00BD0E86" w:rsidP="00F90C76"/>
  <w:p w14:paraId="50905833" w14:textId="77777777" w:rsidR="00BD0E86" w:rsidRPr="00D736A7" w:rsidRDefault="00BD0E86" w:rsidP="00F90C76"/>
  <w:p w14:paraId="4C946D13" w14:textId="77777777" w:rsidR="00BD0E86" w:rsidRDefault="00BD0E86" w:rsidP="00F90C76"/>
  <w:p w14:paraId="752955DB" w14:textId="77777777" w:rsidR="00BD0E86" w:rsidRDefault="00BD0E86" w:rsidP="00F90C76">
    <w:pPr>
      <w:tabs>
        <w:tab w:val="left" w:pos="2200"/>
      </w:tabs>
    </w:pPr>
    <w:r>
      <w:tab/>
    </w:r>
  </w:p>
  <w:p w14:paraId="4DCF983C" w14:textId="77777777" w:rsidR="00BD0E86" w:rsidRDefault="00BD0E86" w:rsidP="00F90C76">
    <w:pPr>
      <w:tabs>
        <w:tab w:val="left" w:pos="2200"/>
      </w:tabs>
    </w:pPr>
  </w:p>
  <w:p w14:paraId="3010225F" w14:textId="77777777" w:rsidR="00BD0E86" w:rsidRDefault="00BD0E86" w:rsidP="00F90C76">
    <w:pPr>
      <w:tabs>
        <w:tab w:val="left" w:pos="2200"/>
      </w:tabs>
    </w:pPr>
  </w:p>
  <w:p w14:paraId="7603518D" w14:textId="77777777" w:rsidR="00BD0E86" w:rsidRDefault="00BD0E86" w:rsidP="00F90C76">
    <w:pPr>
      <w:tabs>
        <w:tab w:val="left" w:pos="2200"/>
      </w:tabs>
    </w:pPr>
  </w:p>
  <w:p w14:paraId="785C9384" w14:textId="77777777" w:rsidR="00BD0E86" w:rsidRDefault="00BD0E86" w:rsidP="00F90C76">
    <w:pPr>
      <w:tabs>
        <w:tab w:val="left" w:pos="2200"/>
      </w:tabs>
    </w:pPr>
  </w:p>
  <w:p w14:paraId="1294348E" w14:textId="77777777" w:rsidR="00BD0E86" w:rsidRDefault="00BD0E86" w:rsidP="00F90C76">
    <w:pPr>
      <w:tabs>
        <w:tab w:val="left" w:pos="2200"/>
      </w:tabs>
    </w:pPr>
  </w:p>
  <w:p w14:paraId="5AB0D9F7" w14:textId="77777777" w:rsidR="00BD0E86" w:rsidRDefault="00BD0E86" w:rsidP="00F90C76">
    <w:pPr>
      <w:tabs>
        <w:tab w:val="left" w:pos="2200"/>
      </w:tabs>
    </w:pPr>
  </w:p>
  <w:p w14:paraId="4DA6C347" w14:textId="77777777" w:rsidR="00BD0E86" w:rsidRDefault="00BD0E86" w:rsidP="00F90C76">
    <w:pPr>
      <w:tabs>
        <w:tab w:val="left" w:pos="2200"/>
      </w:tabs>
    </w:pPr>
  </w:p>
  <w:p w14:paraId="119E5FE0" w14:textId="77777777" w:rsidR="00BD0E86" w:rsidRDefault="00BD0E86" w:rsidP="00F90C76">
    <w:pPr>
      <w:tabs>
        <w:tab w:val="left" w:pos="2200"/>
      </w:tabs>
    </w:pPr>
  </w:p>
  <w:p w14:paraId="03D0C921" w14:textId="77777777" w:rsidR="00BD0E86" w:rsidRDefault="00BD0E86" w:rsidP="00F90C76">
    <w:pPr>
      <w:tabs>
        <w:tab w:val="left" w:pos="2200"/>
      </w:tabs>
    </w:pPr>
  </w:p>
  <w:p w14:paraId="7BC0A5AA" w14:textId="77777777" w:rsidR="00BD0E86" w:rsidRDefault="00BD0E86" w:rsidP="00F90C76">
    <w:pPr>
      <w:tabs>
        <w:tab w:val="left" w:pos="2200"/>
      </w:tabs>
    </w:pPr>
  </w:p>
  <w:p w14:paraId="28A0712E" w14:textId="77777777" w:rsidR="00BD0E86" w:rsidRDefault="00BD0E86" w:rsidP="00F90C76">
    <w:pPr>
      <w:tabs>
        <w:tab w:val="left" w:pos="2200"/>
      </w:tabs>
    </w:pPr>
  </w:p>
  <w:p w14:paraId="2E22C675" w14:textId="77777777" w:rsidR="00BD0E86" w:rsidRDefault="00BD0E86" w:rsidP="00F90C76">
    <w:pPr>
      <w:tabs>
        <w:tab w:val="left" w:pos="2200"/>
      </w:tabs>
    </w:pPr>
  </w:p>
  <w:p w14:paraId="07243AB1" w14:textId="77777777" w:rsidR="00BD0E86" w:rsidRDefault="00BD0E86" w:rsidP="00F90C76">
    <w:pPr>
      <w:tabs>
        <w:tab w:val="left" w:pos="2200"/>
      </w:tabs>
    </w:pPr>
  </w:p>
  <w:p w14:paraId="13EC5705" w14:textId="77777777" w:rsidR="00BD0E86" w:rsidRDefault="00BD0E86" w:rsidP="00F90C76">
    <w:pPr>
      <w:tabs>
        <w:tab w:val="left" w:pos="2200"/>
      </w:tabs>
    </w:pPr>
  </w:p>
  <w:p w14:paraId="6CD30F90" w14:textId="77777777" w:rsidR="00BD0E86" w:rsidRDefault="00BD0E86" w:rsidP="00F90C76">
    <w:pPr>
      <w:tabs>
        <w:tab w:val="left" w:pos="2200"/>
      </w:tabs>
    </w:pPr>
  </w:p>
  <w:p w14:paraId="780902B7" w14:textId="77777777" w:rsidR="00BD0E86" w:rsidRPr="00D736A7" w:rsidRDefault="00BD0E86" w:rsidP="00F90C76">
    <w:pPr>
      <w:tabs>
        <w:tab w:val="left" w:pos="2200"/>
      </w:tabs>
    </w:pPr>
  </w:p>
  <w:p w14:paraId="0CBA2CFB" w14:textId="77777777" w:rsidR="00BD0E86" w:rsidRDefault="00BD0E86" w:rsidP="00F90C76">
    <w:pPr>
      <w:tabs>
        <w:tab w:val="left" w:pos="2200"/>
      </w:tabs>
    </w:pPr>
  </w:p>
  <w:p w14:paraId="5D5C4E75" w14:textId="77777777" w:rsidR="00BD0E86" w:rsidRDefault="00BD0E86" w:rsidP="00F90C76">
    <w:pPr>
      <w:tabs>
        <w:tab w:val="left" w:pos="2200"/>
      </w:tabs>
    </w:pPr>
  </w:p>
  <w:p w14:paraId="393ABDF7" w14:textId="77777777" w:rsidR="00BD0E86" w:rsidRDefault="00BD0E86" w:rsidP="00F90C76">
    <w:pPr>
      <w:tabs>
        <w:tab w:val="left" w:pos="2200"/>
      </w:tabs>
    </w:pPr>
  </w:p>
  <w:p w14:paraId="1D966FF2" w14:textId="77777777" w:rsidR="00BD0E86" w:rsidRPr="00D736A7" w:rsidRDefault="00BD0E86" w:rsidP="00F90C76">
    <w:pPr>
      <w:tabs>
        <w:tab w:val="left" w:pos="2200"/>
      </w:tabs>
    </w:pPr>
  </w:p>
  <w:p w14:paraId="1C094590" w14:textId="3598499B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1ACAB5AA" w14:textId="77777777" w:rsidTr="009318BA">
      <w:tc>
        <w:tcPr>
          <w:tcW w:w="1985" w:type="dxa"/>
          <w:shd w:val="clear" w:color="auto" w:fill="4C4C4C"/>
        </w:tcPr>
        <w:p w14:paraId="2ABE782F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681578DD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6DA80C81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0C7C146F" w14:textId="77777777" w:rsidTr="009318BA">
      <w:tc>
        <w:tcPr>
          <w:tcW w:w="2070" w:type="dxa"/>
        </w:tcPr>
        <w:p w14:paraId="62F49138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5B7401F6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0F28A68B" w14:textId="77777777" w:rsidR="00BD0E86" w:rsidRDefault="00BD0E86" w:rsidP="00F90C76"/>
  <w:p w14:paraId="2589C929" w14:textId="77777777" w:rsidR="00BD0E86" w:rsidRDefault="00BD0E86" w:rsidP="00F90C76"/>
  <w:p w14:paraId="31F6F93F" w14:textId="77777777" w:rsidR="00BD0E86" w:rsidRDefault="00BD0E86" w:rsidP="00F90C76"/>
  <w:p w14:paraId="6AC4A712" w14:textId="77777777" w:rsidR="00BD0E86" w:rsidRDefault="00BD0E86" w:rsidP="00F90C76"/>
  <w:p w14:paraId="154A5ECB" w14:textId="77777777" w:rsidR="00BD0E86" w:rsidRPr="00B63943" w:rsidRDefault="00BD0E86" w:rsidP="00F90C76">
    <w:pPr>
      <w:ind w:left="567"/>
    </w:pPr>
  </w:p>
  <w:p w14:paraId="612351F5" w14:textId="77777777" w:rsidR="00BD0E86" w:rsidRDefault="00BD0E86" w:rsidP="00F90C76">
    <w:pPr>
      <w:rPr>
        <w:noProof/>
      </w:rPr>
    </w:pPr>
  </w:p>
  <w:p w14:paraId="230C1765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5E7895A1" wp14:editId="53113ADF">
          <wp:extent cx="4234710" cy="2758652"/>
          <wp:effectExtent l="0" t="0" r="7620" b="1016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EA4D0B" w14:textId="77777777" w:rsidR="00BD0E86" w:rsidRPr="00D736A7" w:rsidRDefault="00BD0E86" w:rsidP="00F90C76"/>
  <w:p w14:paraId="349A602F" w14:textId="77777777" w:rsidR="00BD0E86" w:rsidRPr="00D736A7" w:rsidRDefault="00BD0E86" w:rsidP="00F90C76"/>
  <w:p w14:paraId="2168C5F7" w14:textId="77777777" w:rsidR="00BD0E86" w:rsidRPr="00D736A7" w:rsidRDefault="00BD0E86" w:rsidP="00F90C76"/>
  <w:p w14:paraId="4B7F54DE" w14:textId="77777777" w:rsidR="00BD0E86" w:rsidRPr="00D736A7" w:rsidRDefault="00BD0E86" w:rsidP="00F90C76"/>
  <w:p w14:paraId="6EE7B511" w14:textId="77777777" w:rsidR="00BD0E86" w:rsidRPr="00D736A7" w:rsidRDefault="00BD0E86" w:rsidP="00F90C76"/>
  <w:p w14:paraId="4A1A4702" w14:textId="77777777" w:rsidR="00BD0E86" w:rsidRPr="00D736A7" w:rsidRDefault="00BD0E86" w:rsidP="00F90C76"/>
  <w:p w14:paraId="6D22FF0D" w14:textId="77777777" w:rsidR="00BD0E86" w:rsidRPr="00D736A7" w:rsidRDefault="00BD0E86" w:rsidP="00F90C76"/>
  <w:p w14:paraId="729F8211" w14:textId="77777777" w:rsidR="00BD0E86" w:rsidRPr="00D736A7" w:rsidRDefault="00BD0E86" w:rsidP="00F90C76"/>
  <w:p w14:paraId="6C4DB930" w14:textId="77777777" w:rsidR="00BD0E86" w:rsidRPr="00D736A7" w:rsidRDefault="00BD0E86" w:rsidP="00F90C76"/>
  <w:p w14:paraId="7CC65FBE" w14:textId="77777777" w:rsidR="00BD0E86" w:rsidRPr="00D736A7" w:rsidRDefault="00BD0E86" w:rsidP="00F90C76"/>
  <w:p w14:paraId="6153FF39" w14:textId="77777777" w:rsidR="00BD0E86" w:rsidRPr="00D736A7" w:rsidRDefault="00BD0E86" w:rsidP="00F90C76"/>
  <w:p w14:paraId="6E7309A4" w14:textId="77777777" w:rsidR="00BD0E86" w:rsidRPr="00D736A7" w:rsidRDefault="00BD0E86" w:rsidP="00F90C76"/>
  <w:p w14:paraId="4E45D3E9" w14:textId="77777777" w:rsidR="00BD0E86" w:rsidRPr="00D736A7" w:rsidRDefault="00BD0E86" w:rsidP="00F90C76"/>
  <w:p w14:paraId="67DF6AE2" w14:textId="77777777" w:rsidR="00BD0E86" w:rsidRDefault="00BD0E86" w:rsidP="00F90C76"/>
  <w:p w14:paraId="011446C2" w14:textId="77777777" w:rsidR="00BD0E86" w:rsidRDefault="00BD0E86" w:rsidP="00F90C76">
    <w:pPr>
      <w:tabs>
        <w:tab w:val="left" w:pos="2200"/>
      </w:tabs>
    </w:pPr>
    <w:r>
      <w:tab/>
    </w:r>
  </w:p>
  <w:p w14:paraId="01EB2E1D" w14:textId="77777777" w:rsidR="00BD0E86" w:rsidRDefault="00BD0E86" w:rsidP="00F90C76">
    <w:pPr>
      <w:tabs>
        <w:tab w:val="left" w:pos="2200"/>
      </w:tabs>
    </w:pPr>
  </w:p>
  <w:p w14:paraId="3654B367" w14:textId="77777777" w:rsidR="00BD0E86" w:rsidRDefault="00BD0E86" w:rsidP="00F90C76">
    <w:pPr>
      <w:tabs>
        <w:tab w:val="left" w:pos="2200"/>
      </w:tabs>
    </w:pPr>
  </w:p>
  <w:p w14:paraId="6A73437A" w14:textId="77777777" w:rsidR="00BD0E86" w:rsidRDefault="00BD0E86" w:rsidP="00F90C76">
    <w:pPr>
      <w:tabs>
        <w:tab w:val="left" w:pos="2200"/>
      </w:tabs>
    </w:pPr>
  </w:p>
  <w:p w14:paraId="62F094BB" w14:textId="77777777" w:rsidR="00BD0E86" w:rsidRDefault="00BD0E86" w:rsidP="00F90C76">
    <w:pPr>
      <w:tabs>
        <w:tab w:val="left" w:pos="2200"/>
      </w:tabs>
    </w:pPr>
  </w:p>
  <w:p w14:paraId="4286BBFA" w14:textId="77777777" w:rsidR="00BD0E86" w:rsidRDefault="00BD0E86" w:rsidP="00F90C76">
    <w:pPr>
      <w:tabs>
        <w:tab w:val="left" w:pos="2200"/>
      </w:tabs>
    </w:pPr>
  </w:p>
  <w:p w14:paraId="45E62AD4" w14:textId="77777777" w:rsidR="00BD0E86" w:rsidRDefault="00BD0E86" w:rsidP="00F90C76">
    <w:pPr>
      <w:tabs>
        <w:tab w:val="left" w:pos="2200"/>
      </w:tabs>
    </w:pPr>
  </w:p>
  <w:p w14:paraId="2A05EC05" w14:textId="77777777" w:rsidR="00BD0E86" w:rsidRDefault="00BD0E86" w:rsidP="00F90C76">
    <w:pPr>
      <w:tabs>
        <w:tab w:val="left" w:pos="2200"/>
      </w:tabs>
    </w:pPr>
  </w:p>
  <w:p w14:paraId="403C4FF6" w14:textId="77777777" w:rsidR="00BD0E86" w:rsidRDefault="00BD0E86" w:rsidP="00F90C76">
    <w:pPr>
      <w:tabs>
        <w:tab w:val="left" w:pos="2200"/>
      </w:tabs>
    </w:pPr>
  </w:p>
  <w:p w14:paraId="64D46988" w14:textId="77777777" w:rsidR="00BD0E86" w:rsidRDefault="00BD0E86" w:rsidP="00F90C76">
    <w:pPr>
      <w:tabs>
        <w:tab w:val="left" w:pos="2200"/>
      </w:tabs>
    </w:pPr>
  </w:p>
  <w:p w14:paraId="43E16617" w14:textId="77777777" w:rsidR="00BD0E86" w:rsidRDefault="00BD0E86" w:rsidP="00F90C76">
    <w:pPr>
      <w:tabs>
        <w:tab w:val="left" w:pos="2200"/>
      </w:tabs>
    </w:pPr>
  </w:p>
  <w:p w14:paraId="39165879" w14:textId="77777777" w:rsidR="00BD0E86" w:rsidRDefault="00BD0E86" w:rsidP="00F90C76">
    <w:pPr>
      <w:tabs>
        <w:tab w:val="left" w:pos="2200"/>
      </w:tabs>
    </w:pPr>
  </w:p>
  <w:p w14:paraId="294CE4D0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30AAB608" w14:textId="77777777" w:rsidTr="009318BA">
      <w:tc>
        <w:tcPr>
          <w:tcW w:w="1985" w:type="dxa"/>
          <w:shd w:val="clear" w:color="auto" w:fill="4C4C4C"/>
        </w:tcPr>
        <w:p w14:paraId="05F2C4A6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4D6ED9EA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20162A73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6A3D0884" w14:textId="77777777" w:rsidTr="009318BA">
      <w:tc>
        <w:tcPr>
          <w:tcW w:w="2070" w:type="dxa"/>
        </w:tcPr>
        <w:p w14:paraId="0D673394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4B327847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427CB028" w14:textId="77777777" w:rsidR="00BD0E86" w:rsidRDefault="00BD0E86" w:rsidP="00F90C76"/>
  <w:p w14:paraId="447EC034" w14:textId="77777777" w:rsidR="00BD0E86" w:rsidRDefault="00BD0E86" w:rsidP="00F90C76"/>
  <w:p w14:paraId="4DA06448" w14:textId="77777777" w:rsidR="00BD0E86" w:rsidRDefault="00BD0E86" w:rsidP="00F90C76"/>
  <w:p w14:paraId="1D33EC62" w14:textId="77777777" w:rsidR="00BD0E86" w:rsidRDefault="00BD0E86" w:rsidP="00F90C76"/>
  <w:p w14:paraId="6C00375A" w14:textId="77777777" w:rsidR="00BD0E86" w:rsidRPr="00B63943" w:rsidRDefault="00BD0E86" w:rsidP="00F90C76">
    <w:pPr>
      <w:ind w:left="567"/>
    </w:pPr>
  </w:p>
  <w:p w14:paraId="5F586A09" w14:textId="77777777" w:rsidR="00BD0E86" w:rsidRDefault="00BD0E86" w:rsidP="00F90C76">
    <w:pPr>
      <w:rPr>
        <w:noProof/>
      </w:rPr>
    </w:pPr>
  </w:p>
  <w:p w14:paraId="5DE8BC4D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570C60BD" wp14:editId="10E829CD">
          <wp:extent cx="4343823" cy="3131081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8CB86E" w14:textId="77777777" w:rsidR="00BD0E86" w:rsidRPr="00D736A7" w:rsidRDefault="00BD0E86" w:rsidP="00F90C76"/>
  <w:p w14:paraId="658C215C" w14:textId="77777777" w:rsidR="00BD0E86" w:rsidRPr="00D736A7" w:rsidRDefault="00BD0E86" w:rsidP="00F90C76"/>
  <w:p w14:paraId="4BE8B89D" w14:textId="77777777" w:rsidR="00BD0E86" w:rsidRPr="00D736A7" w:rsidRDefault="00BD0E86" w:rsidP="00F90C76"/>
  <w:p w14:paraId="39FF31FB" w14:textId="77777777" w:rsidR="00BD0E86" w:rsidRPr="00D736A7" w:rsidRDefault="00BD0E86" w:rsidP="00F90C76"/>
  <w:p w14:paraId="0E2D46F3" w14:textId="77777777" w:rsidR="00BD0E86" w:rsidRPr="00D736A7" w:rsidRDefault="00BD0E86" w:rsidP="00F90C76"/>
  <w:p w14:paraId="7A0786CE" w14:textId="77777777" w:rsidR="00BD0E86" w:rsidRPr="00D736A7" w:rsidRDefault="00BD0E86" w:rsidP="00F90C76"/>
  <w:p w14:paraId="0DCB8553" w14:textId="77777777" w:rsidR="00BD0E86" w:rsidRPr="00D736A7" w:rsidRDefault="00BD0E86" w:rsidP="00F90C76"/>
  <w:p w14:paraId="53C677A0" w14:textId="77777777" w:rsidR="00BD0E86" w:rsidRPr="00D736A7" w:rsidRDefault="00BD0E86" w:rsidP="00F90C76"/>
  <w:p w14:paraId="7FE810FC" w14:textId="77777777" w:rsidR="00BD0E86" w:rsidRPr="00D736A7" w:rsidRDefault="00BD0E86" w:rsidP="00F90C76"/>
  <w:p w14:paraId="04E087EA" w14:textId="77777777" w:rsidR="00BD0E86" w:rsidRPr="00D736A7" w:rsidRDefault="00BD0E86" w:rsidP="00F90C76"/>
  <w:p w14:paraId="34CAD2EE" w14:textId="77777777" w:rsidR="00BD0E86" w:rsidRPr="00D736A7" w:rsidRDefault="00BD0E86" w:rsidP="00F90C76"/>
  <w:p w14:paraId="640AD3C5" w14:textId="77777777" w:rsidR="00BD0E86" w:rsidRPr="00D736A7" w:rsidRDefault="00BD0E86" w:rsidP="00F90C76"/>
  <w:p w14:paraId="0E6B0835" w14:textId="77777777" w:rsidR="00BD0E86" w:rsidRPr="00D736A7" w:rsidRDefault="00BD0E86" w:rsidP="00F90C76"/>
  <w:p w14:paraId="3B26925A" w14:textId="77777777" w:rsidR="00BD0E86" w:rsidRDefault="00BD0E86" w:rsidP="00F90C76"/>
  <w:p w14:paraId="51C949E8" w14:textId="77777777" w:rsidR="00BD0E86" w:rsidRDefault="00BD0E86" w:rsidP="00F90C76">
    <w:pPr>
      <w:tabs>
        <w:tab w:val="left" w:pos="2200"/>
      </w:tabs>
    </w:pPr>
    <w:r>
      <w:tab/>
    </w:r>
  </w:p>
  <w:p w14:paraId="32252080" w14:textId="77777777" w:rsidR="00BD0E86" w:rsidRDefault="00BD0E86" w:rsidP="00F90C76">
    <w:pPr>
      <w:tabs>
        <w:tab w:val="left" w:pos="2200"/>
      </w:tabs>
    </w:pPr>
  </w:p>
  <w:p w14:paraId="555C9276" w14:textId="77777777" w:rsidR="00BD0E86" w:rsidRDefault="00BD0E86" w:rsidP="00F90C76">
    <w:pPr>
      <w:tabs>
        <w:tab w:val="left" w:pos="2200"/>
      </w:tabs>
    </w:pPr>
  </w:p>
  <w:p w14:paraId="5B6B890A" w14:textId="77777777" w:rsidR="00BD0E86" w:rsidRDefault="00BD0E86" w:rsidP="00F90C76">
    <w:pPr>
      <w:tabs>
        <w:tab w:val="left" w:pos="2200"/>
      </w:tabs>
    </w:pPr>
  </w:p>
  <w:p w14:paraId="47752C1C" w14:textId="77777777" w:rsidR="00BD0E86" w:rsidRDefault="00BD0E86" w:rsidP="00F90C76">
    <w:pPr>
      <w:tabs>
        <w:tab w:val="left" w:pos="2200"/>
      </w:tabs>
    </w:pPr>
  </w:p>
  <w:p w14:paraId="752A0217" w14:textId="77777777" w:rsidR="00BD0E86" w:rsidRDefault="00BD0E86" w:rsidP="00F90C76">
    <w:pPr>
      <w:tabs>
        <w:tab w:val="left" w:pos="2200"/>
      </w:tabs>
    </w:pPr>
  </w:p>
  <w:p w14:paraId="679F16FA" w14:textId="77777777" w:rsidR="00BD0E86" w:rsidRDefault="00BD0E86" w:rsidP="00F90C76">
    <w:pPr>
      <w:tabs>
        <w:tab w:val="left" w:pos="2200"/>
      </w:tabs>
    </w:pPr>
  </w:p>
  <w:p w14:paraId="5D4160F1" w14:textId="77777777" w:rsidR="00BD0E86" w:rsidRDefault="00BD0E86" w:rsidP="00F90C76">
    <w:pPr>
      <w:tabs>
        <w:tab w:val="left" w:pos="2200"/>
      </w:tabs>
    </w:pPr>
  </w:p>
  <w:p w14:paraId="3030DB83" w14:textId="77777777" w:rsidR="00BD0E86" w:rsidRDefault="00BD0E86" w:rsidP="00F90C76">
    <w:pPr>
      <w:tabs>
        <w:tab w:val="left" w:pos="2200"/>
      </w:tabs>
    </w:pPr>
  </w:p>
  <w:p w14:paraId="5D6201E3" w14:textId="77777777" w:rsidR="00BD0E86" w:rsidRDefault="00BD0E86" w:rsidP="00F90C76">
    <w:pPr>
      <w:tabs>
        <w:tab w:val="left" w:pos="2200"/>
      </w:tabs>
    </w:pPr>
  </w:p>
  <w:p w14:paraId="13EF3E61" w14:textId="77777777" w:rsidR="00BD0E86" w:rsidRDefault="00BD0E86" w:rsidP="00F90C76">
    <w:pPr>
      <w:tabs>
        <w:tab w:val="left" w:pos="2200"/>
      </w:tabs>
    </w:pPr>
  </w:p>
  <w:p w14:paraId="5C38CBB4" w14:textId="77777777" w:rsidR="00BD0E86" w:rsidRDefault="00BD0E86" w:rsidP="00F90C76">
    <w:pPr>
      <w:tabs>
        <w:tab w:val="left" w:pos="2200"/>
      </w:tabs>
    </w:pPr>
  </w:p>
  <w:p w14:paraId="09EBA8A3" w14:textId="77777777" w:rsidR="00BD0E86" w:rsidRDefault="00BD0E86" w:rsidP="00F90C76">
    <w:pPr>
      <w:tabs>
        <w:tab w:val="left" w:pos="2200"/>
      </w:tabs>
    </w:pPr>
  </w:p>
  <w:p w14:paraId="30B12C70" w14:textId="77777777" w:rsidR="00BD0E86" w:rsidRDefault="00BD0E86" w:rsidP="00F90C76">
    <w:pPr>
      <w:tabs>
        <w:tab w:val="left" w:pos="2200"/>
      </w:tabs>
    </w:pPr>
  </w:p>
  <w:p w14:paraId="18029982" w14:textId="77777777" w:rsidR="00BD0E86" w:rsidRDefault="00BD0E86" w:rsidP="00F90C76">
    <w:pPr>
      <w:tabs>
        <w:tab w:val="left" w:pos="2200"/>
      </w:tabs>
    </w:pPr>
  </w:p>
  <w:p w14:paraId="36C7DB61" w14:textId="77777777" w:rsidR="00BD0E86" w:rsidRDefault="00BD0E86" w:rsidP="00F90C76">
    <w:pPr>
      <w:tabs>
        <w:tab w:val="left" w:pos="2200"/>
      </w:tabs>
    </w:pPr>
  </w:p>
  <w:p w14:paraId="2C37F932" w14:textId="77777777" w:rsidR="00BD0E86" w:rsidRPr="00D736A7" w:rsidRDefault="00BD0E86" w:rsidP="00F90C76">
    <w:pPr>
      <w:tabs>
        <w:tab w:val="left" w:pos="2200"/>
      </w:tabs>
    </w:pPr>
  </w:p>
  <w:p w14:paraId="7A5FCEA6" w14:textId="77777777" w:rsidR="00BD0E86" w:rsidRDefault="00BD0E86" w:rsidP="00F90C76">
    <w:pPr>
      <w:tabs>
        <w:tab w:val="left" w:pos="2200"/>
      </w:tabs>
    </w:pPr>
  </w:p>
  <w:p w14:paraId="4887AE31" w14:textId="77777777" w:rsidR="00BD0E86" w:rsidRDefault="00BD0E86" w:rsidP="00F90C76">
    <w:pPr>
      <w:tabs>
        <w:tab w:val="left" w:pos="2200"/>
      </w:tabs>
    </w:pPr>
  </w:p>
  <w:p w14:paraId="18325942" w14:textId="77777777" w:rsidR="00BD0E86" w:rsidRDefault="00BD0E86" w:rsidP="00F90C76">
    <w:pPr>
      <w:tabs>
        <w:tab w:val="left" w:pos="2200"/>
      </w:tabs>
    </w:pPr>
  </w:p>
  <w:p w14:paraId="5E96E914" w14:textId="77777777" w:rsidR="00BD0E86" w:rsidRPr="00D736A7" w:rsidRDefault="00BD0E86" w:rsidP="00F90C76">
    <w:pPr>
      <w:tabs>
        <w:tab w:val="left" w:pos="2200"/>
      </w:tabs>
    </w:pPr>
  </w:p>
  <w:p w14:paraId="67E91542" w14:textId="35C9DBFD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3A6198B4" w14:textId="77777777" w:rsidTr="009318BA">
      <w:tc>
        <w:tcPr>
          <w:tcW w:w="1985" w:type="dxa"/>
          <w:shd w:val="clear" w:color="auto" w:fill="4C4C4C"/>
        </w:tcPr>
        <w:p w14:paraId="73E1743E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2B35649D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4D2BF7AC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69A2C6D4" w14:textId="77777777" w:rsidTr="009318BA">
      <w:tc>
        <w:tcPr>
          <w:tcW w:w="2070" w:type="dxa"/>
        </w:tcPr>
        <w:p w14:paraId="2AC969DC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0BEEF7BD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24B2A38F" w14:textId="77777777" w:rsidR="00BD0E86" w:rsidRDefault="00BD0E86" w:rsidP="00F90C76"/>
  <w:p w14:paraId="7439780B" w14:textId="77777777" w:rsidR="00BD0E86" w:rsidRDefault="00BD0E86" w:rsidP="00F90C76"/>
  <w:p w14:paraId="5BBF28B1" w14:textId="77777777" w:rsidR="00BD0E86" w:rsidRDefault="00BD0E86" w:rsidP="00F90C76"/>
  <w:p w14:paraId="4F890151" w14:textId="77777777" w:rsidR="00BD0E86" w:rsidRDefault="00BD0E86" w:rsidP="00F90C76"/>
  <w:p w14:paraId="5604534C" w14:textId="77777777" w:rsidR="00BD0E86" w:rsidRPr="00B63943" w:rsidRDefault="00BD0E86" w:rsidP="00F90C76">
    <w:pPr>
      <w:ind w:left="567"/>
    </w:pPr>
  </w:p>
  <w:p w14:paraId="7EFC6066" w14:textId="77777777" w:rsidR="00BD0E86" w:rsidRDefault="00BD0E86" w:rsidP="00F90C76">
    <w:pPr>
      <w:rPr>
        <w:noProof/>
      </w:rPr>
    </w:pPr>
  </w:p>
  <w:p w14:paraId="330B286F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7AAF1A6F" wp14:editId="2A9608B1">
          <wp:extent cx="4234710" cy="2758652"/>
          <wp:effectExtent l="0" t="0" r="7620" b="1016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1AFC12" w14:textId="77777777" w:rsidR="00BD0E86" w:rsidRPr="00D736A7" w:rsidRDefault="00BD0E86" w:rsidP="00F90C76"/>
  <w:p w14:paraId="7C451EE5" w14:textId="77777777" w:rsidR="00BD0E86" w:rsidRPr="00D736A7" w:rsidRDefault="00BD0E86" w:rsidP="00F90C76"/>
  <w:p w14:paraId="02BF27AA" w14:textId="77777777" w:rsidR="00BD0E86" w:rsidRPr="00D736A7" w:rsidRDefault="00BD0E86" w:rsidP="00F90C76"/>
  <w:p w14:paraId="7A614A98" w14:textId="77777777" w:rsidR="00BD0E86" w:rsidRPr="00D736A7" w:rsidRDefault="00BD0E86" w:rsidP="00F90C76"/>
  <w:p w14:paraId="01779F03" w14:textId="77777777" w:rsidR="00BD0E86" w:rsidRPr="00D736A7" w:rsidRDefault="00BD0E86" w:rsidP="00F90C76"/>
  <w:p w14:paraId="651BEEF5" w14:textId="77777777" w:rsidR="00BD0E86" w:rsidRPr="00D736A7" w:rsidRDefault="00BD0E86" w:rsidP="00F90C76"/>
  <w:p w14:paraId="7BAB2809" w14:textId="77777777" w:rsidR="00BD0E86" w:rsidRPr="00D736A7" w:rsidRDefault="00BD0E86" w:rsidP="00F90C76"/>
  <w:p w14:paraId="702BD050" w14:textId="77777777" w:rsidR="00BD0E86" w:rsidRPr="00D736A7" w:rsidRDefault="00BD0E86" w:rsidP="00F90C76"/>
  <w:p w14:paraId="5BE36E65" w14:textId="77777777" w:rsidR="00BD0E86" w:rsidRPr="00D736A7" w:rsidRDefault="00BD0E86" w:rsidP="00F90C76"/>
  <w:p w14:paraId="3F0EF0BC" w14:textId="77777777" w:rsidR="00BD0E86" w:rsidRPr="00D736A7" w:rsidRDefault="00BD0E86" w:rsidP="00F90C76"/>
  <w:p w14:paraId="3B36202F" w14:textId="77777777" w:rsidR="00BD0E86" w:rsidRPr="00D736A7" w:rsidRDefault="00BD0E86" w:rsidP="00F90C76"/>
  <w:p w14:paraId="267D7448" w14:textId="77777777" w:rsidR="00BD0E86" w:rsidRPr="00D736A7" w:rsidRDefault="00BD0E86" w:rsidP="00F90C76"/>
  <w:p w14:paraId="35E2B364" w14:textId="77777777" w:rsidR="00BD0E86" w:rsidRPr="00D736A7" w:rsidRDefault="00BD0E86" w:rsidP="00F90C76"/>
  <w:p w14:paraId="5508D6DF" w14:textId="77777777" w:rsidR="00BD0E86" w:rsidRDefault="00BD0E86" w:rsidP="00F90C76"/>
  <w:p w14:paraId="4F281728" w14:textId="77777777" w:rsidR="00BD0E86" w:rsidRDefault="00BD0E86" w:rsidP="00F90C76">
    <w:pPr>
      <w:tabs>
        <w:tab w:val="left" w:pos="2200"/>
      </w:tabs>
    </w:pPr>
    <w:r>
      <w:tab/>
    </w:r>
  </w:p>
  <w:p w14:paraId="500D33D2" w14:textId="77777777" w:rsidR="00BD0E86" w:rsidRDefault="00BD0E86" w:rsidP="00F90C76">
    <w:pPr>
      <w:tabs>
        <w:tab w:val="left" w:pos="2200"/>
      </w:tabs>
    </w:pPr>
  </w:p>
  <w:p w14:paraId="2589D469" w14:textId="77777777" w:rsidR="00BD0E86" w:rsidRDefault="00BD0E86" w:rsidP="00F90C76">
    <w:pPr>
      <w:tabs>
        <w:tab w:val="left" w:pos="2200"/>
      </w:tabs>
    </w:pPr>
  </w:p>
  <w:p w14:paraId="33A680CF" w14:textId="77777777" w:rsidR="00BD0E86" w:rsidRDefault="00BD0E86" w:rsidP="00F90C76">
    <w:pPr>
      <w:tabs>
        <w:tab w:val="left" w:pos="2200"/>
      </w:tabs>
    </w:pPr>
  </w:p>
  <w:p w14:paraId="15A855AD" w14:textId="77777777" w:rsidR="00BD0E86" w:rsidRDefault="00BD0E86" w:rsidP="00F90C76">
    <w:pPr>
      <w:tabs>
        <w:tab w:val="left" w:pos="2200"/>
      </w:tabs>
    </w:pPr>
  </w:p>
  <w:p w14:paraId="75EB8478" w14:textId="77777777" w:rsidR="00BD0E86" w:rsidRDefault="00BD0E86" w:rsidP="00F90C76">
    <w:pPr>
      <w:tabs>
        <w:tab w:val="left" w:pos="2200"/>
      </w:tabs>
    </w:pPr>
  </w:p>
  <w:p w14:paraId="6745D964" w14:textId="77777777" w:rsidR="00BD0E86" w:rsidRDefault="00BD0E86" w:rsidP="00F90C76">
    <w:pPr>
      <w:tabs>
        <w:tab w:val="left" w:pos="2200"/>
      </w:tabs>
    </w:pPr>
  </w:p>
  <w:p w14:paraId="7DB1BD72" w14:textId="77777777" w:rsidR="00BD0E86" w:rsidRDefault="00BD0E86" w:rsidP="00F90C76">
    <w:pPr>
      <w:tabs>
        <w:tab w:val="left" w:pos="2200"/>
      </w:tabs>
    </w:pPr>
  </w:p>
  <w:p w14:paraId="26BDC2BD" w14:textId="77777777" w:rsidR="00BD0E86" w:rsidRDefault="00BD0E86" w:rsidP="00F90C76">
    <w:pPr>
      <w:tabs>
        <w:tab w:val="left" w:pos="2200"/>
      </w:tabs>
    </w:pPr>
  </w:p>
  <w:p w14:paraId="58E49E1B" w14:textId="77777777" w:rsidR="00BD0E86" w:rsidRDefault="00BD0E86" w:rsidP="00F90C76">
    <w:pPr>
      <w:tabs>
        <w:tab w:val="left" w:pos="2200"/>
      </w:tabs>
    </w:pPr>
  </w:p>
  <w:p w14:paraId="55925CA8" w14:textId="77777777" w:rsidR="00BD0E86" w:rsidRDefault="00BD0E86" w:rsidP="00F90C76">
    <w:pPr>
      <w:tabs>
        <w:tab w:val="left" w:pos="2200"/>
      </w:tabs>
    </w:pPr>
  </w:p>
  <w:p w14:paraId="6AF9739E" w14:textId="77777777" w:rsidR="00BD0E86" w:rsidRDefault="00BD0E86" w:rsidP="00F90C76">
    <w:pPr>
      <w:tabs>
        <w:tab w:val="left" w:pos="2200"/>
      </w:tabs>
    </w:pPr>
  </w:p>
  <w:p w14:paraId="7ED56563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48DE1951" w14:textId="77777777" w:rsidTr="009318BA">
      <w:tc>
        <w:tcPr>
          <w:tcW w:w="1985" w:type="dxa"/>
          <w:shd w:val="clear" w:color="auto" w:fill="4C4C4C"/>
        </w:tcPr>
        <w:p w14:paraId="5B9F83DE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1192D410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0B7E186A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5A6667A1" w14:textId="77777777" w:rsidTr="009318BA">
      <w:tc>
        <w:tcPr>
          <w:tcW w:w="2070" w:type="dxa"/>
        </w:tcPr>
        <w:p w14:paraId="7F7B41C4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3697034D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25A27058" w14:textId="77777777" w:rsidR="00BD0E86" w:rsidRDefault="00BD0E86" w:rsidP="00F90C76"/>
  <w:p w14:paraId="63BCA62D" w14:textId="77777777" w:rsidR="00BD0E86" w:rsidRDefault="00BD0E86" w:rsidP="00F90C76"/>
  <w:p w14:paraId="573FEDC1" w14:textId="77777777" w:rsidR="00BD0E86" w:rsidRDefault="00BD0E86" w:rsidP="00F90C76"/>
  <w:p w14:paraId="4A90E40C" w14:textId="77777777" w:rsidR="00BD0E86" w:rsidRDefault="00BD0E86" w:rsidP="00F90C76"/>
  <w:p w14:paraId="33897F85" w14:textId="77777777" w:rsidR="00BD0E86" w:rsidRPr="00B63943" w:rsidRDefault="00BD0E86" w:rsidP="00F90C76">
    <w:pPr>
      <w:ind w:left="567"/>
    </w:pPr>
  </w:p>
  <w:p w14:paraId="3CEDDF04" w14:textId="77777777" w:rsidR="00BD0E86" w:rsidRDefault="00BD0E86" w:rsidP="00F90C76">
    <w:pPr>
      <w:rPr>
        <w:noProof/>
      </w:rPr>
    </w:pPr>
  </w:p>
  <w:p w14:paraId="0C918428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58D82539" wp14:editId="7718DB03">
          <wp:extent cx="4343823" cy="3131081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87B4FE" w14:textId="77777777" w:rsidR="00BD0E86" w:rsidRPr="00D736A7" w:rsidRDefault="00BD0E86" w:rsidP="00F90C76"/>
  <w:p w14:paraId="0237528A" w14:textId="77777777" w:rsidR="00BD0E86" w:rsidRPr="00D736A7" w:rsidRDefault="00BD0E86" w:rsidP="00F90C76"/>
  <w:p w14:paraId="1F661894" w14:textId="77777777" w:rsidR="00BD0E86" w:rsidRPr="00D736A7" w:rsidRDefault="00BD0E86" w:rsidP="00F90C76"/>
  <w:p w14:paraId="2AC9B232" w14:textId="77777777" w:rsidR="00BD0E86" w:rsidRPr="00D736A7" w:rsidRDefault="00BD0E86" w:rsidP="00F90C76"/>
  <w:p w14:paraId="16C5FD23" w14:textId="77777777" w:rsidR="00BD0E86" w:rsidRPr="00D736A7" w:rsidRDefault="00BD0E86" w:rsidP="00F90C76"/>
  <w:p w14:paraId="448CDA71" w14:textId="77777777" w:rsidR="00BD0E86" w:rsidRPr="00D736A7" w:rsidRDefault="00BD0E86" w:rsidP="00F90C76"/>
  <w:p w14:paraId="6AA4F9C3" w14:textId="77777777" w:rsidR="00BD0E86" w:rsidRPr="00D736A7" w:rsidRDefault="00BD0E86" w:rsidP="00F90C76"/>
  <w:p w14:paraId="560EB070" w14:textId="77777777" w:rsidR="00BD0E86" w:rsidRPr="00D736A7" w:rsidRDefault="00BD0E86" w:rsidP="00F90C76"/>
  <w:p w14:paraId="0C93A988" w14:textId="77777777" w:rsidR="00BD0E86" w:rsidRPr="00D736A7" w:rsidRDefault="00BD0E86" w:rsidP="00F90C76"/>
  <w:p w14:paraId="17DB8F04" w14:textId="77777777" w:rsidR="00BD0E86" w:rsidRPr="00D736A7" w:rsidRDefault="00BD0E86" w:rsidP="00F90C76"/>
  <w:p w14:paraId="5D0A404D" w14:textId="77777777" w:rsidR="00BD0E86" w:rsidRPr="00D736A7" w:rsidRDefault="00BD0E86" w:rsidP="00F90C76"/>
  <w:p w14:paraId="6D51BE7C" w14:textId="77777777" w:rsidR="00BD0E86" w:rsidRPr="00D736A7" w:rsidRDefault="00BD0E86" w:rsidP="00F90C76"/>
  <w:p w14:paraId="74058631" w14:textId="77777777" w:rsidR="00BD0E86" w:rsidRPr="00D736A7" w:rsidRDefault="00BD0E86" w:rsidP="00F90C76"/>
  <w:p w14:paraId="12F9FC6A" w14:textId="77777777" w:rsidR="00BD0E86" w:rsidRDefault="00BD0E86" w:rsidP="00F90C76"/>
  <w:p w14:paraId="1B5536AB" w14:textId="77777777" w:rsidR="00BD0E86" w:rsidRDefault="00BD0E86" w:rsidP="00F90C76">
    <w:pPr>
      <w:tabs>
        <w:tab w:val="left" w:pos="2200"/>
      </w:tabs>
    </w:pPr>
    <w:r>
      <w:tab/>
    </w:r>
  </w:p>
  <w:p w14:paraId="2F1EEE87" w14:textId="77777777" w:rsidR="00BD0E86" w:rsidRDefault="00BD0E86" w:rsidP="00F90C76">
    <w:pPr>
      <w:tabs>
        <w:tab w:val="left" w:pos="2200"/>
      </w:tabs>
    </w:pPr>
  </w:p>
  <w:p w14:paraId="50B1718E" w14:textId="77777777" w:rsidR="00BD0E86" w:rsidRDefault="00BD0E86" w:rsidP="00F90C76">
    <w:pPr>
      <w:tabs>
        <w:tab w:val="left" w:pos="2200"/>
      </w:tabs>
    </w:pPr>
  </w:p>
  <w:p w14:paraId="425E3D7C" w14:textId="77777777" w:rsidR="00BD0E86" w:rsidRDefault="00BD0E86" w:rsidP="00F90C76">
    <w:pPr>
      <w:tabs>
        <w:tab w:val="left" w:pos="2200"/>
      </w:tabs>
    </w:pPr>
  </w:p>
  <w:p w14:paraId="3469A347" w14:textId="77777777" w:rsidR="00BD0E86" w:rsidRDefault="00BD0E86" w:rsidP="00F90C76">
    <w:pPr>
      <w:tabs>
        <w:tab w:val="left" w:pos="2200"/>
      </w:tabs>
    </w:pPr>
  </w:p>
  <w:p w14:paraId="53A99D7A" w14:textId="77777777" w:rsidR="00BD0E86" w:rsidRDefault="00BD0E86" w:rsidP="00F90C76">
    <w:pPr>
      <w:tabs>
        <w:tab w:val="left" w:pos="2200"/>
      </w:tabs>
    </w:pPr>
  </w:p>
  <w:p w14:paraId="2D0B447D" w14:textId="77777777" w:rsidR="00BD0E86" w:rsidRDefault="00BD0E86" w:rsidP="00F90C76">
    <w:pPr>
      <w:tabs>
        <w:tab w:val="left" w:pos="2200"/>
      </w:tabs>
    </w:pPr>
  </w:p>
  <w:p w14:paraId="244F29DB" w14:textId="77777777" w:rsidR="00BD0E86" w:rsidRDefault="00BD0E86" w:rsidP="00F90C76">
    <w:pPr>
      <w:tabs>
        <w:tab w:val="left" w:pos="2200"/>
      </w:tabs>
    </w:pPr>
  </w:p>
  <w:p w14:paraId="0C05841D" w14:textId="77777777" w:rsidR="00BD0E86" w:rsidRDefault="00BD0E86" w:rsidP="00F90C76">
    <w:pPr>
      <w:tabs>
        <w:tab w:val="left" w:pos="2200"/>
      </w:tabs>
    </w:pPr>
  </w:p>
  <w:p w14:paraId="4AA9FFF0" w14:textId="77777777" w:rsidR="00BD0E86" w:rsidRDefault="00BD0E86" w:rsidP="00F90C76">
    <w:pPr>
      <w:tabs>
        <w:tab w:val="left" w:pos="2200"/>
      </w:tabs>
    </w:pPr>
  </w:p>
  <w:p w14:paraId="76CC64E3" w14:textId="77777777" w:rsidR="00BD0E86" w:rsidRDefault="00BD0E86" w:rsidP="00F90C76">
    <w:pPr>
      <w:tabs>
        <w:tab w:val="left" w:pos="2200"/>
      </w:tabs>
    </w:pPr>
  </w:p>
  <w:p w14:paraId="1A475C57" w14:textId="77777777" w:rsidR="00BD0E86" w:rsidRDefault="00BD0E86" w:rsidP="00F90C76">
    <w:pPr>
      <w:tabs>
        <w:tab w:val="left" w:pos="2200"/>
      </w:tabs>
    </w:pPr>
  </w:p>
  <w:p w14:paraId="3EAE4375" w14:textId="77777777" w:rsidR="00BD0E86" w:rsidRDefault="00BD0E86" w:rsidP="00F90C76">
    <w:pPr>
      <w:tabs>
        <w:tab w:val="left" w:pos="2200"/>
      </w:tabs>
    </w:pPr>
  </w:p>
  <w:p w14:paraId="3E5EAEC7" w14:textId="77777777" w:rsidR="00BD0E86" w:rsidRDefault="00BD0E86" w:rsidP="00F90C76">
    <w:pPr>
      <w:tabs>
        <w:tab w:val="left" w:pos="2200"/>
      </w:tabs>
    </w:pPr>
  </w:p>
  <w:p w14:paraId="5163E8E0" w14:textId="77777777" w:rsidR="00BD0E86" w:rsidRDefault="00BD0E86" w:rsidP="00F90C76">
    <w:pPr>
      <w:tabs>
        <w:tab w:val="left" w:pos="2200"/>
      </w:tabs>
    </w:pPr>
  </w:p>
  <w:p w14:paraId="00E9B863" w14:textId="77777777" w:rsidR="00BD0E86" w:rsidRDefault="00BD0E86" w:rsidP="00F90C76">
    <w:pPr>
      <w:tabs>
        <w:tab w:val="left" w:pos="2200"/>
      </w:tabs>
    </w:pPr>
  </w:p>
  <w:p w14:paraId="21536DBB" w14:textId="77777777" w:rsidR="00BD0E86" w:rsidRPr="00D736A7" w:rsidRDefault="00BD0E86" w:rsidP="00F90C76">
    <w:pPr>
      <w:tabs>
        <w:tab w:val="left" w:pos="2200"/>
      </w:tabs>
    </w:pPr>
  </w:p>
  <w:p w14:paraId="18A56884" w14:textId="77777777" w:rsidR="00BD0E86" w:rsidRDefault="00BD0E86" w:rsidP="00F90C76">
    <w:pPr>
      <w:tabs>
        <w:tab w:val="left" w:pos="2200"/>
      </w:tabs>
    </w:pPr>
  </w:p>
  <w:p w14:paraId="1CA75D2B" w14:textId="77777777" w:rsidR="00BD0E86" w:rsidRDefault="00BD0E86" w:rsidP="00F90C76">
    <w:pPr>
      <w:tabs>
        <w:tab w:val="left" w:pos="2200"/>
      </w:tabs>
    </w:pPr>
  </w:p>
  <w:p w14:paraId="5BAE0835" w14:textId="77777777" w:rsidR="00BD0E86" w:rsidRDefault="00BD0E86" w:rsidP="00F90C76">
    <w:pPr>
      <w:tabs>
        <w:tab w:val="left" w:pos="2200"/>
      </w:tabs>
    </w:pPr>
  </w:p>
  <w:p w14:paraId="3E7DC9AF" w14:textId="77777777" w:rsidR="00BD0E86" w:rsidRPr="00D736A7" w:rsidRDefault="00BD0E86" w:rsidP="00F90C76">
    <w:pPr>
      <w:tabs>
        <w:tab w:val="left" w:pos="2200"/>
      </w:tabs>
    </w:pPr>
  </w:p>
  <w:p w14:paraId="5D43B634" w14:textId="59D1FD23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5B6ED" w14:textId="6BD7FC6C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5200" distR="114300" simplePos="0" relativeHeight="251658240" behindDoc="0" locked="0" layoutInCell="1" allowOverlap="1" wp14:anchorId="01137264" wp14:editId="62181096">
              <wp:simplePos x="0" y="0"/>
              <wp:positionH relativeFrom="column">
                <wp:posOffset>6260465</wp:posOffset>
              </wp:positionH>
              <wp:positionV relativeFrom="paragraph">
                <wp:posOffset>-2513330</wp:posOffset>
              </wp:positionV>
              <wp:extent cx="396240" cy="2520315"/>
              <wp:effectExtent l="0" t="1270" r="0" b="5715"/>
              <wp:wrapTight wrapText="bothSides">
                <wp:wrapPolygon edited="0">
                  <wp:start x="-519" y="0"/>
                  <wp:lineTo x="-519" y="21486"/>
                  <wp:lineTo x="21600" y="21486"/>
                  <wp:lineTo x="21600" y="0"/>
                  <wp:lineTo x="-519" y="0"/>
                </wp:wrapPolygon>
              </wp:wrapTight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96240" cy="252031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31A041" w14:textId="77777777" w:rsidR="00BD0E86" w:rsidRPr="007A1859" w:rsidRDefault="00BD0E86" w:rsidP="00765045">
                          <w:pPr>
                            <w:spacing w:line="240" w:lineRule="exact"/>
                          </w:pPr>
                          <w:proofErr w:type="gramStart"/>
                          <w:r w:rsidRPr="007A1859">
                            <w:rPr>
                              <w:rFonts w:ascii="Arial Black" w:hAnsi="Arial Black"/>
                              <w:sz w:val="22"/>
                            </w:rPr>
                            <w:t xml:space="preserve">Section </w:t>
                          </w:r>
                          <w:r>
                            <w:rPr>
                              <w:rFonts w:ascii="Arial Black" w:hAnsi="Arial Black"/>
                              <w:sz w:val="22"/>
                            </w:rPr>
                            <w:t xml:space="preserve"> 1</w:t>
                          </w:r>
                          <w:proofErr w:type="gramEnd"/>
                          <w:r>
                            <w:rPr>
                              <w:rFonts w:ascii="Arial" w:hAnsi="Arial"/>
                              <w:sz w:val="22"/>
                            </w:rPr>
                            <w:br/>
                            <w:t>Population and Settlement</w:t>
                          </w:r>
                        </w:p>
                        <w:p w14:paraId="5A69B634" w14:textId="77777777" w:rsidR="00BD0E86" w:rsidRPr="00ED0BF5" w:rsidRDefault="00BD0E86" w:rsidP="00C91E6D"/>
                        <w:p w14:paraId="247FC9ED" w14:textId="77777777" w:rsidR="00BD0E86" w:rsidRPr="00534FC4" w:rsidRDefault="00BD0E86" w:rsidP="00C91E6D"/>
                      </w:txbxContent>
                    </wps:txbx>
                    <wps:bodyPr rot="0" vert="vert" wrap="square" lIns="36000" tIns="72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7" type="#_x0000_t202" style="position:absolute;margin-left:492.95pt;margin-top:-197.85pt;width:31.2pt;height:198.45pt;flip:x;z-index:251658240;visibility:visible;mso-wrap-style:square;mso-width-percent:0;mso-height-percent:0;mso-wrap-distance-left:3.2mm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" fillcolor="#d8d8d8" stroked="f">
              <v:textbox style="layout-flow:vertical" inset="1mm,2mm,1mm,1mm">
                <w:txbxContent>
                  <w:p w14:paraId="5431A041" w14:textId="77777777" w:rsidR="00BD0E86" w:rsidRPr="007A1859" w:rsidRDefault="00BD0E86" w:rsidP="00765045">
                    <w:pPr>
                      <w:spacing w:line="240" w:lineRule="exact"/>
                    </w:pPr>
                    <w:proofErr w:type="gramStart"/>
                    <w:r w:rsidRPr="007A1859">
                      <w:rPr>
                        <w:rFonts w:ascii="Arial Black" w:hAnsi="Arial Black"/>
                        <w:sz w:val="22"/>
                      </w:rPr>
                      <w:t xml:space="preserve">Section </w:t>
                    </w:r>
                    <w:r>
                      <w:rPr>
                        <w:rFonts w:ascii="Arial Black" w:hAnsi="Arial Black"/>
                        <w:sz w:val="22"/>
                      </w:rPr>
                      <w:t xml:space="preserve"> 1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br/>
                      <w:t>Population and Settlement</w:t>
                    </w:r>
                  </w:p>
                  <w:p w14:paraId="5A69B634" w14:textId="77777777" w:rsidR="00BD0E86" w:rsidRPr="00ED0BF5" w:rsidRDefault="00BD0E86" w:rsidP="00C91E6D"/>
                  <w:p w14:paraId="247FC9ED" w14:textId="77777777" w:rsidR="00BD0E86" w:rsidRPr="00534FC4" w:rsidRDefault="00BD0E86" w:rsidP="00C91E6D"/>
                </w:txbxContent>
              </v:textbox>
              <w10:wrap type="tight"/>
            </v:shape>
          </w:pict>
        </mc:Fallback>
      </mc:AlternateContent>
    </w:r>
    <w:r w:rsidRPr="00B71074">
      <w:rPr>
        <w:rFonts w:ascii="Arial" w:hAnsi="Arial"/>
        <w:sz w:val="20"/>
      </w:rPr>
      <w:t>© HarperCollins Publishers 201</w:t>
    </w:r>
    <w:r>
      <w:rPr>
        <w:rFonts w:ascii="Arial" w:hAnsi="Arial"/>
        <w:sz w:val="20"/>
      </w:rPr>
      <w:t>4</w:t>
    </w:r>
    <w:r w:rsidRPr="00B71074">
      <w:rPr>
        <w:rFonts w:ascii="Arial" w:hAnsi="Arial"/>
        <w:sz w:val="20"/>
      </w:rPr>
      <w:tab/>
    </w:r>
    <w:r>
      <w:rPr>
        <w:rFonts w:ascii="Arial" w:hAnsi="Arial"/>
        <w:sz w:val="20"/>
      </w:rPr>
      <w:t>Image bank contents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02AE879B" w14:textId="77777777" w:rsidTr="0095343C">
      <w:tc>
        <w:tcPr>
          <w:tcW w:w="1985" w:type="dxa"/>
          <w:shd w:val="clear" w:color="auto" w:fill="4C4C4C"/>
        </w:tcPr>
        <w:p w14:paraId="4C478CDF" w14:textId="77777777" w:rsidR="00BD0E86" w:rsidRPr="00B63943" w:rsidRDefault="00BD0E86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6FF41AA1" w14:textId="77777777" w:rsidR="00BD0E86" w:rsidRPr="00B63943" w:rsidRDefault="00BD0E86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7C94F52F" w14:textId="77777777" w:rsidR="00BD0E86" w:rsidRPr="00B63943" w:rsidRDefault="00BD0E86" w:rsidP="00765045">
    <w:pPr>
      <w:pStyle w:val="Halfline"/>
    </w:pPr>
  </w:p>
  <w:p w14:paraId="4404FDE1" w14:textId="798F0EE6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proofErr w:type="gramStart"/>
    <w:r>
      <w:rPr>
        <w:rFonts w:ascii="Arial" w:hAnsi="Arial"/>
        <w:sz w:val="20"/>
      </w:rPr>
      <w:t>m</w:t>
    </w:r>
    <w:proofErr w:type="gramEnd"/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29EA37D7" w14:textId="77777777" w:rsidTr="0095343C">
      <w:tc>
        <w:tcPr>
          <w:tcW w:w="1985" w:type="dxa"/>
          <w:shd w:val="clear" w:color="auto" w:fill="4C4C4C"/>
        </w:tcPr>
        <w:p w14:paraId="0E8C7077" w14:textId="77777777" w:rsidR="00BD0E86" w:rsidRPr="00B63943" w:rsidRDefault="00BD0E86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3CC342E6" w14:textId="77777777" w:rsidR="00BD0E86" w:rsidRPr="00B63943" w:rsidRDefault="00BD0E86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196CF51F" w14:textId="77777777" w:rsidR="00BD0E86" w:rsidRPr="00B63943" w:rsidRDefault="00BD0E86" w:rsidP="00765045">
    <w:pPr>
      <w:pStyle w:val="Halfline"/>
    </w:pPr>
  </w:p>
  <w:p w14:paraId="257BBF81" w14:textId="04045AB7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 xml:space="preserve">Dmitry </w:t>
    </w:r>
    <w:proofErr w:type="spellStart"/>
    <w:r>
      <w:rPr>
        <w:rFonts w:ascii="Arial" w:hAnsi="Arial"/>
        <w:sz w:val="20"/>
      </w:rPr>
      <w:t>Kalinovsky</w:t>
    </w:r>
    <w:proofErr w:type="spellEnd"/>
    <w:r>
      <w:rPr>
        <w:rFonts w:ascii="Arial" w:hAnsi="Arial"/>
        <w:sz w:val="20"/>
      </w:rPr>
      <w:t>/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5F6F30CF" w14:textId="77777777" w:rsidTr="0095343C">
      <w:tc>
        <w:tcPr>
          <w:tcW w:w="1985" w:type="dxa"/>
          <w:shd w:val="clear" w:color="auto" w:fill="4C4C4C"/>
        </w:tcPr>
        <w:p w14:paraId="176E8F3C" w14:textId="77777777" w:rsidR="00BD0E86" w:rsidRPr="00B63943" w:rsidRDefault="00BD0E86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07799C56" w14:textId="77777777" w:rsidR="00BD0E86" w:rsidRPr="00B63943" w:rsidRDefault="00BD0E86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47B05D6D" w14:textId="77777777" w:rsidR="00BD0E86" w:rsidRPr="00B63943" w:rsidRDefault="00BD0E86" w:rsidP="00765045">
    <w:pPr>
      <w:pStyle w:val="Halfline"/>
    </w:pPr>
  </w:p>
  <w:p w14:paraId="05207F3F" w14:textId="214314A5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2EFB89" w14:textId="77777777" w:rsidR="00BD0E86" w:rsidRDefault="00BD0E86">
      <w:r>
        <w:separator/>
      </w:r>
    </w:p>
  </w:footnote>
  <w:footnote w:type="continuationSeparator" w:id="0">
    <w:p w14:paraId="55512C8C" w14:textId="77777777" w:rsidR="00BD0E86" w:rsidRDefault="00BD0E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A4DF6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0B106E0"/>
    <w:multiLevelType w:val="hybridMultilevel"/>
    <w:tmpl w:val="D8106086"/>
    <w:lvl w:ilvl="0" w:tplc="58041CC4">
      <w:start w:val="1"/>
      <w:numFmt w:val="bullet"/>
      <w:pStyle w:val="Extrabullet"/>
      <w:lvlText w:val="•"/>
      <w:lvlJc w:val="left"/>
      <w:pPr>
        <w:ind w:left="720" w:hanging="360"/>
      </w:pPr>
      <w:rPr>
        <w:rFonts w:ascii="Arial" w:hAnsi="Arial" w:hint="default"/>
        <w:color w:val="595959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E2C77"/>
    <w:multiLevelType w:val="hybridMultilevel"/>
    <w:tmpl w:val="06B818C8"/>
    <w:lvl w:ilvl="0" w:tplc="FD7C2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8A1C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E48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206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C2C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AEF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C07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A65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A6F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60D2020"/>
    <w:multiLevelType w:val="hybridMultilevel"/>
    <w:tmpl w:val="2DFA14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05264D"/>
    <w:multiLevelType w:val="multilevel"/>
    <w:tmpl w:val="28DE586A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12435"/>
    <w:multiLevelType w:val="hybridMultilevel"/>
    <w:tmpl w:val="93EC340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85216C4"/>
    <w:multiLevelType w:val="hybridMultilevel"/>
    <w:tmpl w:val="13DA085A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>
    <w:nsid w:val="4E0C59EC"/>
    <w:multiLevelType w:val="hybridMultilevel"/>
    <w:tmpl w:val="E70EC4F8"/>
    <w:lvl w:ilvl="0" w:tplc="FB4ACF70">
      <w:start w:val="1"/>
      <w:numFmt w:val="bullet"/>
      <w:pStyle w:val="AObullet"/>
      <w:lvlText w:val="•"/>
      <w:lvlJc w:val="left"/>
      <w:pPr>
        <w:ind w:left="2160" w:hanging="175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595959"/>
        <w:sz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BD7B85"/>
    <w:multiLevelType w:val="hybridMultilevel"/>
    <w:tmpl w:val="DE60BB5E"/>
    <w:lvl w:ilvl="0" w:tplc="83DE5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3C39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9C8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D81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8025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449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6E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10B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080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5254AEC"/>
    <w:multiLevelType w:val="hybridMultilevel"/>
    <w:tmpl w:val="28DE586A"/>
    <w:lvl w:ilvl="0" w:tplc="D19CF27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AA9"/>
    <w:rsid w:val="000C5A6E"/>
    <w:rsid w:val="000C608E"/>
    <w:rsid w:val="00106E50"/>
    <w:rsid w:val="00187E63"/>
    <w:rsid w:val="00246AAF"/>
    <w:rsid w:val="002E4AA9"/>
    <w:rsid w:val="002F78AA"/>
    <w:rsid w:val="003167DC"/>
    <w:rsid w:val="00323D2B"/>
    <w:rsid w:val="003628F9"/>
    <w:rsid w:val="004E6BF8"/>
    <w:rsid w:val="004F707F"/>
    <w:rsid w:val="00514443"/>
    <w:rsid w:val="00596772"/>
    <w:rsid w:val="006419A2"/>
    <w:rsid w:val="00765045"/>
    <w:rsid w:val="007C42A7"/>
    <w:rsid w:val="007D2FD2"/>
    <w:rsid w:val="008B3DA0"/>
    <w:rsid w:val="008D04A0"/>
    <w:rsid w:val="00917F0E"/>
    <w:rsid w:val="00930D8A"/>
    <w:rsid w:val="009318BA"/>
    <w:rsid w:val="00941F8F"/>
    <w:rsid w:val="0095343C"/>
    <w:rsid w:val="009F5D21"/>
    <w:rsid w:val="00A11849"/>
    <w:rsid w:val="00B82B94"/>
    <w:rsid w:val="00BD0E86"/>
    <w:rsid w:val="00BE0B1D"/>
    <w:rsid w:val="00C177A5"/>
    <w:rsid w:val="00C42CF8"/>
    <w:rsid w:val="00C44828"/>
    <w:rsid w:val="00C91E6D"/>
    <w:rsid w:val="00D736A7"/>
    <w:rsid w:val="00DD7758"/>
    <w:rsid w:val="00F319F1"/>
    <w:rsid w:val="00F90C76"/>
    <w:rsid w:val="00FE4947"/>
    <w:rsid w:val="00FF64B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98E10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2ABF"/>
    <w:rPr>
      <w:rFonts w:ascii="Times New Roman" w:eastAsia="Times New Roman" w:hAnsi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head">
    <w:name w:val="A head"/>
    <w:basedOn w:val="PlainText"/>
    <w:rsid w:val="002C5F77"/>
    <w:pPr>
      <w:keepNext/>
      <w:spacing w:before="240"/>
      <w:ind w:left="1985"/>
    </w:pPr>
    <w:rPr>
      <w:rFonts w:ascii="Arial" w:hAnsi="Arial"/>
      <w:b/>
      <w:sz w:val="36"/>
    </w:rPr>
  </w:style>
  <w:style w:type="paragraph" w:customStyle="1" w:styleId="DLOhead">
    <w:name w:val="DLO head"/>
    <w:basedOn w:val="PlainText"/>
    <w:rsid w:val="002C5F77"/>
    <w:pPr>
      <w:spacing w:before="100" w:after="60" w:line="280" w:lineRule="exact"/>
    </w:pPr>
    <w:rPr>
      <w:rFonts w:ascii="Arial" w:hAnsi="Arial"/>
      <w:b/>
      <w:color w:val="404040"/>
      <w:sz w:val="26"/>
    </w:rPr>
  </w:style>
  <w:style w:type="paragraph" w:customStyle="1" w:styleId="Extra">
    <w:name w:val="Extra ..."/>
    <w:basedOn w:val="Normal"/>
    <w:rsid w:val="009F0ACA"/>
    <w:pPr>
      <w:spacing w:before="60" w:after="60" w:line="240" w:lineRule="exact"/>
    </w:pPr>
    <w:rPr>
      <w:rFonts w:ascii="Arial" w:hAnsi="Arial"/>
      <w:sz w:val="20"/>
      <w:szCs w:val="21"/>
    </w:rPr>
  </w:style>
  <w:style w:type="paragraph" w:customStyle="1" w:styleId="Bodyfullout">
    <w:name w:val="Body full out"/>
    <w:basedOn w:val="Normal"/>
    <w:rsid w:val="002C5F77"/>
    <w:pPr>
      <w:spacing w:before="120" w:after="120"/>
    </w:pPr>
    <w:rPr>
      <w:szCs w:val="21"/>
    </w:rPr>
  </w:style>
  <w:style w:type="paragraph" w:customStyle="1" w:styleId="Chead">
    <w:name w:val="C head"/>
    <w:basedOn w:val="Normal"/>
    <w:rsid w:val="002C5F77"/>
    <w:pPr>
      <w:widowControl w:val="0"/>
      <w:autoSpaceDE w:val="0"/>
      <w:autoSpaceDN w:val="0"/>
      <w:adjustRightInd w:val="0"/>
      <w:spacing w:before="160" w:line="260" w:lineRule="exact"/>
    </w:pPr>
    <w:rPr>
      <w:rFonts w:ascii="Arial Black" w:hAnsi="Arial Black" w:cs="HelveticaNeueLT Com 85 Hv"/>
      <w:color w:val="808080"/>
      <w:sz w:val="26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C5F77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C5F77"/>
    <w:rPr>
      <w:rFonts w:ascii="Courier" w:eastAsia="Cambria" w:hAnsi="Courier" w:cs="Times New Roman"/>
      <w:sz w:val="21"/>
      <w:szCs w:val="21"/>
    </w:rPr>
  </w:style>
  <w:style w:type="paragraph" w:customStyle="1" w:styleId="Extrabullet">
    <w:name w:val="Extra bullet"/>
    <w:basedOn w:val="Extra"/>
    <w:rsid w:val="0072690F"/>
    <w:pPr>
      <w:numPr>
        <w:numId w:val="3"/>
      </w:numPr>
      <w:ind w:left="340" w:hanging="340"/>
    </w:pPr>
  </w:style>
  <w:style w:type="paragraph" w:customStyle="1" w:styleId="Tabletext">
    <w:name w:val="Table text"/>
    <w:basedOn w:val="Bodyfullout"/>
    <w:rsid w:val="0072690F"/>
    <w:pPr>
      <w:spacing w:before="80" w:after="80"/>
      <w:ind w:left="-28"/>
    </w:pPr>
    <w:rPr>
      <w:rFonts w:ascii="Arial" w:hAnsi="Arial"/>
    </w:rPr>
  </w:style>
  <w:style w:type="paragraph" w:customStyle="1" w:styleId="Table">
    <w:name w:val="Table"/>
    <w:basedOn w:val="Normal"/>
    <w:rsid w:val="005926E0"/>
    <w:pPr>
      <w:widowControl w:val="0"/>
      <w:autoSpaceDE w:val="0"/>
      <w:autoSpaceDN w:val="0"/>
      <w:adjustRightInd w:val="0"/>
      <w:spacing w:before="60" w:after="60" w:line="240" w:lineRule="exact"/>
    </w:pPr>
    <w:rPr>
      <w:rFonts w:ascii="Arial" w:hAnsi="Arial" w:cs="HelveticaNeueLT Com 57 Cn"/>
      <w:color w:val="1A1919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EE76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Boxedresponse">
    <w:name w:val="Boxed response"/>
    <w:basedOn w:val="Bodyfullout"/>
    <w:rsid w:val="00645231"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ind w:left="284" w:right="418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BF"/>
    <w:rPr>
      <w:rFonts w:ascii="Book Antiqua" w:hAnsi="Book Antiqua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BF"/>
    <w:rPr>
      <w:rFonts w:ascii="Book Antiqua" w:hAnsi="Book Antiqua"/>
      <w:szCs w:val="24"/>
      <w:lang w:val="en-US"/>
    </w:rPr>
  </w:style>
  <w:style w:type="character" w:styleId="CommentReference">
    <w:name w:val="annotation reference"/>
    <w:basedOn w:val="DefaultParagraphFont"/>
    <w:uiPriority w:val="99"/>
    <w:rsid w:val="00DD29D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DD29D6"/>
  </w:style>
  <w:style w:type="character" w:customStyle="1" w:styleId="CommentTextChar">
    <w:name w:val="Comment Text Char"/>
    <w:basedOn w:val="DefaultParagraphFont"/>
    <w:link w:val="CommentText"/>
    <w:uiPriority w:val="99"/>
    <w:rsid w:val="00DD29D6"/>
    <w:rPr>
      <w:rFonts w:ascii="Times New Roman" w:eastAsia="Times New Roman" w:hAnsi="Times New Roman"/>
      <w:sz w:val="24"/>
      <w:szCs w:val="24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DD29D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D29D6"/>
    <w:rPr>
      <w:rFonts w:ascii="Times New Roman" w:eastAsia="Times New Roman" w:hAnsi="Times New Roman"/>
      <w:b/>
      <w:bCs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rsid w:val="00DD29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D29D6"/>
    <w:rPr>
      <w:rFonts w:ascii="Lucida Grande" w:eastAsia="Times New Roman" w:hAnsi="Lucida Grande"/>
      <w:sz w:val="18"/>
      <w:szCs w:val="18"/>
      <w:lang w:eastAsia="en-GB"/>
    </w:rPr>
  </w:style>
  <w:style w:type="table" w:styleId="TableGrid">
    <w:name w:val="Table Grid"/>
    <w:basedOn w:val="TableNormal"/>
    <w:rsid w:val="000A702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sponse">
    <w:name w:val="Response"/>
    <w:basedOn w:val="Extra"/>
    <w:rsid w:val="00A31BD3"/>
    <w:pPr>
      <w:spacing w:before="80" w:after="80"/>
      <w:ind w:left="1027" w:right="601" w:hanging="709"/>
    </w:pPr>
  </w:style>
  <w:style w:type="paragraph" w:customStyle="1" w:styleId="TableHW">
    <w:name w:val="Table HW"/>
    <w:basedOn w:val="Table"/>
    <w:rsid w:val="005926E0"/>
    <w:pPr>
      <w:spacing w:line="230" w:lineRule="exact"/>
    </w:pPr>
    <w:rPr>
      <w:rFonts w:ascii="Comic Sans MS" w:hAnsi="Comic Sans MS" w:cs="Cambria"/>
      <w:sz w:val="18"/>
    </w:rPr>
  </w:style>
  <w:style w:type="paragraph" w:customStyle="1" w:styleId="Halfline">
    <w:name w:val="Half line"/>
    <w:basedOn w:val="Normal"/>
    <w:rsid w:val="005926E0"/>
    <w:pPr>
      <w:spacing w:line="120" w:lineRule="exact"/>
    </w:pPr>
  </w:style>
  <w:style w:type="character" w:customStyle="1" w:styleId="A8">
    <w:name w:val="A8"/>
    <w:uiPriority w:val="99"/>
    <w:rsid w:val="00B63943"/>
    <w:rPr>
      <w:rFonts w:cs="Stone Serif"/>
      <w:color w:val="221E1F"/>
      <w:sz w:val="22"/>
      <w:szCs w:val="22"/>
      <w:u w:val="single"/>
    </w:rPr>
  </w:style>
  <w:style w:type="paragraph" w:customStyle="1" w:styleId="Extrabullet2">
    <w:name w:val="Extra bullet2"/>
    <w:basedOn w:val="Extrabullet"/>
    <w:rsid w:val="00B74EF3"/>
    <w:pPr>
      <w:tabs>
        <w:tab w:val="left" w:pos="340"/>
        <w:tab w:val="right" w:leader="dot" w:pos="7286"/>
        <w:tab w:val="left" w:pos="9072"/>
      </w:tabs>
      <w:spacing w:line="420" w:lineRule="exact"/>
    </w:pPr>
  </w:style>
  <w:style w:type="character" w:styleId="PageNumber">
    <w:name w:val="page number"/>
    <w:basedOn w:val="DefaultParagraphFont"/>
    <w:rsid w:val="00055032"/>
  </w:style>
  <w:style w:type="paragraph" w:customStyle="1" w:styleId="AObullet">
    <w:name w:val="AO bullet"/>
    <w:basedOn w:val="Normal"/>
    <w:rsid w:val="003628F9"/>
    <w:pPr>
      <w:widowControl w:val="0"/>
      <w:numPr>
        <w:numId w:val="10"/>
      </w:numPr>
      <w:autoSpaceDE w:val="0"/>
      <w:autoSpaceDN w:val="0"/>
      <w:adjustRightInd w:val="0"/>
      <w:spacing w:after="120" w:line="200" w:lineRule="exact"/>
      <w:ind w:left="284" w:right="284" w:hanging="284"/>
    </w:pPr>
    <w:rPr>
      <w:rFonts w:ascii="Arial" w:hAnsi="Arial" w:cs="HelveticaNeueLT Com 57 Cn"/>
      <w:color w:val="1A1919"/>
      <w:sz w:val="18"/>
      <w:szCs w:val="20"/>
      <w:lang w:eastAsia="en-US"/>
    </w:rPr>
  </w:style>
  <w:style w:type="paragraph" w:customStyle="1" w:styleId="Resource">
    <w:name w:val="Resource"/>
    <w:basedOn w:val="AObullet"/>
    <w:rsid w:val="003628F9"/>
    <w:rPr>
      <w:rFonts w:ascii="Arial Bold" w:hAnsi="Arial Bold"/>
      <w:sz w:val="20"/>
    </w:rPr>
  </w:style>
  <w:style w:type="character" w:customStyle="1" w:styleId="A93">
    <w:name w:val="A9+3"/>
    <w:uiPriority w:val="99"/>
    <w:rsid w:val="003628F9"/>
    <w:rPr>
      <w:rFonts w:cs="Officina San ITC"/>
      <w:i/>
      <w:iCs/>
      <w:color w:val="221E1F"/>
      <w:sz w:val="10"/>
      <w:szCs w:val="1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2ABF"/>
    <w:rPr>
      <w:rFonts w:ascii="Times New Roman" w:eastAsia="Times New Roman" w:hAnsi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head">
    <w:name w:val="A head"/>
    <w:basedOn w:val="PlainText"/>
    <w:rsid w:val="002C5F77"/>
    <w:pPr>
      <w:keepNext/>
      <w:spacing w:before="240"/>
      <w:ind w:left="1985"/>
    </w:pPr>
    <w:rPr>
      <w:rFonts w:ascii="Arial" w:hAnsi="Arial"/>
      <w:b/>
      <w:sz w:val="36"/>
    </w:rPr>
  </w:style>
  <w:style w:type="paragraph" w:customStyle="1" w:styleId="DLOhead">
    <w:name w:val="DLO head"/>
    <w:basedOn w:val="PlainText"/>
    <w:rsid w:val="002C5F77"/>
    <w:pPr>
      <w:spacing w:before="100" w:after="60" w:line="280" w:lineRule="exact"/>
    </w:pPr>
    <w:rPr>
      <w:rFonts w:ascii="Arial" w:hAnsi="Arial"/>
      <w:b/>
      <w:color w:val="404040"/>
      <w:sz w:val="26"/>
    </w:rPr>
  </w:style>
  <w:style w:type="paragraph" w:customStyle="1" w:styleId="Extra">
    <w:name w:val="Extra ..."/>
    <w:basedOn w:val="Normal"/>
    <w:rsid w:val="009F0ACA"/>
    <w:pPr>
      <w:spacing w:before="60" w:after="60" w:line="240" w:lineRule="exact"/>
    </w:pPr>
    <w:rPr>
      <w:rFonts w:ascii="Arial" w:hAnsi="Arial"/>
      <w:sz w:val="20"/>
      <w:szCs w:val="21"/>
    </w:rPr>
  </w:style>
  <w:style w:type="paragraph" w:customStyle="1" w:styleId="Bodyfullout">
    <w:name w:val="Body full out"/>
    <w:basedOn w:val="Normal"/>
    <w:rsid w:val="002C5F77"/>
    <w:pPr>
      <w:spacing w:before="120" w:after="120"/>
    </w:pPr>
    <w:rPr>
      <w:szCs w:val="21"/>
    </w:rPr>
  </w:style>
  <w:style w:type="paragraph" w:customStyle="1" w:styleId="Chead">
    <w:name w:val="C head"/>
    <w:basedOn w:val="Normal"/>
    <w:rsid w:val="002C5F77"/>
    <w:pPr>
      <w:widowControl w:val="0"/>
      <w:autoSpaceDE w:val="0"/>
      <w:autoSpaceDN w:val="0"/>
      <w:adjustRightInd w:val="0"/>
      <w:spacing w:before="160" w:line="260" w:lineRule="exact"/>
    </w:pPr>
    <w:rPr>
      <w:rFonts w:ascii="Arial Black" w:hAnsi="Arial Black" w:cs="HelveticaNeueLT Com 85 Hv"/>
      <w:color w:val="808080"/>
      <w:sz w:val="26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C5F77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C5F77"/>
    <w:rPr>
      <w:rFonts w:ascii="Courier" w:eastAsia="Cambria" w:hAnsi="Courier" w:cs="Times New Roman"/>
      <w:sz w:val="21"/>
      <w:szCs w:val="21"/>
    </w:rPr>
  </w:style>
  <w:style w:type="paragraph" w:customStyle="1" w:styleId="Extrabullet">
    <w:name w:val="Extra bullet"/>
    <w:basedOn w:val="Extra"/>
    <w:rsid w:val="0072690F"/>
    <w:pPr>
      <w:numPr>
        <w:numId w:val="3"/>
      </w:numPr>
      <w:ind w:left="340" w:hanging="340"/>
    </w:pPr>
  </w:style>
  <w:style w:type="paragraph" w:customStyle="1" w:styleId="Tabletext">
    <w:name w:val="Table text"/>
    <w:basedOn w:val="Bodyfullout"/>
    <w:rsid w:val="0072690F"/>
    <w:pPr>
      <w:spacing w:before="80" w:after="80"/>
      <w:ind w:left="-28"/>
    </w:pPr>
    <w:rPr>
      <w:rFonts w:ascii="Arial" w:hAnsi="Arial"/>
    </w:rPr>
  </w:style>
  <w:style w:type="paragraph" w:customStyle="1" w:styleId="Table">
    <w:name w:val="Table"/>
    <w:basedOn w:val="Normal"/>
    <w:rsid w:val="005926E0"/>
    <w:pPr>
      <w:widowControl w:val="0"/>
      <w:autoSpaceDE w:val="0"/>
      <w:autoSpaceDN w:val="0"/>
      <w:adjustRightInd w:val="0"/>
      <w:spacing w:before="60" w:after="60" w:line="240" w:lineRule="exact"/>
    </w:pPr>
    <w:rPr>
      <w:rFonts w:ascii="Arial" w:hAnsi="Arial" w:cs="HelveticaNeueLT Com 57 Cn"/>
      <w:color w:val="1A1919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EE76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Boxedresponse">
    <w:name w:val="Boxed response"/>
    <w:basedOn w:val="Bodyfullout"/>
    <w:rsid w:val="00645231"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ind w:left="284" w:right="418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BF"/>
    <w:rPr>
      <w:rFonts w:ascii="Book Antiqua" w:hAnsi="Book Antiqua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BF"/>
    <w:rPr>
      <w:rFonts w:ascii="Book Antiqua" w:hAnsi="Book Antiqua"/>
      <w:szCs w:val="24"/>
      <w:lang w:val="en-US"/>
    </w:rPr>
  </w:style>
  <w:style w:type="character" w:styleId="CommentReference">
    <w:name w:val="annotation reference"/>
    <w:basedOn w:val="DefaultParagraphFont"/>
    <w:uiPriority w:val="99"/>
    <w:rsid w:val="00DD29D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DD29D6"/>
  </w:style>
  <w:style w:type="character" w:customStyle="1" w:styleId="CommentTextChar">
    <w:name w:val="Comment Text Char"/>
    <w:basedOn w:val="DefaultParagraphFont"/>
    <w:link w:val="CommentText"/>
    <w:uiPriority w:val="99"/>
    <w:rsid w:val="00DD29D6"/>
    <w:rPr>
      <w:rFonts w:ascii="Times New Roman" w:eastAsia="Times New Roman" w:hAnsi="Times New Roman"/>
      <w:sz w:val="24"/>
      <w:szCs w:val="24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DD29D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D29D6"/>
    <w:rPr>
      <w:rFonts w:ascii="Times New Roman" w:eastAsia="Times New Roman" w:hAnsi="Times New Roman"/>
      <w:b/>
      <w:bCs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rsid w:val="00DD29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D29D6"/>
    <w:rPr>
      <w:rFonts w:ascii="Lucida Grande" w:eastAsia="Times New Roman" w:hAnsi="Lucida Grande"/>
      <w:sz w:val="18"/>
      <w:szCs w:val="18"/>
      <w:lang w:eastAsia="en-GB"/>
    </w:rPr>
  </w:style>
  <w:style w:type="table" w:styleId="TableGrid">
    <w:name w:val="Table Grid"/>
    <w:basedOn w:val="TableNormal"/>
    <w:rsid w:val="000A702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sponse">
    <w:name w:val="Response"/>
    <w:basedOn w:val="Extra"/>
    <w:rsid w:val="00A31BD3"/>
    <w:pPr>
      <w:spacing w:before="80" w:after="80"/>
      <w:ind w:left="1027" w:right="601" w:hanging="709"/>
    </w:pPr>
  </w:style>
  <w:style w:type="paragraph" w:customStyle="1" w:styleId="TableHW">
    <w:name w:val="Table HW"/>
    <w:basedOn w:val="Table"/>
    <w:rsid w:val="005926E0"/>
    <w:pPr>
      <w:spacing w:line="230" w:lineRule="exact"/>
    </w:pPr>
    <w:rPr>
      <w:rFonts w:ascii="Comic Sans MS" w:hAnsi="Comic Sans MS" w:cs="Cambria"/>
      <w:sz w:val="18"/>
    </w:rPr>
  </w:style>
  <w:style w:type="paragraph" w:customStyle="1" w:styleId="Halfline">
    <w:name w:val="Half line"/>
    <w:basedOn w:val="Normal"/>
    <w:rsid w:val="005926E0"/>
    <w:pPr>
      <w:spacing w:line="120" w:lineRule="exact"/>
    </w:pPr>
  </w:style>
  <w:style w:type="character" w:customStyle="1" w:styleId="A8">
    <w:name w:val="A8"/>
    <w:uiPriority w:val="99"/>
    <w:rsid w:val="00B63943"/>
    <w:rPr>
      <w:rFonts w:cs="Stone Serif"/>
      <w:color w:val="221E1F"/>
      <w:sz w:val="22"/>
      <w:szCs w:val="22"/>
      <w:u w:val="single"/>
    </w:rPr>
  </w:style>
  <w:style w:type="paragraph" w:customStyle="1" w:styleId="Extrabullet2">
    <w:name w:val="Extra bullet2"/>
    <w:basedOn w:val="Extrabullet"/>
    <w:rsid w:val="00B74EF3"/>
    <w:pPr>
      <w:tabs>
        <w:tab w:val="left" w:pos="340"/>
        <w:tab w:val="right" w:leader="dot" w:pos="7286"/>
        <w:tab w:val="left" w:pos="9072"/>
      </w:tabs>
      <w:spacing w:line="420" w:lineRule="exact"/>
    </w:pPr>
  </w:style>
  <w:style w:type="character" w:styleId="PageNumber">
    <w:name w:val="page number"/>
    <w:basedOn w:val="DefaultParagraphFont"/>
    <w:rsid w:val="00055032"/>
  </w:style>
  <w:style w:type="paragraph" w:customStyle="1" w:styleId="AObullet">
    <w:name w:val="AO bullet"/>
    <w:basedOn w:val="Normal"/>
    <w:rsid w:val="003628F9"/>
    <w:pPr>
      <w:widowControl w:val="0"/>
      <w:numPr>
        <w:numId w:val="10"/>
      </w:numPr>
      <w:autoSpaceDE w:val="0"/>
      <w:autoSpaceDN w:val="0"/>
      <w:adjustRightInd w:val="0"/>
      <w:spacing w:after="120" w:line="200" w:lineRule="exact"/>
      <w:ind w:left="284" w:right="284" w:hanging="284"/>
    </w:pPr>
    <w:rPr>
      <w:rFonts w:ascii="Arial" w:hAnsi="Arial" w:cs="HelveticaNeueLT Com 57 Cn"/>
      <w:color w:val="1A1919"/>
      <w:sz w:val="18"/>
      <w:szCs w:val="20"/>
      <w:lang w:eastAsia="en-US"/>
    </w:rPr>
  </w:style>
  <w:style w:type="paragraph" w:customStyle="1" w:styleId="Resource">
    <w:name w:val="Resource"/>
    <w:basedOn w:val="AObullet"/>
    <w:rsid w:val="003628F9"/>
    <w:rPr>
      <w:rFonts w:ascii="Arial Bold" w:hAnsi="Arial Bold"/>
      <w:sz w:val="20"/>
    </w:rPr>
  </w:style>
  <w:style w:type="character" w:customStyle="1" w:styleId="A93">
    <w:name w:val="A9+3"/>
    <w:uiPriority w:val="99"/>
    <w:rsid w:val="003628F9"/>
    <w:rPr>
      <w:rFonts w:cs="Officina San ITC"/>
      <w:i/>
      <w:iCs/>
      <w:color w:val="221E1F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dmin:Desktop:ICT%20TG:Worksheet%20source%20materi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Worksheet source material.dot</Template>
  <TotalTime>6</TotalTime>
  <Pages>1</Pages>
  <Words>247</Words>
  <Characters>1414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 HP</dc:creator>
  <cp:keywords/>
  <cp:lastModifiedBy>Sheena Shanks</cp:lastModifiedBy>
  <cp:revision>5</cp:revision>
  <cp:lastPrinted>2014-06-03T15:08:00Z</cp:lastPrinted>
  <dcterms:created xsi:type="dcterms:W3CDTF">2014-08-13T14:47:00Z</dcterms:created>
  <dcterms:modified xsi:type="dcterms:W3CDTF">2014-08-13T15:06:00Z</dcterms:modified>
</cp:coreProperties>
</file>